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80DAE2" w14:textId="44430F0F" w:rsidR="007F3E7E" w:rsidRPr="00862CF6" w:rsidRDefault="007F3E7E" w:rsidP="00137B9F">
      <w:pPr>
        <w:jc w:val="left"/>
      </w:pPr>
      <w:r w:rsidRPr="004E1501">
        <w:rPr>
          <w:b/>
        </w:rPr>
        <w:t>Dječji vrtić „Magnolija“</w:t>
      </w:r>
      <w:r w:rsidR="00436921" w:rsidRPr="004E1501">
        <w:rPr>
          <w:b/>
        </w:rPr>
        <w:br/>
      </w:r>
      <w:r w:rsidRPr="00862CF6">
        <w:t>Kaštelska ulica 14, Pribislavec</w:t>
      </w:r>
      <w:r w:rsidR="00436921">
        <w:br/>
      </w:r>
      <w:r w:rsidRPr="00862CF6">
        <w:t>40000 Čakovec</w:t>
      </w:r>
    </w:p>
    <w:p w14:paraId="285A01B2" w14:textId="77777777" w:rsidR="007F3E7E" w:rsidRPr="00862CF6" w:rsidRDefault="007F3E7E" w:rsidP="007132D3"/>
    <w:p w14:paraId="33244770" w14:textId="3FDFC39E" w:rsidR="007F3E7E" w:rsidRPr="00862CF6" w:rsidRDefault="007F3E7E" w:rsidP="004E1501">
      <w:pPr>
        <w:jc w:val="left"/>
      </w:pPr>
      <w:r w:rsidRPr="00862CF6">
        <w:t>KLASA:</w:t>
      </w:r>
      <w:r w:rsidR="004E1501">
        <w:t xml:space="preserve"> 601-01/26-02/11</w:t>
      </w:r>
      <w:r w:rsidR="00436921">
        <w:br/>
      </w:r>
      <w:r w:rsidRPr="00862CF6">
        <w:t xml:space="preserve">URBROJ: </w:t>
      </w:r>
      <w:r w:rsidR="004E1501">
        <w:t>2109-26-1-02</w:t>
      </w:r>
      <w:bookmarkStart w:id="0" w:name="_GoBack"/>
      <w:bookmarkEnd w:id="0"/>
      <w:r w:rsidR="004E1501">
        <w:t>/1-26-1</w:t>
      </w:r>
    </w:p>
    <w:p w14:paraId="11D56596" w14:textId="7FED8A1A" w:rsidR="007F3E7E" w:rsidRPr="00862CF6" w:rsidRDefault="00266CCD" w:rsidP="007132D3">
      <w:r w:rsidRPr="00862CF6">
        <w:t>Pribislavec</w:t>
      </w:r>
      <w:r w:rsidR="007F3E7E" w:rsidRPr="00862CF6">
        <w:t>,</w:t>
      </w:r>
      <w:r w:rsidRPr="00862CF6">
        <w:t xml:space="preserve"> 30</w:t>
      </w:r>
      <w:r w:rsidR="007F3E7E" w:rsidRPr="00862CF6">
        <w:t>. rujna 2026.</w:t>
      </w:r>
      <w:r w:rsidRPr="00862CF6">
        <w:t xml:space="preserve"> </w:t>
      </w:r>
      <w:r w:rsidR="007F3E7E" w:rsidRPr="00862CF6">
        <w:t xml:space="preserve">godine </w:t>
      </w:r>
    </w:p>
    <w:p w14:paraId="42A6F36C" w14:textId="77777777" w:rsidR="007F3E7E" w:rsidRPr="00862CF6" w:rsidRDefault="007F3E7E" w:rsidP="007132D3"/>
    <w:p w14:paraId="19D55E76" w14:textId="77777777" w:rsidR="007F3E7E" w:rsidRPr="00862CF6" w:rsidRDefault="007F3E7E" w:rsidP="007132D3"/>
    <w:p w14:paraId="2995A1BF" w14:textId="0D83FBB1" w:rsidR="007F3E7E" w:rsidRPr="00862CF6" w:rsidRDefault="007F3E7E" w:rsidP="007132D3">
      <w:r w:rsidRPr="00862CF6">
        <w:t xml:space="preserve">Temeljem članka 21. Zako na o predškolskom odgoju i obrazovanju </w:t>
      </w:r>
      <w:r w:rsidR="00A76E0A" w:rsidRPr="00862CF6">
        <w:t>(„Narodne novine“ broj 10</w:t>
      </w:r>
      <w:r w:rsidRPr="00862CF6">
        <w:t xml:space="preserve"> 10/97, 107/07, 94/13, 98/19, 57/22, 101/23, 145/23, 145/24, 146/25 i 22/26) i članka 49. Statuta Dječjeg vrtića </w:t>
      </w:r>
      <w:r w:rsidR="002F25EE" w:rsidRPr="00862CF6">
        <w:t>„</w:t>
      </w:r>
      <w:r w:rsidRPr="00862CF6">
        <w:t xml:space="preserve">Magnolija" Pribislavec, Upravno vijeće Dječjeg vrtića </w:t>
      </w:r>
      <w:r w:rsidR="002F25EE" w:rsidRPr="00862CF6">
        <w:t>„</w:t>
      </w:r>
      <w:r w:rsidRPr="00862CF6">
        <w:t>Magnolija“</w:t>
      </w:r>
      <w:r w:rsidR="005A0A97" w:rsidRPr="00862CF6">
        <w:t xml:space="preserve"> je na </w:t>
      </w:r>
      <w:r w:rsidRPr="00862CF6">
        <w:t>9. sjednici održanoj 30. rujna 202</w:t>
      </w:r>
      <w:r w:rsidR="00696E5C" w:rsidRPr="00862CF6">
        <w:t>6</w:t>
      </w:r>
      <w:r w:rsidRPr="00862CF6">
        <w:t>. godine, na prijedlog ravnateljice Dine Barić Baksa, don</w:t>
      </w:r>
      <w:r w:rsidR="005A0A97" w:rsidRPr="00862CF6">
        <w:t>ijelo</w:t>
      </w:r>
    </w:p>
    <w:p w14:paraId="6C6ADDCC" w14:textId="77777777" w:rsidR="007F3E7E" w:rsidRPr="00862CF6" w:rsidRDefault="007F3E7E" w:rsidP="007132D3"/>
    <w:p w14:paraId="5733DA0E" w14:textId="381AE2AB" w:rsidR="007F3E7E" w:rsidRPr="00436921" w:rsidRDefault="007F3E7E" w:rsidP="00436921">
      <w:pPr>
        <w:jc w:val="center"/>
        <w:rPr>
          <w:b/>
          <w:bCs/>
          <w:sz w:val="32"/>
          <w:szCs w:val="32"/>
        </w:rPr>
      </w:pPr>
      <w:r w:rsidRPr="00436921">
        <w:rPr>
          <w:b/>
          <w:bCs/>
          <w:sz w:val="32"/>
          <w:szCs w:val="32"/>
        </w:rPr>
        <w:t xml:space="preserve">GODIŠNJI PLAN I PROGRAM ODGOJNO-OBRAZOVNOG RADA </w:t>
      </w:r>
      <w:r w:rsidR="007D084B" w:rsidRPr="00436921">
        <w:rPr>
          <w:b/>
          <w:bCs/>
          <w:sz w:val="32"/>
          <w:szCs w:val="32"/>
        </w:rPr>
        <w:br/>
      </w:r>
      <w:r w:rsidRPr="00436921">
        <w:rPr>
          <w:b/>
          <w:bCs/>
          <w:sz w:val="32"/>
          <w:szCs w:val="32"/>
        </w:rPr>
        <w:t xml:space="preserve">Dječjeg vrtića </w:t>
      </w:r>
      <w:r w:rsidR="0010672D" w:rsidRPr="00436921">
        <w:rPr>
          <w:b/>
          <w:bCs/>
          <w:sz w:val="32"/>
          <w:szCs w:val="32"/>
        </w:rPr>
        <w:t>„</w:t>
      </w:r>
      <w:r w:rsidRPr="00436921">
        <w:rPr>
          <w:b/>
          <w:bCs/>
          <w:sz w:val="32"/>
          <w:szCs w:val="32"/>
        </w:rPr>
        <w:t xml:space="preserve">Magnolija“ </w:t>
      </w:r>
      <w:r w:rsidR="007D084B" w:rsidRPr="00436921">
        <w:rPr>
          <w:b/>
          <w:bCs/>
          <w:sz w:val="32"/>
          <w:szCs w:val="32"/>
        </w:rPr>
        <w:br/>
      </w:r>
      <w:r w:rsidRPr="00436921">
        <w:rPr>
          <w:b/>
          <w:bCs/>
          <w:sz w:val="32"/>
          <w:szCs w:val="32"/>
        </w:rPr>
        <w:t>za pedagošku godinu 2026. / 2027.</w:t>
      </w:r>
    </w:p>
    <w:p w14:paraId="7B4138A1" w14:textId="4843B8F8" w:rsidR="007F3E7E" w:rsidRPr="00862CF6" w:rsidRDefault="007F3E7E" w:rsidP="007132D3"/>
    <w:p w14:paraId="691BCAD9" w14:textId="77777777" w:rsidR="007D084B" w:rsidRPr="00862CF6" w:rsidRDefault="007D084B" w:rsidP="007132D3"/>
    <w:p w14:paraId="3E46CEF3" w14:textId="77777777" w:rsidR="007D084B" w:rsidRPr="00862CF6" w:rsidRDefault="007D084B" w:rsidP="00436921">
      <w:pPr>
        <w:jc w:val="right"/>
      </w:pPr>
      <w:bookmarkStart w:id="1" w:name="_Hlk241496759"/>
      <w:r w:rsidRPr="00862CF6">
        <w:rPr>
          <w:noProof/>
        </w:rPr>
        <w:drawing>
          <wp:anchor distT="0" distB="0" distL="114300" distR="114300" simplePos="0" relativeHeight="251659264" behindDoc="0" locked="0" layoutInCell="1" allowOverlap="1" wp14:anchorId="270AE19C" wp14:editId="677DEEAB">
            <wp:simplePos x="0" y="0"/>
            <wp:positionH relativeFrom="column">
              <wp:posOffset>4711065</wp:posOffset>
            </wp:positionH>
            <wp:positionV relativeFrom="paragraph">
              <wp:posOffset>702945</wp:posOffset>
            </wp:positionV>
            <wp:extent cx="981075" cy="471805"/>
            <wp:effectExtent l="0" t="0" r="9525" b="444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71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2CF6">
        <w:rPr>
          <w:b/>
          <w:bCs/>
        </w:rPr>
        <w:t>PREDSJEDNICA UPRAVNOG VIJEĆA</w:t>
      </w:r>
      <w:r w:rsidRPr="00862CF6">
        <w:t xml:space="preserve"> </w:t>
      </w:r>
      <w:r w:rsidRPr="00862CF6">
        <w:br/>
        <w:t>Dječjeg vrtića „Magnolija“</w:t>
      </w:r>
    </w:p>
    <w:p w14:paraId="3D7E0822" w14:textId="5AD536FF" w:rsidR="007D084B" w:rsidRPr="00862CF6" w:rsidRDefault="00436921" w:rsidP="00436921">
      <w:pPr>
        <w:jc w:val="right"/>
      </w:pPr>
      <w:r>
        <w:br/>
      </w:r>
      <w:r w:rsidR="007D084B" w:rsidRPr="00862CF6">
        <w:t>doc. dr. sc. Dina Korent</w:t>
      </w:r>
      <w:bookmarkEnd w:id="1"/>
    </w:p>
    <w:p w14:paraId="6ADF51B8" w14:textId="77777777" w:rsidR="007F3E7E" w:rsidRPr="00862CF6" w:rsidRDefault="007F3E7E" w:rsidP="007132D3"/>
    <w:p w14:paraId="09FB3253" w14:textId="77777777" w:rsidR="007D084B" w:rsidRPr="00862CF6" w:rsidRDefault="007D084B" w:rsidP="00436921">
      <w:pPr>
        <w:jc w:val="right"/>
      </w:pPr>
      <w:r w:rsidRPr="00862CF6">
        <w:rPr>
          <w:b/>
          <w:bCs/>
        </w:rPr>
        <w:t>RAVNATELJICA</w:t>
      </w:r>
      <w:r w:rsidRPr="00862CF6">
        <w:t xml:space="preserve">  </w:t>
      </w:r>
      <w:r w:rsidRPr="00862CF6">
        <w:br/>
        <w:t xml:space="preserve">Dječjeg vrtića „Magnolija“ </w:t>
      </w:r>
    </w:p>
    <w:p w14:paraId="04C646AA" w14:textId="77777777" w:rsidR="007D084B" w:rsidRPr="00862CF6" w:rsidRDefault="007D084B" w:rsidP="00436921">
      <w:pPr>
        <w:jc w:val="right"/>
        <w:rPr>
          <w14:ligatures w14:val="standardContextual"/>
        </w:rPr>
      </w:pPr>
      <w:r w:rsidRPr="00862CF6">
        <w:rPr>
          <w:noProof/>
        </w:rPr>
        <w:drawing>
          <wp:inline distT="0" distB="0" distL="0" distR="0" wp14:anchorId="2FAC64E4" wp14:editId="03A738E7">
            <wp:extent cx="1592579" cy="629793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3714" cy="638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1E573" w14:textId="77777777" w:rsidR="007D084B" w:rsidRPr="00862CF6" w:rsidRDefault="007D084B" w:rsidP="00436921">
      <w:pPr>
        <w:jc w:val="right"/>
      </w:pPr>
      <w:r w:rsidRPr="00862CF6">
        <w:t xml:space="preserve">Dina Barić Baksa, bacc. praesc. educ. </w:t>
      </w:r>
    </w:p>
    <w:p w14:paraId="33465AC3" w14:textId="77777777" w:rsidR="007F3E7E" w:rsidRPr="00862CF6" w:rsidRDefault="007F3E7E" w:rsidP="007132D3"/>
    <w:p w14:paraId="61AE4F64" w14:textId="77777777" w:rsidR="007F3E7E" w:rsidRPr="00862CF6" w:rsidRDefault="007F3E7E" w:rsidP="007132D3"/>
    <w:p w14:paraId="77289288" w14:textId="77777777" w:rsidR="007F3E7E" w:rsidRPr="00862CF6" w:rsidRDefault="007F3E7E" w:rsidP="007132D3">
      <w:r w:rsidRPr="00862CF6">
        <w:t xml:space="preserve">                              </w:t>
      </w:r>
      <w:r w:rsidRPr="00862CF6">
        <w:rPr>
          <w:noProof/>
        </w:rPr>
        <w:drawing>
          <wp:inline distT="0" distB="0" distL="0" distR="0" wp14:anchorId="0B2C7061" wp14:editId="42DFF628">
            <wp:extent cx="2868309" cy="2628900"/>
            <wp:effectExtent l="0" t="0" r="825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892" cy="2653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A5820" w14:textId="5034D274" w:rsidR="007F3E7E" w:rsidRPr="00862CF6" w:rsidRDefault="007F3E7E" w:rsidP="007132D3"/>
    <w:p w14:paraId="3064E788" w14:textId="77777777" w:rsidR="00FD115B" w:rsidRPr="00862CF6" w:rsidRDefault="00FD115B" w:rsidP="007132D3"/>
    <w:p w14:paraId="1E004558" w14:textId="77777777" w:rsidR="00FD115B" w:rsidRPr="00862CF6" w:rsidRDefault="00FD115B" w:rsidP="007132D3"/>
    <w:p w14:paraId="5863B30B" w14:textId="77777777" w:rsidR="007F3E7E" w:rsidRPr="00862CF6" w:rsidRDefault="007F3E7E" w:rsidP="007132D3">
      <w:r w:rsidRPr="00436921">
        <w:rPr>
          <w:b/>
          <w:bCs/>
        </w:rPr>
        <w:t>ŽUPANIJA</w:t>
      </w:r>
      <w:r w:rsidRPr="00862CF6">
        <w:t>: Međimurska</w:t>
      </w:r>
    </w:p>
    <w:p w14:paraId="03D88AA9" w14:textId="77777777" w:rsidR="007F3E7E" w:rsidRPr="00862CF6" w:rsidRDefault="007F3E7E" w:rsidP="007132D3">
      <w:pPr>
        <w:rPr>
          <w:b/>
        </w:rPr>
      </w:pPr>
      <w:r w:rsidRPr="00862CF6">
        <w:rPr>
          <w:b/>
        </w:rPr>
        <w:t xml:space="preserve">OSNIVAČ: </w:t>
      </w:r>
      <w:r w:rsidRPr="00862CF6">
        <w:t>Općina Pribislavec</w:t>
      </w:r>
    </w:p>
    <w:p w14:paraId="254C2AD2" w14:textId="77777777" w:rsidR="007F3E7E" w:rsidRPr="00862CF6" w:rsidRDefault="007F3E7E" w:rsidP="007132D3">
      <w:pPr>
        <w:rPr>
          <w:b/>
        </w:rPr>
      </w:pPr>
      <w:r w:rsidRPr="00862CF6">
        <w:rPr>
          <w:b/>
        </w:rPr>
        <w:t xml:space="preserve">MJESTO: </w:t>
      </w:r>
      <w:r w:rsidRPr="00862CF6">
        <w:t>Pribislavec</w:t>
      </w:r>
    </w:p>
    <w:p w14:paraId="76138151" w14:textId="77777777" w:rsidR="007F3E7E" w:rsidRPr="00862CF6" w:rsidRDefault="007F3E7E" w:rsidP="007132D3">
      <w:pPr>
        <w:rPr>
          <w:b/>
        </w:rPr>
      </w:pPr>
      <w:r w:rsidRPr="00862CF6">
        <w:rPr>
          <w:b/>
        </w:rPr>
        <w:t xml:space="preserve">ADRESA: </w:t>
      </w:r>
      <w:r w:rsidRPr="00862CF6">
        <w:t>Kaštelska ulica 14, Pribislavec, 40000 Čakovec</w:t>
      </w:r>
    </w:p>
    <w:p w14:paraId="6555081E" w14:textId="77777777" w:rsidR="007F3E7E" w:rsidRPr="00862CF6" w:rsidRDefault="007F3E7E" w:rsidP="007132D3">
      <w:r w:rsidRPr="00436921">
        <w:rPr>
          <w:b/>
          <w:bCs/>
        </w:rPr>
        <w:t>GODINA OSNIVANJA</w:t>
      </w:r>
      <w:r w:rsidRPr="00862CF6">
        <w:t>: 2026.</w:t>
      </w:r>
    </w:p>
    <w:p w14:paraId="0A25654E" w14:textId="77777777" w:rsidR="007F3E7E" w:rsidRPr="00862CF6" w:rsidRDefault="007F3E7E" w:rsidP="007132D3">
      <w:pPr>
        <w:rPr>
          <w:b/>
        </w:rPr>
      </w:pPr>
      <w:r w:rsidRPr="00862CF6">
        <w:rPr>
          <w:b/>
        </w:rPr>
        <w:t xml:space="preserve">E-mail: </w:t>
      </w:r>
      <w:r w:rsidRPr="00862CF6">
        <w:t>dv.magnolija@pribislavec.hr</w:t>
      </w:r>
    </w:p>
    <w:p w14:paraId="57AC2538" w14:textId="77777777" w:rsidR="007F3E7E" w:rsidRPr="00862CF6" w:rsidRDefault="007F3E7E" w:rsidP="007132D3">
      <w:pPr>
        <w:rPr>
          <w:b/>
        </w:rPr>
      </w:pPr>
      <w:r w:rsidRPr="00862CF6">
        <w:rPr>
          <w:b/>
        </w:rPr>
        <w:t xml:space="preserve">Br.mob.: </w:t>
      </w:r>
      <w:r w:rsidRPr="00862CF6">
        <w:t>099 388 4361</w:t>
      </w:r>
    </w:p>
    <w:p w14:paraId="021CC4EB" w14:textId="77777777" w:rsidR="007F3E7E" w:rsidRPr="00862CF6" w:rsidRDefault="007F3E7E" w:rsidP="007132D3">
      <w:pPr>
        <w:rPr>
          <w:b/>
        </w:rPr>
      </w:pPr>
      <w:r w:rsidRPr="00862CF6">
        <w:rPr>
          <w:b/>
        </w:rPr>
        <w:t xml:space="preserve">OIB: </w:t>
      </w:r>
      <w:r w:rsidRPr="00862CF6">
        <w:t>25477165360</w:t>
      </w:r>
    </w:p>
    <w:p w14:paraId="24BB0A3E" w14:textId="77777777" w:rsidR="007F3E7E" w:rsidRPr="00862CF6" w:rsidRDefault="007F3E7E" w:rsidP="007132D3">
      <w:r w:rsidRPr="00862CF6">
        <w:rPr>
          <w:b/>
        </w:rPr>
        <w:t xml:space="preserve">MB: </w:t>
      </w:r>
      <w:r w:rsidRPr="00862CF6">
        <w:t>06284949</w:t>
      </w:r>
    </w:p>
    <w:p w14:paraId="3684C012" w14:textId="77777777" w:rsidR="007F3E7E" w:rsidRPr="00862CF6" w:rsidRDefault="007F3E7E" w:rsidP="007132D3">
      <w:r w:rsidRPr="00862CF6">
        <w:rPr>
          <w:b/>
        </w:rPr>
        <w:t xml:space="preserve">RAVNATELJICA: </w:t>
      </w:r>
      <w:r w:rsidRPr="00862CF6">
        <w:t>Dina Barić Baksa, bacc. praesc. educ.</w:t>
      </w:r>
    </w:p>
    <w:p w14:paraId="1DC95153" w14:textId="0B70FB7E" w:rsidR="007F3E7E" w:rsidRPr="00862CF6" w:rsidRDefault="007F3E7E" w:rsidP="007132D3"/>
    <w:p w14:paraId="086CBEEF" w14:textId="4EE5861A" w:rsidR="00FD115B" w:rsidRPr="00862CF6" w:rsidRDefault="00FD115B" w:rsidP="007132D3"/>
    <w:p w14:paraId="565684E3" w14:textId="77777777" w:rsidR="00FD115B" w:rsidRPr="00862CF6" w:rsidRDefault="00FD115B" w:rsidP="007132D3"/>
    <w:p w14:paraId="4F41AE60" w14:textId="0AF64C7F" w:rsidR="007F3E7E" w:rsidRPr="00862CF6" w:rsidRDefault="007F3E7E" w:rsidP="007132D3">
      <w:r w:rsidRPr="00862CF6">
        <w:t xml:space="preserve">Ustanova je upisana u Trgovački sud u Varaždinu pod registarskim brojem </w:t>
      </w:r>
      <w:r w:rsidRPr="00862CF6">
        <w:rPr>
          <w:rFonts w:eastAsia="Calibri"/>
        </w:rPr>
        <w:t>070223879</w:t>
      </w:r>
      <w:r w:rsidRPr="00862CF6">
        <w:t xml:space="preserve"> dana 28.</w:t>
      </w:r>
      <w:r w:rsidR="0040020B" w:rsidRPr="00862CF6">
        <w:t xml:space="preserve"> </w:t>
      </w:r>
      <w:r w:rsidRPr="00862CF6">
        <w:t>travnja 2026. godine.</w:t>
      </w:r>
    </w:p>
    <w:p w14:paraId="5848D7E9" w14:textId="45C63451" w:rsidR="007F3E7E" w:rsidRPr="00862CF6" w:rsidRDefault="007F3E7E" w:rsidP="007132D3">
      <w:r w:rsidRPr="00862CF6">
        <w:br w:type="page"/>
      </w:r>
    </w:p>
    <w:p w14:paraId="7D8FF55C" w14:textId="3911840F" w:rsidR="007F3E7E" w:rsidRPr="00862CF6" w:rsidRDefault="007F3E7E" w:rsidP="007132D3">
      <w:r w:rsidRPr="00862CF6">
        <w:lastRenderedPageBreak/>
        <w:t xml:space="preserve">Upravno vijeće Dječjeg vrtića "Magnolija" Pribislavec na </w:t>
      </w:r>
      <w:r w:rsidR="00FD115B" w:rsidRPr="00862CF6">
        <w:t xml:space="preserve">9. sjednici </w:t>
      </w:r>
      <w:r w:rsidRPr="00862CF6">
        <w:t>održan</w:t>
      </w:r>
      <w:r w:rsidR="00FD115B" w:rsidRPr="00862CF6">
        <w:t>oj</w:t>
      </w:r>
      <w:r w:rsidRPr="00862CF6">
        <w:t xml:space="preserve"> dana </w:t>
      </w:r>
      <w:r w:rsidR="00FD115B" w:rsidRPr="00862CF6">
        <w:t>30. rujna 2026.</w:t>
      </w:r>
      <w:r w:rsidRPr="00862CF6">
        <w:t xml:space="preserve"> godine, usvojilo je Godišnji plan i program rada Dječjeg vrtića </w:t>
      </w:r>
      <w:r w:rsidR="007D084B" w:rsidRPr="00862CF6">
        <w:t>„</w:t>
      </w:r>
      <w:r w:rsidRPr="00862CF6">
        <w:t>Magnolija" za pedagošku godinu 2026.</w:t>
      </w:r>
      <w:r w:rsidR="007D084B" w:rsidRPr="00862CF6">
        <w:t xml:space="preserve"> </w:t>
      </w:r>
      <w:r w:rsidRPr="00862CF6">
        <w:t>/</w:t>
      </w:r>
      <w:r w:rsidR="007D084B" w:rsidRPr="00862CF6">
        <w:t xml:space="preserve"> </w:t>
      </w:r>
      <w:r w:rsidRPr="00862CF6">
        <w:t>2027.</w:t>
      </w:r>
    </w:p>
    <w:p w14:paraId="16C4C3F5" w14:textId="77777777" w:rsidR="007F3E7E" w:rsidRPr="00862CF6" w:rsidRDefault="007F3E7E" w:rsidP="007132D3"/>
    <w:p w14:paraId="4BAE95BD" w14:textId="77777777" w:rsidR="007D084B" w:rsidRPr="00862CF6" w:rsidRDefault="007D084B" w:rsidP="00436921">
      <w:pPr>
        <w:jc w:val="right"/>
      </w:pPr>
      <w:r w:rsidRPr="00862CF6">
        <w:rPr>
          <w:noProof/>
        </w:rPr>
        <w:drawing>
          <wp:anchor distT="0" distB="0" distL="114300" distR="114300" simplePos="0" relativeHeight="251661312" behindDoc="0" locked="0" layoutInCell="1" allowOverlap="1" wp14:anchorId="12D040BB" wp14:editId="5A5013B5">
            <wp:simplePos x="0" y="0"/>
            <wp:positionH relativeFrom="column">
              <wp:posOffset>4711065</wp:posOffset>
            </wp:positionH>
            <wp:positionV relativeFrom="paragraph">
              <wp:posOffset>702945</wp:posOffset>
            </wp:positionV>
            <wp:extent cx="981075" cy="471805"/>
            <wp:effectExtent l="0" t="0" r="9525" b="4445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71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2CF6">
        <w:rPr>
          <w:b/>
          <w:bCs/>
        </w:rPr>
        <w:t>PREDSJEDNICA UPRAVNOG VIJEĆA</w:t>
      </w:r>
      <w:r w:rsidRPr="00862CF6">
        <w:t xml:space="preserve"> </w:t>
      </w:r>
      <w:r w:rsidRPr="00862CF6">
        <w:br/>
        <w:t>Dječjeg vrtića „Magnolija“</w:t>
      </w:r>
    </w:p>
    <w:p w14:paraId="2B576D6E" w14:textId="77777777" w:rsidR="00436921" w:rsidRDefault="00436921" w:rsidP="00436921">
      <w:pPr>
        <w:jc w:val="right"/>
      </w:pPr>
    </w:p>
    <w:p w14:paraId="03B35BAA" w14:textId="56AC4ECA" w:rsidR="007D084B" w:rsidRPr="00862CF6" w:rsidRDefault="007D084B" w:rsidP="00436921">
      <w:pPr>
        <w:jc w:val="right"/>
      </w:pPr>
      <w:r w:rsidRPr="00862CF6">
        <w:t>doc. dr. sc. Dina Korent</w:t>
      </w:r>
    </w:p>
    <w:p w14:paraId="159E5976" w14:textId="77777777" w:rsidR="007F3E7E" w:rsidRPr="00862CF6" w:rsidRDefault="007F3E7E" w:rsidP="00436921">
      <w:pPr>
        <w:jc w:val="right"/>
      </w:pPr>
    </w:p>
    <w:p w14:paraId="7003F755" w14:textId="77777777" w:rsidR="007D084B" w:rsidRPr="00862CF6" w:rsidRDefault="007D084B" w:rsidP="00436921">
      <w:pPr>
        <w:jc w:val="right"/>
      </w:pPr>
      <w:r w:rsidRPr="00862CF6">
        <w:rPr>
          <w:b/>
          <w:bCs/>
        </w:rPr>
        <w:t>RAVNATELJICA</w:t>
      </w:r>
      <w:r w:rsidRPr="00862CF6">
        <w:t xml:space="preserve">  </w:t>
      </w:r>
      <w:r w:rsidRPr="00862CF6">
        <w:br/>
        <w:t xml:space="preserve">Dječjeg vrtića „Magnolija“ </w:t>
      </w:r>
    </w:p>
    <w:p w14:paraId="63346772" w14:textId="77777777" w:rsidR="007D084B" w:rsidRPr="00862CF6" w:rsidRDefault="007D084B" w:rsidP="00436921">
      <w:pPr>
        <w:jc w:val="right"/>
        <w:rPr>
          <w14:ligatures w14:val="standardContextual"/>
        </w:rPr>
      </w:pPr>
      <w:r w:rsidRPr="00862CF6">
        <w:rPr>
          <w:noProof/>
        </w:rPr>
        <w:drawing>
          <wp:inline distT="0" distB="0" distL="0" distR="0" wp14:anchorId="4B6BD8E3" wp14:editId="036C5722">
            <wp:extent cx="1592579" cy="629793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3714" cy="638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C6281" w14:textId="77777777" w:rsidR="007D084B" w:rsidRPr="00862CF6" w:rsidRDefault="007D084B" w:rsidP="00436921">
      <w:pPr>
        <w:jc w:val="right"/>
      </w:pPr>
      <w:r w:rsidRPr="00862CF6">
        <w:t xml:space="preserve">Dina Barić Baksa, bacc. praesc. educ. </w:t>
      </w:r>
    </w:p>
    <w:p w14:paraId="4CD67920" w14:textId="77777777" w:rsidR="00072A8D" w:rsidRDefault="00072A8D">
      <w:pPr>
        <w:jc w:val="left"/>
        <w:rPr>
          <w:rFonts w:asciiTheme="majorHAnsi" w:hAnsiTheme="majorHAnsi" w:cstheme="majorBidi"/>
          <w:color w:val="2F5496" w:themeColor="accent1" w:themeShade="BF"/>
          <w:lang w:val="en-US"/>
        </w:rPr>
      </w:pPr>
      <w:r>
        <w:br w:type="page"/>
      </w:r>
    </w:p>
    <w:sdt>
      <w:sdtPr>
        <w:rPr>
          <w:rFonts w:asciiTheme="minorHAnsi" w:eastAsiaTheme="minorHAnsi" w:hAnsiTheme="minorHAnsi" w:cstheme="minorHAnsi"/>
          <w:color w:val="auto"/>
          <w:sz w:val="24"/>
          <w:szCs w:val="24"/>
          <w:lang w:val="hr-HR"/>
        </w:rPr>
        <w:id w:val="-12316440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93EABB2" w14:textId="181DDDE6" w:rsidR="004017BC" w:rsidRPr="004017BC" w:rsidRDefault="004017BC" w:rsidP="008C2DB7">
          <w:pPr>
            <w:pStyle w:val="TOCHeading"/>
            <w:numPr>
              <w:ilvl w:val="0"/>
              <w:numId w:val="0"/>
            </w:numPr>
          </w:pPr>
          <w:proofErr w:type="spellStart"/>
          <w:r w:rsidRPr="004017BC">
            <w:t>Sadržaj</w:t>
          </w:r>
          <w:proofErr w:type="spellEnd"/>
        </w:p>
        <w:p w14:paraId="77736245" w14:textId="47059D6C" w:rsidR="00072A8D" w:rsidRDefault="008C26AE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r>
            <w:fldChar w:fldCharType="begin"/>
          </w:r>
          <w:r>
            <w:instrText xml:space="preserve"> TOC \o "1-2" \h \z \u </w:instrText>
          </w:r>
          <w:r>
            <w:fldChar w:fldCharType="separate"/>
          </w:r>
          <w:hyperlink w:anchor="_Toc241571316" w:history="1">
            <w:r w:rsidR="00072A8D" w:rsidRPr="00257D78">
              <w:rPr>
                <w:rStyle w:val="Hyperlink"/>
                <w:noProof/>
              </w:rPr>
              <w:t>1.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UVOD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_Toc241571316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7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208DDC24" w14:textId="51B8B840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17" w:history="1">
            <w:r w:rsidR="00072A8D" w:rsidRPr="00257D78">
              <w:rPr>
                <w:rStyle w:val="Hyperlink"/>
                <w:noProof/>
              </w:rPr>
              <w:t>1.1.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Polazište i svrha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_Toc241571317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7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7D431A48" w14:textId="1B870A61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18" w:history="1">
            <w:r w:rsidR="00072A8D" w:rsidRPr="00257D78">
              <w:rPr>
                <w:rStyle w:val="Hyperlink"/>
                <w:noProof/>
              </w:rPr>
              <w:t>1.2.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Vizija i misija dječjeg vrtića „Magnolija“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_Toc241571318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7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125427C2" w14:textId="4768E11B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19" w:history="1">
            <w:r w:rsidR="00072A8D" w:rsidRPr="00257D78">
              <w:rPr>
                <w:rStyle w:val="Hyperlink"/>
                <w:noProof/>
              </w:rPr>
              <w:t>1.3.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Bitne zadaće Dječjeg vrtića „Magnolija“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_Toc241571319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8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4185EAA9" w14:textId="50077420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20" w:history="1">
            <w:r w:rsidR="00072A8D" w:rsidRPr="00257D78">
              <w:rPr>
                <w:rStyle w:val="Hyperlink"/>
                <w:noProof/>
              </w:rPr>
              <w:t>1.4.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Razvojni ciljevi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_Toc241571320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8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49881D2D" w14:textId="701C5C11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21" w:history="1">
            <w:r w:rsidR="00072A8D" w:rsidRPr="00257D78">
              <w:rPr>
                <w:rStyle w:val="Hyperlink"/>
                <w:noProof/>
                <w:lang w:eastAsia="hr-HR"/>
              </w:rPr>
              <w:t>1.5.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  <w:lang w:eastAsia="hr-HR"/>
              </w:rPr>
              <w:t>Kurikul ranoga i predškolskog odgoja i obrazovanja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_Toc241571321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9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05D421A4" w14:textId="555DF994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22" w:history="1">
            <w:r w:rsidR="00072A8D" w:rsidRPr="00257D78">
              <w:rPr>
                <w:rStyle w:val="Hyperlink"/>
                <w:noProof/>
                <w:lang w:eastAsia="hr-HR"/>
              </w:rPr>
              <w:t>1.6.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  <w:lang w:eastAsia="hr-HR"/>
              </w:rPr>
              <w:t>Temeljne potrebe i prava djeteta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_Toc241571322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10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361B3F56" w14:textId="592330DE" w:rsidR="00072A8D" w:rsidRDefault="000032BA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23" w:history="1">
            <w:r w:rsidR="00072A8D" w:rsidRPr="00257D78">
              <w:rPr>
                <w:rStyle w:val="Hyperlink"/>
                <w:noProof/>
              </w:rPr>
              <w:t>2.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USTROJSTVO RADA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_Toc241571323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11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4E5986E8" w14:textId="1ADAFDC8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24" w:history="1">
            <w:r w:rsidR="00072A8D" w:rsidRPr="00257D78">
              <w:rPr>
                <w:rStyle w:val="Hyperlink"/>
                <w:noProof/>
              </w:rPr>
              <w:t>2.1.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Prostor kao treći odgojitelj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_Toc241571324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12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5B9942C1" w14:textId="582F845B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25" w:history="1">
            <w:r w:rsidR="00072A8D" w:rsidRPr="00257D78">
              <w:rPr>
                <w:rStyle w:val="Hyperlink"/>
                <w:noProof/>
              </w:rPr>
              <w:t>2.2.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Uključivanje djece s razvojnim i drugim potrebama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_Toc241571325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12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21A2C31A" w14:textId="2F3861E5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26" w:history="1">
            <w:r w:rsidR="00072A8D" w:rsidRPr="00257D78">
              <w:rPr>
                <w:rStyle w:val="Hyperlink"/>
                <w:noProof/>
              </w:rPr>
              <w:t>2.3.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Program predškole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_Toc241571326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12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7C237FE1" w14:textId="08C52283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27" w:history="1">
            <w:r w:rsidR="00072A8D" w:rsidRPr="00257D78">
              <w:rPr>
                <w:rStyle w:val="Hyperlink"/>
                <w:noProof/>
              </w:rPr>
              <w:t>2.4.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Programi obogaćivanja redovitog programa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_Toc241571327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13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78EDC6DB" w14:textId="0C0EDF35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28" w:history="1">
            <w:r w:rsidR="00072A8D" w:rsidRPr="00257D78">
              <w:rPr>
                <w:rStyle w:val="Hyperlink"/>
                <w:noProof/>
              </w:rPr>
              <w:t>2.5.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Dan Vrtića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_Toc241571328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13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54F2C3F5" w14:textId="54CF286D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29" w:history="1">
            <w:r w:rsidR="00072A8D" w:rsidRPr="00257D78">
              <w:rPr>
                <w:rStyle w:val="Hyperlink"/>
                <w:noProof/>
              </w:rPr>
              <w:t>2.6.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Struktura zaposlenika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_Toc241571329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13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00546659" w14:textId="27DA8121" w:rsidR="00072A8D" w:rsidRDefault="000032BA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30" w:history="1">
            <w:r w:rsidR="00072A8D" w:rsidRPr="00257D78">
              <w:rPr>
                <w:rStyle w:val="Hyperlink"/>
                <w:noProof/>
              </w:rPr>
              <w:t>3.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MATERIJALNI UVJETI RADA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_Toc241571330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17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40E71DBA" w14:textId="6E35CE55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31" w:history="1">
            <w:r w:rsidR="00072A8D" w:rsidRPr="00257D78">
              <w:rPr>
                <w:rStyle w:val="Hyperlink"/>
                <w:noProof/>
              </w:rPr>
              <w:t>3.1.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Planirani centri aktivnosti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_Toc241571331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18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7D6C47A7" w14:textId="38B83F35" w:rsidR="00072A8D" w:rsidRDefault="000032BA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32" w:history="1">
            <w:r w:rsidR="00072A8D" w:rsidRPr="00257D78">
              <w:rPr>
                <w:rStyle w:val="Hyperlink"/>
                <w:noProof/>
              </w:rPr>
              <w:t>4.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ODGOJNO – OBRAZOVNI RAD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_Toc241571332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21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3E05CD26" w14:textId="166E5198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33" w:history="1">
            <w:r w:rsidR="00072A8D" w:rsidRPr="00257D78">
              <w:rPr>
                <w:rStyle w:val="Hyperlink"/>
                <w:noProof/>
              </w:rPr>
              <w:t>4.1.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Polazišta odgojno-obrazovnog rada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_Toc241571333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21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7F9C11D4" w14:textId="3A26B71A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34" w:history="1">
            <w:r w:rsidR="00072A8D" w:rsidRPr="00257D78">
              <w:rPr>
                <w:rStyle w:val="Hyperlink"/>
                <w:noProof/>
              </w:rPr>
              <w:t>4.2.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Temeljne vrijednosti i načela odgojno – obrazovnog rada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_Toc241571334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22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2164E8DB" w14:textId="321EFEAB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35" w:history="1">
            <w:r w:rsidR="00072A8D" w:rsidRPr="00257D78">
              <w:rPr>
                <w:rStyle w:val="Hyperlink"/>
                <w:noProof/>
              </w:rPr>
              <w:t>4.3.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Cljevi odgojno – obrazovnog rada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_Toc241571335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23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3745D055" w14:textId="6A36E678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36" w:history="1">
            <w:r w:rsidR="00072A8D" w:rsidRPr="00257D78">
              <w:rPr>
                <w:rStyle w:val="Hyperlink"/>
                <w:noProof/>
              </w:rPr>
              <w:t>4.4.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Vrijednosti odgojno – obrazovnog rada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_Toc241571336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24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0C561E41" w14:textId="155DAB5F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37" w:history="1">
            <w:r w:rsidR="00072A8D" w:rsidRPr="00257D78">
              <w:rPr>
                <w:rStyle w:val="Hyperlink"/>
                <w:noProof/>
              </w:rPr>
              <w:t>4.5.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Organizacija odgojno - obrazovnog procesa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_Toc241571337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25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5ED36121" w14:textId="77090887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38" w:history="1">
            <w:r w:rsidR="00072A8D" w:rsidRPr="00257D78">
              <w:rPr>
                <w:rStyle w:val="Hyperlink"/>
                <w:noProof/>
              </w:rPr>
              <w:t>4.6.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Prostorno - materijalno okruženje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_Toc241571338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25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6E420DB2" w14:textId="7ADC1CCF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39" w:history="1">
            <w:r w:rsidR="00072A8D" w:rsidRPr="00257D78">
              <w:rPr>
                <w:rStyle w:val="Hyperlink"/>
                <w:noProof/>
              </w:rPr>
              <w:t>4.7.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Zadaće prema djetetu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_Toc241571339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25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77145647" w14:textId="5AD256B8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40" w:history="1">
            <w:r w:rsidR="00072A8D" w:rsidRPr="00257D78">
              <w:rPr>
                <w:rStyle w:val="Hyperlink"/>
                <w:noProof/>
              </w:rPr>
              <w:t>4.8.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Zadaće prema odgojiteljima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_Toc241571340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26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623EE24B" w14:textId="3B5C6EEE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41" w:history="1">
            <w:r w:rsidR="00072A8D" w:rsidRPr="00257D78">
              <w:rPr>
                <w:rStyle w:val="Hyperlink"/>
                <w:noProof/>
              </w:rPr>
              <w:t>4.9.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Razvojne zadaće Vrtića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_Toc241571341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27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217C44DE" w14:textId="168F3663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42" w:history="1">
            <w:r w:rsidR="00072A8D" w:rsidRPr="00257D78">
              <w:rPr>
                <w:rStyle w:val="Hyperlink"/>
                <w:noProof/>
              </w:rPr>
              <w:t>4.10.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Pedagoška dokumentacija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_Toc241571342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27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376AC886" w14:textId="44C4173C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43" w:history="1">
            <w:r w:rsidR="00072A8D" w:rsidRPr="00257D78">
              <w:rPr>
                <w:rStyle w:val="Hyperlink"/>
                <w:noProof/>
              </w:rPr>
              <w:t>4.11.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Uloga odgojitelja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_Toc241571343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28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169B8849" w14:textId="195766C3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44" w:history="1">
            <w:r w:rsidR="00072A8D" w:rsidRPr="00257D78">
              <w:rPr>
                <w:rStyle w:val="Hyperlink"/>
                <w:noProof/>
              </w:rPr>
              <w:t>4.12.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Zadaće na razini Dječjeg vrtića „Magnolija“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_Toc241571344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28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67C8168F" w14:textId="3CE631F2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45" w:history="1">
            <w:r w:rsidR="00072A8D" w:rsidRPr="00257D78">
              <w:rPr>
                <w:rStyle w:val="Hyperlink"/>
                <w:noProof/>
              </w:rPr>
              <w:t>4.13.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Planiranje i valorizacija odgojno – obrazovnog rada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_Toc241571345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29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02165514" w14:textId="174A2A86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46" w:history="1">
            <w:r w:rsidR="00072A8D" w:rsidRPr="00257D78">
              <w:rPr>
                <w:rStyle w:val="Hyperlink"/>
                <w:noProof/>
              </w:rPr>
              <w:t>4.14.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Vrste planiranja  odgojno – obrazovnog rada tijekom pedagoške godine 2026./2027.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_Toc241571346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31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2DCA8DAC" w14:textId="335B988B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47" w:history="1">
            <w:r w:rsidR="00072A8D" w:rsidRPr="00257D78">
              <w:rPr>
                <w:rStyle w:val="Hyperlink"/>
                <w:noProof/>
              </w:rPr>
              <w:t>4.15.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Područja razvoja djeteta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_Toc241571347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32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4EA9DC2C" w14:textId="4BFF5472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48" w:history="1">
            <w:r w:rsidR="00072A8D" w:rsidRPr="00257D78">
              <w:rPr>
                <w:rStyle w:val="Hyperlink"/>
                <w:noProof/>
              </w:rPr>
              <w:t>4.16.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Djelatnosti i aktivnosti u provođenju odgojno-obrazovnog rada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_Toc241571348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34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657068E9" w14:textId="3FADED9F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49" w:history="1">
            <w:r w:rsidR="00072A8D" w:rsidRPr="00257D78">
              <w:rPr>
                <w:rStyle w:val="Hyperlink"/>
                <w:noProof/>
              </w:rPr>
              <w:t>4.17.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Projektni način rada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_Toc241571349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39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2475A630" w14:textId="22794175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50" w:history="1">
            <w:r w:rsidR="00072A8D" w:rsidRPr="00257D78">
              <w:rPr>
                <w:rStyle w:val="Hyperlink"/>
                <w:noProof/>
              </w:rPr>
              <w:t>4.18.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Odgojno-obrazovni rad s djecom u 4. i 5. godini života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_Toc241571350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45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5075365C" w14:textId="09E6E6EA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51" w:history="1">
            <w:r w:rsidR="00072A8D" w:rsidRPr="00257D78">
              <w:rPr>
                <w:rStyle w:val="Hyperlink"/>
                <w:noProof/>
              </w:rPr>
              <w:t>4.19.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Odgojno-obrazovni rad s djecom u 6. i 7. godini života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_Toc241571351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46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3BB346BB" w14:textId="6D47F295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52" w:history="1">
            <w:r w:rsidR="00072A8D" w:rsidRPr="00257D78">
              <w:rPr>
                <w:rStyle w:val="Hyperlink"/>
                <w:noProof/>
              </w:rPr>
              <w:t>4.20.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Obogaćivanje redovitog programa odgojno-obrazovnog rada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_Toc241571352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49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67AD4F92" w14:textId="2E549737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53" w:history="1">
            <w:r w:rsidR="00072A8D" w:rsidRPr="00257D78">
              <w:rPr>
                <w:rStyle w:val="Hyperlink"/>
                <w:noProof/>
              </w:rPr>
              <w:t>4.21.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Godišnji plan i prijedlog aktivnosti za pedagošku godinu 2026./2027.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_Toc241571353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52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7ED2737F" w14:textId="0C3CE0F8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54" w:history="1">
            <w:r w:rsidR="00072A8D" w:rsidRPr="00257D78">
              <w:rPr>
                <w:rStyle w:val="Hyperlink"/>
                <w:noProof/>
              </w:rPr>
              <w:t>4.22.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Program predškole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_Toc241571354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56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6AA5B8B5" w14:textId="1261C2E2" w:rsidR="00072A8D" w:rsidRDefault="000032BA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55" w:history="1">
            <w:r w:rsidR="00072A8D" w:rsidRPr="00257D78">
              <w:rPr>
                <w:rStyle w:val="Hyperlink"/>
                <w:noProof/>
              </w:rPr>
              <w:t>5.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USTROJ PROGRAMA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_Toc241571355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63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72ABF568" w14:textId="3FA5A662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56" w:history="1">
            <w:r w:rsidR="00072A8D" w:rsidRPr="00257D78">
              <w:rPr>
                <w:rStyle w:val="Hyperlink"/>
                <w:noProof/>
              </w:rPr>
              <w:t>5.1.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Redoviti program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_Toc241571356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63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49F28813" w14:textId="291D5B35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57" w:history="1">
            <w:r w:rsidR="00072A8D" w:rsidRPr="00257D78">
              <w:rPr>
                <w:rStyle w:val="Hyperlink"/>
                <w:noProof/>
              </w:rPr>
              <w:t>5.2.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Programi javnih potreba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_Toc241571357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63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785B0CF4" w14:textId="5E71F99E" w:rsidR="00072A8D" w:rsidRDefault="000032BA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58" w:history="1">
            <w:r w:rsidR="00072A8D" w:rsidRPr="00257D78">
              <w:rPr>
                <w:rStyle w:val="Hyperlink"/>
                <w:noProof/>
              </w:rPr>
              <w:t>6.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NJEGA I SKRB ZA TJELESNI RAST I RAZVOJ DJECE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_Toc241571358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66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580CD47D" w14:textId="783D703E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59" w:history="1">
            <w:r w:rsidR="00072A8D" w:rsidRPr="00257D78">
              <w:rPr>
                <w:rStyle w:val="Hyperlink"/>
                <w:noProof/>
              </w:rPr>
              <w:t>6.1.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Djeca rane dobi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_Toc241571359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70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7F40B651" w14:textId="11986C72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60" w:history="1">
            <w:r w:rsidR="00072A8D" w:rsidRPr="00257D78">
              <w:rPr>
                <w:rStyle w:val="Hyperlink"/>
                <w:noProof/>
              </w:rPr>
              <w:t>6.2.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Djeca u dobi od 4. godine života do polaska u školu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_Toc241571360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72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709F4BBE" w14:textId="4EFF3AA5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61" w:history="1">
            <w:r w:rsidR="00072A8D" w:rsidRPr="00257D78">
              <w:rPr>
                <w:rStyle w:val="Hyperlink"/>
                <w:noProof/>
              </w:rPr>
              <w:t>6.3.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Skrb za djecu s posebnim potrebama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_Toc241571361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74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2A299DDA" w14:textId="44E56652" w:rsidR="00072A8D" w:rsidRDefault="000032BA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62" w:history="1">
            <w:r w:rsidR="00072A8D" w:rsidRPr="00257D78">
              <w:rPr>
                <w:rStyle w:val="Hyperlink"/>
                <w:noProof/>
              </w:rPr>
              <w:t>7.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NAOBRAZBA I STRUČNO USAVRŠAVANJE ODGOJNO-OBRAZOVNIH RADNIKA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_Toc241571362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77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19998858" w14:textId="3D931746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63" w:history="1">
            <w:r w:rsidR="00072A8D" w:rsidRPr="00257D78">
              <w:rPr>
                <w:rStyle w:val="Hyperlink"/>
                <w:noProof/>
              </w:rPr>
              <w:t>7.1.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Cilj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_Toc241571363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77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32104AC5" w14:textId="7FB5181C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64" w:history="1">
            <w:r w:rsidR="00072A8D" w:rsidRPr="00257D78">
              <w:rPr>
                <w:rStyle w:val="Hyperlink"/>
                <w:noProof/>
              </w:rPr>
              <w:t>7.2.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Bitne zadaće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_Toc241571364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77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36114740" w14:textId="5DDF1459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65" w:history="1">
            <w:r w:rsidR="00072A8D" w:rsidRPr="00257D78">
              <w:rPr>
                <w:rStyle w:val="Hyperlink"/>
                <w:noProof/>
              </w:rPr>
              <w:t>7.3.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Stručno usavršavanje na razini ustanove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_Toc241571365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78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4FE73A5D" w14:textId="299022ED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66" w:history="1">
            <w:r w:rsidR="00072A8D" w:rsidRPr="00257D78">
              <w:rPr>
                <w:rStyle w:val="Hyperlink"/>
                <w:noProof/>
              </w:rPr>
              <w:t>7.4.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Individualno stručno usavršavanje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_Toc241571366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78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74B6F300" w14:textId="0D7FE14B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67" w:history="1">
            <w:r w:rsidR="00072A8D" w:rsidRPr="00257D78">
              <w:rPr>
                <w:rStyle w:val="Hyperlink"/>
                <w:noProof/>
              </w:rPr>
              <w:t>7.5.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Eksterni oblici stručnog usavršavanja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_Toc241571367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79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29953273" w14:textId="621382F9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68" w:history="1">
            <w:r w:rsidR="00072A8D" w:rsidRPr="00257D78">
              <w:rPr>
                <w:rStyle w:val="Hyperlink"/>
                <w:noProof/>
              </w:rPr>
              <w:t>7.6.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Refleksija, samovrednovanje i razvoj prakse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_Toc241571368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79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5BBD2B89" w14:textId="56373981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69" w:history="1">
            <w:r w:rsidR="00072A8D" w:rsidRPr="00257D78">
              <w:rPr>
                <w:rStyle w:val="Hyperlink"/>
                <w:noProof/>
              </w:rPr>
              <w:t>7.7.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Područja prioritetnog stručnog usavršavanja u pedagoškoj godini 2026./2027.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_Toc241571369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79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033C04BC" w14:textId="3970C9D3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70" w:history="1">
            <w:r w:rsidR="00072A8D" w:rsidRPr="00257D78">
              <w:rPr>
                <w:rStyle w:val="Hyperlink"/>
                <w:noProof/>
              </w:rPr>
              <w:t>7.8.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Nositelji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_Toc241571370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80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308E4B3B" w14:textId="65C881F3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71" w:history="1">
            <w:r w:rsidR="00072A8D" w:rsidRPr="00257D78">
              <w:rPr>
                <w:rStyle w:val="Hyperlink"/>
                <w:noProof/>
              </w:rPr>
              <w:t>7.9.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Vrijeme ostvarivanja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_Toc241571371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80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5DE8F358" w14:textId="7D884441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72" w:history="1">
            <w:r w:rsidR="00072A8D" w:rsidRPr="00257D78">
              <w:rPr>
                <w:rStyle w:val="Hyperlink"/>
                <w:noProof/>
              </w:rPr>
              <w:t>7.10.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Način praćenja i vrednovanja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_Toc241571372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80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4CCC70CD" w14:textId="3A23DFDC" w:rsidR="00072A8D" w:rsidRDefault="000032BA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73" w:history="1">
            <w:r w:rsidR="00072A8D" w:rsidRPr="00257D78">
              <w:rPr>
                <w:rStyle w:val="Hyperlink"/>
                <w:noProof/>
              </w:rPr>
              <w:t>8.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GODIŠNJI PLAN I PROGRAM RADA RAVNATELJICE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_Toc241571373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81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5A104FA6" w14:textId="4BD2C0CE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74" w:history="1">
            <w:r w:rsidR="00072A8D" w:rsidRPr="00257D78">
              <w:rPr>
                <w:rStyle w:val="Hyperlink"/>
                <w:noProof/>
              </w:rPr>
              <w:t>8.1.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Organizacija rada ravnateljice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_Toc241571374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81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3ECC71B7" w14:textId="5546F0E7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75" w:history="1">
            <w:r w:rsidR="00072A8D" w:rsidRPr="00257D78">
              <w:rPr>
                <w:rStyle w:val="Hyperlink"/>
                <w:noProof/>
              </w:rPr>
              <w:t>8.2.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Područje rada ravnateljice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_Toc241571375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81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44334E39" w14:textId="6A6A955B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76" w:history="1">
            <w:r w:rsidR="00072A8D" w:rsidRPr="00257D78">
              <w:rPr>
                <w:rStyle w:val="Hyperlink"/>
                <w:noProof/>
              </w:rPr>
              <w:t>8.3.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Administrativni, upravno-pravni i financijski poslovi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_Toc241571376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82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7F4CCB40" w14:textId="4BBB08A8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77" w:history="1">
            <w:r w:rsidR="00072A8D" w:rsidRPr="00257D78">
              <w:rPr>
                <w:rStyle w:val="Hyperlink"/>
                <w:noProof/>
              </w:rPr>
              <w:t>8.4.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Odgojno-obrazovni proces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_Toc241571377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83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401E61B1" w14:textId="1FDD3019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78" w:history="1">
            <w:r w:rsidR="00072A8D" w:rsidRPr="00257D78">
              <w:rPr>
                <w:rStyle w:val="Hyperlink"/>
                <w:noProof/>
              </w:rPr>
              <w:t>8.5.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Suradnja s roditeljima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_Toc241571378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83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68969E7D" w14:textId="06F66204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79" w:history="1">
            <w:r w:rsidR="00072A8D" w:rsidRPr="00257D78">
              <w:rPr>
                <w:rStyle w:val="Hyperlink"/>
                <w:noProof/>
              </w:rPr>
              <w:t>8.6.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Projekti i programi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_Toc241571379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84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754AFD6B" w14:textId="62EF1795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80" w:history="1">
            <w:r w:rsidR="00072A8D" w:rsidRPr="00257D78">
              <w:rPr>
                <w:rStyle w:val="Hyperlink"/>
                <w:noProof/>
              </w:rPr>
              <w:t>8.7.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Materijalni i prostorni uvjeti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_Toc241571380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84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58E8F42C" w14:textId="0B47192A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81" w:history="1">
            <w:r w:rsidR="00072A8D" w:rsidRPr="00257D78">
              <w:rPr>
                <w:rStyle w:val="Hyperlink"/>
                <w:noProof/>
              </w:rPr>
              <w:t>8.8.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Stručno usavršavanje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_Toc241571381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84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7BEC1106" w14:textId="43135912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82" w:history="1">
            <w:r w:rsidR="00072A8D" w:rsidRPr="00257D78">
              <w:rPr>
                <w:rStyle w:val="Hyperlink"/>
                <w:noProof/>
              </w:rPr>
              <w:t>8.9.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Suradnja s osnivačem i lokalnom zajednicom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_Toc241571382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85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2A56199A" w14:textId="190A50EE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83" w:history="1">
            <w:r w:rsidR="00072A8D" w:rsidRPr="00257D78">
              <w:rPr>
                <w:rStyle w:val="Hyperlink"/>
                <w:noProof/>
              </w:rPr>
              <w:t>8.10.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Upravno vijeće i Odgojiteljsko vijeće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_Toc241571383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85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4420FDB0" w14:textId="20CD5572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84" w:history="1">
            <w:r w:rsidR="00072A8D" w:rsidRPr="00257D78">
              <w:rPr>
                <w:rStyle w:val="Hyperlink"/>
                <w:noProof/>
              </w:rPr>
              <w:t>8.11.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Valorizacija i samovrednovanje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_Toc241571384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85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40B1337C" w14:textId="288BF4C1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85" w:history="1">
            <w:r w:rsidR="00072A8D" w:rsidRPr="00257D78">
              <w:rPr>
                <w:rStyle w:val="Hyperlink"/>
                <w:noProof/>
              </w:rPr>
              <w:t>8.12.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Izvanredni i neplanirani poslovi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_Toc241571385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85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6911011F" w14:textId="609A2198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86" w:history="1">
            <w:r w:rsidR="00072A8D" w:rsidRPr="00257D78">
              <w:rPr>
                <w:rStyle w:val="Hyperlink"/>
                <w:noProof/>
              </w:rPr>
              <w:t>8.13.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Zaključak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_Toc241571386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86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4C6503BD" w14:textId="079185B9" w:rsidR="00072A8D" w:rsidRDefault="000032BA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87" w:history="1">
            <w:r w:rsidR="00072A8D" w:rsidRPr="00257D78">
              <w:rPr>
                <w:rStyle w:val="Hyperlink"/>
                <w:noProof/>
              </w:rPr>
              <w:t>9.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GODIŠNJI PLAN I PROGRAM RADA STRUČNOG SURADNIKA PEDAGOGA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_Toc241571387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87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5A4D3EB4" w14:textId="140BB75A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88" w:history="1">
            <w:r w:rsidR="00072A8D" w:rsidRPr="00257D78">
              <w:rPr>
                <w:rStyle w:val="Hyperlink"/>
                <w:noProof/>
              </w:rPr>
              <w:t>9.1.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Cilj rada pedagoga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_Toc241571388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87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606B5F72" w14:textId="464BE2E5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89" w:history="1">
            <w:r w:rsidR="00072A8D" w:rsidRPr="00257D78">
              <w:rPr>
                <w:rStyle w:val="Hyperlink"/>
                <w:noProof/>
              </w:rPr>
              <w:t>9.2.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Zadaće rada pedagoga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_Toc241571389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87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12399360" w14:textId="4ED36EAB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90" w:history="1">
            <w:r w:rsidR="00072A8D" w:rsidRPr="00257D78">
              <w:rPr>
                <w:rStyle w:val="Hyperlink"/>
                <w:noProof/>
              </w:rPr>
              <w:t>9.3.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Suradnja pedagoga s vanjskim čimbenicima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_Toc241571390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91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45D78020" w14:textId="3B5C0D6C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91" w:history="1">
            <w:r w:rsidR="00072A8D" w:rsidRPr="00257D78">
              <w:rPr>
                <w:rStyle w:val="Hyperlink"/>
                <w:noProof/>
              </w:rPr>
              <w:t>9.4.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Stručno usavršavanje pedagoga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_Toc241571391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91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775B1294" w14:textId="049B0991" w:rsidR="00072A8D" w:rsidRDefault="000032BA">
          <w:pPr>
            <w:pStyle w:val="TOC1"/>
            <w:tabs>
              <w:tab w:val="left" w:pos="72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92" w:history="1">
            <w:r w:rsidR="00072A8D" w:rsidRPr="00257D78">
              <w:rPr>
                <w:rStyle w:val="Hyperlink"/>
                <w:noProof/>
              </w:rPr>
              <w:t>10.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GODIŠNJI PLAN I PROGRAM RADA ZDRAVSTVENE VODITELJICE ZA PEDAGOŠKU GODINU 2026./2027.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_Toc241571392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92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7BE4B87D" w14:textId="5B9E43FB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93" w:history="1">
            <w:r w:rsidR="00072A8D" w:rsidRPr="00257D78">
              <w:rPr>
                <w:rStyle w:val="Hyperlink"/>
                <w:noProof/>
              </w:rPr>
              <w:t>10.1.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Provođenje mjera zdravstvene zaštite djece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_Toc241571393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92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10869603" w14:textId="3D1FD55A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94" w:history="1">
            <w:r w:rsidR="00072A8D" w:rsidRPr="00257D78">
              <w:rPr>
                <w:rStyle w:val="Hyperlink"/>
                <w:noProof/>
              </w:rPr>
              <w:t>10.2.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Mjere za osiguranje higijene i zdravstvene ispravnosti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_Toc241571394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93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1635BBA5" w14:textId="46F7C5F5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95" w:history="1">
            <w:r w:rsidR="00072A8D" w:rsidRPr="00257D78">
              <w:rPr>
                <w:rStyle w:val="Hyperlink"/>
                <w:noProof/>
              </w:rPr>
              <w:t>10.3.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Pravilna prehrana djece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_Toc241571395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94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266C7884" w14:textId="7749EFFC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96" w:history="1">
            <w:r w:rsidR="00072A8D" w:rsidRPr="00257D78">
              <w:rPr>
                <w:rStyle w:val="Hyperlink"/>
                <w:noProof/>
              </w:rPr>
              <w:t>10.4.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Sanitarne i higijenske mjere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_Toc241571396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95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2A58360C" w14:textId="1151C070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97" w:history="1">
            <w:r w:rsidR="00072A8D" w:rsidRPr="00257D78">
              <w:rPr>
                <w:rStyle w:val="Hyperlink"/>
                <w:noProof/>
              </w:rPr>
              <w:t>10.5.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Mjere prevencije ozljeda i osiguravanje sigurnosti djece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_Toc241571397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96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151E38E3" w14:textId="082C93ED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98" w:history="1">
            <w:r w:rsidR="00072A8D" w:rsidRPr="00257D78">
              <w:rPr>
                <w:rStyle w:val="Hyperlink"/>
                <w:noProof/>
              </w:rPr>
              <w:t>10.6.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Zdravstveni odgoj i edukacija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_Toc241571398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96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43791DBA" w14:textId="25069730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399" w:history="1">
            <w:r w:rsidR="00072A8D" w:rsidRPr="00257D78">
              <w:rPr>
                <w:rStyle w:val="Hyperlink"/>
                <w:noProof/>
              </w:rPr>
              <w:t>10.7.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Zdravstvena dokumentacija i evidencije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_Toc241571399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97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18764A6E" w14:textId="006A48D8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400" w:history="1">
            <w:r w:rsidR="00072A8D" w:rsidRPr="00257D78">
              <w:rPr>
                <w:rStyle w:val="Hyperlink"/>
                <w:noProof/>
              </w:rPr>
              <w:t>10.8.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Praćenje djece s posebnim zdravstvenim potrebama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_Toc241571400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98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0D1219FB" w14:textId="2DE1A864" w:rsidR="00072A8D" w:rsidRDefault="000032BA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401" w:history="1">
            <w:r w:rsidR="00072A8D" w:rsidRPr="00257D78">
              <w:rPr>
                <w:rStyle w:val="Hyperlink"/>
                <w:noProof/>
              </w:rPr>
              <w:t>10.9.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Stručno usavršavanje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_Toc241571401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98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0A7B789F" w14:textId="0A10FCED" w:rsidR="00072A8D" w:rsidRDefault="000032BA">
          <w:pPr>
            <w:pStyle w:val="TOC2"/>
            <w:tabs>
              <w:tab w:val="left" w:pos="120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402" w:history="1">
            <w:r w:rsidR="00072A8D" w:rsidRPr="00257D78">
              <w:rPr>
                <w:rStyle w:val="Hyperlink"/>
                <w:noProof/>
              </w:rPr>
              <w:t>10.10.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Suradnja s roditeljima i zaposlenicima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_Toc241571402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99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3DCF1559" w14:textId="19AE4A84" w:rsidR="00072A8D" w:rsidRDefault="000032BA">
          <w:pPr>
            <w:pStyle w:val="TOC2"/>
            <w:tabs>
              <w:tab w:val="left" w:pos="120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403" w:history="1">
            <w:r w:rsidR="00072A8D" w:rsidRPr="00257D78">
              <w:rPr>
                <w:rStyle w:val="Hyperlink"/>
                <w:noProof/>
              </w:rPr>
              <w:t>10.11.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Sudjelovanje u radu vrtića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_Toc241571403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99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4C72C9E7" w14:textId="56C55E30" w:rsidR="00072A8D" w:rsidRDefault="000032BA">
          <w:pPr>
            <w:pStyle w:val="TOC2"/>
            <w:tabs>
              <w:tab w:val="left" w:pos="120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404" w:history="1">
            <w:r w:rsidR="00072A8D" w:rsidRPr="00257D78">
              <w:rPr>
                <w:rStyle w:val="Hyperlink"/>
                <w:noProof/>
              </w:rPr>
              <w:t>10.12.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Praćenje, vrednovanje i unapređivanje rada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_Toc241571404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100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6AB88333" w14:textId="684F3512" w:rsidR="00072A8D" w:rsidRDefault="000032BA">
          <w:pPr>
            <w:pStyle w:val="TOC2"/>
            <w:tabs>
              <w:tab w:val="left" w:pos="1200"/>
              <w:tab w:val="right" w:leader="dot" w:pos="9016"/>
            </w:tabs>
            <w:rPr>
              <w:rFonts w:eastAsiaTheme="minorEastAsia" w:cstheme="minorBidi"/>
              <w:noProof/>
              <w:kern w:val="2"/>
              <w:lang/>
              <w14:ligatures w14:val="standardContextual"/>
            </w:rPr>
          </w:pPr>
          <w:hyperlink w:anchor="_Toc241571405" w:history="1">
            <w:r w:rsidR="00072A8D" w:rsidRPr="00257D78">
              <w:rPr>
                <w:rStyle w:val="Hyperlink"/>
                <w:noProof/>
              </w:rPr>
              <w:t>10.13.</w:t>
            </w:r>
            <w:r w:rsidR="00072A8D">
              <w:rPr>
                <w:rFonts w:eastAsiaTheme="minorEastAsia" w:cstheme="minorBidi"/>
                <w:noProof/>
                <w:kern w:val="2"/>
                <w:lang/>
                <w14:ligatures w14:val="standardContextual"/>
              </w:rPr>
              <w:tab/>
            </w:r>
            <w:r w:rsidR="00072A8D" w:rsidRPr="00257D78">
              <w:rPr>
                <w:rStyle w:val="Hyperlink"/>
                <w:noProof/>
              </w:rPr>
              <w:t>Vrijeme ostvarivanja</w:t>
            </w:r>
            <w:r w:rsidR="00072A8D">
              <w:rPr>
                <w:noProof/>
                <w:webHidden/>
              </w:rPr>
              <w:tab/>
            </w:r>
            <w:r w:rsidR="00072A8D">
              <w:rPr>
                <w:noProof/>
                <w:webHidden/>
              </w:rPr>
              <w:fldChar w:fldCharType="begin"/>
            </w:r>
            <w:r w:rsidR="00072A8D">
              <w:rPr>
                <w:noProof/>
                <w:webHidden/>
              </w:rPr>
              <w:instrText xml:space="preserve"> PAGEREF _Toc241571405 \h </w:instrText>
            </w:r>
            <w:r w:rsidR="00072A8D">
              <w:rPr>
                <w:noProof/>
                <w:webHidden/>
              </w:rPr>
            </w:r>
            <w:r w:rsidR="00072A8D">
              <w:rPr>
                <w:noProof/>
                <w:webHidden/>
              </w:rPr>
              <w:fldChar w:fldCharType="separate"/>
            </w:r>
            <w:r w:rsidR="00072A8D">
              <w:rPr>
                <w:noProof/>
                <w:webHidden/>
              </w:rPr>
              <w:t>100</w:t>
            </w:r>
            <w:r w:rsidR="00072A8D">
              <w:rPr>
                <w:noProof/>
                <w:webHidden/>
              </w:rPr>
              <w:fldChar w:fldCharType="end"/>
            </w:r>
          </w:hyperlink>
        </w:p>
        <w:p w14:paraId="144D7FF8" w14:textId="438E2507" w:rsidR="004017BC" w:rsidRDefault="008C26AE">
          <w:r>
            <w:fldChar w:fldCharType="end"/>
          </w:r>
        </w:p>
      </w:sdtContent>
    </w:sdt>
    <w:p w14:paraId="088696CD" w14:textId="77777777" w:rsidR="00696E5C" w:rsidRPr="00862CF6" w:rsidRDefault="00696E5C" w:rsidP="007132D3">
      <w:pPr>
        <w:rPr>
          <w:rFonts w:eastAsiaTheme="majorEastAsia"/>
          <w:sz w:val="28"/>
          <w:szCs w:val="32"/>
        </w:rPr>
      </w:pPr>
      <w:r w:rsidRPr="00862CF6">
        <w:br w:type="page"/>
      </w:r>
    </w:p>
    <w:p w14:paraId="50A2AE05" w14:textId="24A92895" w:rsidR="007F3E7E" w:rsidRPr="00495A28" w:rsidRDefault="007F3E7E" w:rsidP="008C2DB7">
      <w:pPr>
        <w:pStyle w:val="Heading1"/>
      </w:pPr>
      <w:bookmarkStart w:id="2" w:name="_Toc241517887"/>
      <w:bookmarkStart w:id="3" w:name="_Toc241571316"/>
      <w:r w:rsidRPr="00495A28">
        <w:lastRenderedPageBreak/>
        <w:t>UVOD</w:t>
      </w:r>
      <w:bookmarkEnd w:id="2"/>
      <w:bookmarkEnd w:id="3"/>
    </w:p>
    <w:p w14:paraId="30FA2653" w14:textId="77777777" w:rsidR="007F3E7E" w:rsidRPr="00862CF6" w:rsidRDefault="007F3E7E" w:rsidP="007132D3">
      <w:r w:rsidRPr="00862CF6">
        <w:t>Dječji vrtić "Magnolija" ustanova je za odgoj i obrazovanje djece rane i predškolske dobi u nadležnosti Općine Pribislavec. Dječji vrtić "Magnolija" provodi program njege, odgoja, obrazovanja, zdravstvene zaštite, prehrane i socijalne skrbi djece rane i predškolske dobi, kroz aktivnosti namijenjene djeci od jedne godine života do polaska u školu, sukladno Zakonu o predškolskom odgoju i obrazovanju i Državnom pedagoškom standardu predškolskog odgoja i naobrazbe. Pedagoška godina 2026./2027. predstavlja važnu razvojnu godinu u kojoj Vrtić, kao nova javna ustanova, istodobno osigurava kontinuitet kvalitetnog rada s djecom i sustavno izgrađuje vlastitu organizacijsku, stručnu i razvojnu kulturu.</w:t>
      </w:r>
    </w:p>
    <w:p w14:paraId="079D062A" w14:textId="3DBF4470" w:rsidR="007F3E7E" w:rsidRPr="00862CF6" w:rsidRDefault="007F3E7E" w:rsidP="007132D3">
      <w:r w:rsidRPr="00862CF6">
        <w:t>Godišnji plan i program rada izrađuje se za razdoblje od 1. rujna 2026. do 31. kolovoza 2027. godine. Njime se planiraju programi odgojno-obrazovnog rada, zdravstvene zaštite i unaprjeđenja zdravlja, socijalne skrbi, sigurnosti, stručnog usavršavanja, suradnje s roditeljima i zajednicom, kulturne i javne djelatnosti, vrednovanja te ostale aktivnosti potrebne za ostvarivanje djelatnosti Vrtića.</w:t>
      </w:r>
    </w:p>
    <w:p w14:paraId="6DB143CB" w14:textId="77777777" w:rsidR="00FD115B" w:rsidRPr="00862CF6" w:rsidRDefault="00FD115B" w:rsidP="007132D3"/>
    <w:p w14:paraId="2E021BBA" w14:textId="3CCEE598" w:rsidR="007F3E7E" w:rsidRPr="00862CF6" w:rsidRDefault="007F3E7E" w:rsidP="001A6BE2">
      <w:pPr>
        <w:pStyle w:val="Heading2"/>
      </w:pPr>
      <w:bookmarkStart w:id="4" w:name="_Toc241517888"/>
      <w:bookmarkStart w:id="5" w:name="_Toc241571317"/>
      <w:r w:rsidRPr="00862CF6">
        <w:t>Polazište i svrha</w:t>
      </w:r>
      <w:bookmarkEnd w:id="4"/>
      <w:bookmarkEnd w:id="5"/>
    </w:p>
    <w:p w14:paraId="21EE7754" w14:textId="77777777" w:rsidR="007F3E7E" w:rsidRPr="00862CF6" w:rsidRDefault="007F3E7E" w:rsidP="007132D3">
      <w:r w:rsidRPr="00862CF6">
        <w:t>Polazište rada je dijete kao aktivni sudionik vlastitog razvoja i učenja. Odgojno-obrazovni proces organizira se fleksibilno, uvažavajući razvojne i individualne potrebe, interese, mogućnosti, iskustva i obiteljski kontekst svakog djeteta.</w:t>
      </w:r>
    </w:p>
    <w:p w14:paraId="7F541B49" w14:textId="7FF77AFC" w:rsidR="007F3E7E" w:rsidRPr="00862CF6" w:rsidRDefault="007F3E7E" w:rsidP="007132D3">
      <w:r w:rsidRPr="00862CF6">
        <w:t>Posebna razvojna tema Vrtića u ovoj pedagoškoj godini je „Prostor kao treći odgojitelj“. Prostor se promatra kao aktivni čimbenik odgojno-obrazovnog procesa: treba biti siguran, funkcionalan, estetski poticajan, fleksibilan i organiziran tako da djeci omogućuje izbor, samostalnost, istraživanje, suradnju, mir i različite oblike igre.</w:t>
      </w:r>
    </w:p>
    <w:p w14:paraId="58A7C38B" w14:textId="77777777" w:rsidR="007F3E7E" w:rsidRPr="00862CF6" w:rsidRDefault="007F3E7E" w:rsidP="007132D3">
      <w:r w:rsidRPr="00862CF6">
        <w:t>Odgojno-obrazovni rad Vrtića temelji se na:</w:t>
      </w:r>
    </w:p>
    <w:p w14:paraId="3705876F" w14:textId="77777777" w:rsidR="007F3E7E" w:rsidRPr="00862CF6" w:rsidRDefault="007F3E7E" w:rsidP="007132D3">
      <w:pPr>
        <w:pStyle w:val="ListParagraph"/>
        <w:numPr>
          <w:ilvl w:val="0"/>
          <w:numId w:val="4"/>
        </w:numPr>
      </w:pPr>
      <w:r w:rsidRPr="00862CF6">
        <w:t>Nacionalnom kurikulumu za predškolski odgoj i obrazovanje,</w:t>
      </w:r>
    </w:p>
    <w:p w14:paraId="6A29824A" w14:textId="77777777" w:rsidR="007F3E7E" w:rsidRPr="00862CF6" w:rsidRDefault="007F3E7E" w:rsidP="007132D3">
      <w:pPr>
        <w:pStyle w:val="ListParagraph"/>
        <w:numPr>
          <w:ilvl w:val="0"/>
          <w:numId w:val="4"/>
        </w:numPr>
      </w:pPr>
      <w:r w:rsidRPr="00862CF6">
        <w:t>Konvenciji o pravima djeteta,</w:t>
      </w:r>
    </w:p>
    <w:p w14:paraId="55785056" w14:textId="77777777" w:rsidR="007F3E7E" w:rsidRPr="00862CF6" w:rsidRDefault="007F3E7E" w:rsidP="007132D3">
      <w:pPr>
        <w:pStyle w:val="ListParagraph"/>
        <w:numPr>
          <w:ilvl w:val="0"/>
          <w:numId w:val="4"/>
        </w:numPr>
      </w:pPr>
      <w:r w:rsidRPr="00862CF6">
        <w:t>Državnom pedagoškom standardu predškolskog odgoja i naobrazbe,</w:t>
      </w:r>
    </w:p>
    <w:p w14:paraId="03AECBF6" w14:textId="77777777" w:rsidR="007F3E7E" w:rsidRPr="00862CF6" w:rsidRDefault="007F3E7E" w:rsidP="007132D3">
      <w:pPr>
        <w:pStyle w:val="ListParagraph"/>
        <w:numPr>
          <w:ilvl w:val="0"/>
          <w:numId w:val="4"/>
        </w:numPr>
      </w:pPr>
      <w:r w:rsidRPr="00862CF6">
        <w:t>Programskom usmjerenju odgoja i obrazovanja predškolske djece,</w:t>
      </w:r>
    </w:p>
    <w:p w14:paraId="63D3523D" w14:textId="77777777" w:rsidR="007F3E7E" w:rsidRPr="00862CF6" w:rsidRDefault="007F3E7E" w:rsidP="007132D3">
      <w:pPr>
        <w:pStyle w:val="ListParagraph"/>
        <w:numPr>
          <w:ilvl w:val="0"/>
          <w:numId w:val="4"/>
        </w:numPr>
      </w:pPr>
      <w:r w:rsidRPr="00862CF6">
        <w:t>Zakonu o predškolskom odgoju i obrazovanju,</w:t>
      </w:r>
    </w:p>
    <w:p w14:paraId="3D06DF01" w14:textId="77777777" w:rsidR="007F3E7E" w:rsidRPr="00862CF6" w:rsidRDefault="007F3E7E" w:rsidP="007132D3">
      <w:pPr>
        <w:pStyle w:val="ListParagraph"/>
        <w:numPr>
          <w:ilvl w:val="0"/>
          <w:numId w:val="4"/>
        </w:numPr>
      </w:pPr>
      <w:r w:rsidRPr="00862CF6">
        <w:t>Pravilniku o obrascima zdravstvene dokumentacije djece predškolske dobi i evidencija u dječjem vrtiću.</w:t>
      </w:r>
    </w:p>
    <w:p w14:paraId="4BA5F1F8" w14:textId="77777777" w:rsidR="007F3E7E" w:rsidRPr="00862CF6" w:rsidRDefault="007F3E7E" w:rsidP="007132D3">
      <w:pPr>
        <w:pStyle w:val="ListParagraph"/>
      </w:pPr>
    </w:p>
    <w:p w14:paraId="3840914F" w14:textId="0A23AF2C" w:rsidR="007F3E7E" w:rsidRPr="00862CF6" w:rsidRDefault="00FD115B" w:rsidP="007132D3">
      <w:pPr>
        <w:pStyle w:val="Heading2"/>
        <w:rPr>
          <w:rFonts w:cstheme="minorHAnsi"/>
        </w:rPr>
      </w:pPr>
      <w:r w:rsidRPr="00862CF6">
        <w:rPr>
          <w:rFonts w:cstheme="minorHAnsi"/>
        </w:rPr>
        <w:t xml:space="preserve"> </w:t>
      </w:r>
      <w:bookmarkStart w:id="6" w:name="_Toc241517889"/>
      <w:bookmarkStart w:id="7" w:name="_Toc241571318"/>
      <w:r w:rsidR="007F3E7E" w:rsidRPr="00862CF6">
        <w:rPr>
          <w:rFonts w:cstheme="minorHAnsi"/>
        </w:rPr>
        <w:t>Vizija i misija dječjeg vrtića „Magnolija“</w:t>
      </w:r>
      <w:bookmarkEnd w:id="6"/>
      <w:bookmarkEnd w:id="7"/>
    </w:p>
    <w:p w14:paraId="201351DA" w14:textId="77777777" w:rsidR="007F3E7E" w:rsidRPr="00862CF6" w:rsidRDefault="007F3E7E" w:rsidP="007132D3">
      <w:r w:rsidRPr="00862CF6">
        <w:t>Naša je vizija vrtić iz kojeg izlazi generacija puna poštovanja, odgovornosti, razumijevanja i empatije prema pravima i obvezama drugih, ali i svojih. Dječji vrtić „Magnolija“ je sigurno, poticajno i inkluzivno mjesto u kojem se svako dijete osjeća prihvaćeno, voljeno, kompetentno i slobodno istraživati svijet, a odrasli zajednički grade kulturu učenja, suradnje i odgovornosti.</w:t>
      </w:r>
    </w:p>
    <w:p w14:paraId="2037DCFB" w14:textId="77777777" w:rsidR="007F3E7E" w:rsidRPr="00862CF6" w:rsidRDefault="007F3E7E" w:rsidP="007132D3">
      <w:r w:rsidRPr="00862CF6">
        <w:lastRenderedPageBreak/>
        <w:t>Misija nam je osigurati aktivno uključivanje djeteta u život vrtića i lokalne zajednice i poticanje cjelovitog razvoja djeteta. U partnerstvu s djecom, roditeljima, zaposlenicima, Osnivačem i lokalnom zajednicom stvarati uvjete za kvalitetno življenje u vrtiću i razvoj profesionalne kulture zaposlenika.</w:t>
      </w:r>
    </w:p>
    <w:p w14:paraId="304EC74D" w14:textId="77777777" w:rsidR="009D28C5" w:rsidRPr="00862CF6" w:rsidRDefault="009D28C5" w:rsidP="007132D3"/>
    <w:p w14:paraId="2673F4B4" w14:textId="2ED03D13" w:rsidR="00FD115B" w:rsidRPr="00862CF6" w:rsidRDefault="007F3E7E" w:rsidP="007132D3">
      <w:pPr>
        <w:pStyle w:val="Heading2"/>
        <w:rPr>
          <w:rFonts w:cstheme="minorHAnsi"/>
        </w:rPr>
      </w:pPr>
      <w:bookmarkStart w:id="8" w:name="_Toc241517890"/>
      <w:bookmarkStart w:id="9" w:name="_Toc241571319"/>
      <w:r w:rsidRPr="00862CF6">
        <w:rPr>
          <w:rFonts w:cstheme="minorHAnsi"/>
        </w:rPr>
        <w:t>Bitne zadaće Dječjeg vrtića „Magnolija“</w:t>
      </w:r>
      <w:bookmarkEnd w:id="8"/>
      <w:bookmarkEnd w:id="9"/>
    </w:p>
    <w:p w14:paraId="25DEFFAA" w14:textId="77777777" w:rsidR="007F3E7E" w:rsidRPr="00862CF6" w:rsidRDefault="007F3E7E" w:rsidP="007132D3">
      <w:pPr>
        <w:rPr>
          <w:lang w:eastAsia="hr-HR"/>
        </w:rPr>
      </w:pPr>
      <w:r w:rsidRPr="00862CF6">
        <w:rPr>
          <w:lang w:eastAsia="hr-HR"/>
        </w:rPr>
        <w:t>U skladu s vizijom i odgojno-obrazovnim ciljevima ustanove, tijekom pedagoške godine provodit će se sljedeće zadaće:</w:t>
      </w:r>
    </w:p>
    <w:p w14:paraId="7702F4CC" w14:textId="77777777" w:rsidR="007F3E7E" w:rsidRPr="00862CF6" w:rsidRDefault="007F3E7E" w:rsidP="007132D3">
      <w:pPr>
        <w:pStyle w:val="ListParagraph"/>
        <w:numPr>
          <w:ilvl w:val="0"/>
          <w:numId w:val="5"/>
        </w:numPr>
        <w:rPr>
          <w:lang w:eastAsia="hr-HR"/>
        </w:rPr>
      </w:pPr>
      <w:r w:rsidRPr="00862CF6">
        <w:rPr>
          <w:lang w:eastAsia="hr-HR"/>
        </w:rPr>
        <w:t>poticati cjelovit razvoj djeteta te razvijati osjećaj sigurnosti, samopouzdanja i povjerenja u vlastite sposobnosti</w:t>
      </w:r>
    </w:p>
    <w:p w14:paraId="4776205C" w14:textId="77777777" w:rsidR="007F3E7E" w:rsidRPr="00862CF6" w:rsidRDefault="007F3E7E" w:rsidP="007132D3">
      <w:pPr>
        <w:pStyle w:val="ListParagraph"/>
        <w:numPr>
          <w:ilvl w:val="0"/>
          <w:numId w:val="5"/>
        </w:numPr>
        <w:rPr>
          <w:lang w:eastAsia="hr-HR"/>
        </w:rPr>
      </w:pPr>
      <w:r w:rsidRPr="00862CF6">
        <w:rPr>
          <w:lang w:eastAsia="hr-HR"/>
        </w:rPr>
        <w:t>razvijati odgovorno ponašanje prema sebi, drugima, prirodi i materijalnom okruženju</w:t>
      </w:r>
    </w:p>
    <w:p w14:paraId="19C432C8" w14:textId="77777777" w:rsidR="007F3E7E" w:rsidRPr="00862CF6" w:rsidRDefault="007F3E7E" w:rsidP="007132D3">
      <w:pPr>
        <w:pStyle w:val="ListParagraph"/>
        <w:numPr>
          <w:ilvl w:val="0"/>
          <w:numId w:val="5"/>
        </w:numPr>
        <w:rPr>
          <w:lang w:eastAsia="hr-HR"/>
        </w:rPr>
      </w:pPr>
      <w:r w:rsidRPr="00862CF6">
        <w:rPr>
          <w:lang w:eastAsia="hr-HR"/>
        </w:rPr>
        <w:t>stvarati poticajno okruženje za razvoj duhovnih, moralnih i etičkih vrijednosti, uvažavajući razvojne mogućnosti i individualne potrebe svakog djeteta</w:t>
      </w:r>
    </w:p>
    <w:p w14:paraId="16DCCF77" w14:textId="77777777" w:rsidR="007F3E7E" w:rsidRPr="00862CF6" w:rsidRDefault="007F3E7E" w:rsidP="007132D3">
      <w:pPr>
        <w:pStyle w:val="ListParagraph"/>
        <w:numPr>
          <w:ilvl w:val="0"/>
          <w:numId w:val="5"/>
        </w:numPr>
        <w:rPr>
          <w:lang w:eastAsia="hr-HR"/>
        </w:rPr>
      </w:pPr>
      <w:r w:rsidRPr="00862CF6">
        <w:rPr>
          <w:lang w:eastAsia="hr-HR"/>
        </w:rPr>
        <w:t>zadovoljavati djetetovu potrebu za ljubavlju, prihvaćanjem, pripadanjem i emocionalnom sigurnošću</w:t>
      </w:r>
    </w:p>
    <w:p w14:paraId="300FD389" w14:textId="77777777" w:rsidR="007F3E7E" w:rsidRPr="00862CF6" w:rsidRDefault="007F3E7E" w:rsidP="007132D3">
      <w:pPr>
        <w:pStyle w:val="ListParagraph"/>
        <w:numPr>
          <w:ilvl w:val="0"/>
          <w:numId w:val="5"/>
        </w:numPr>
        <w:rPr>
          <w:lang w:eastAsia="hr-HR"/>
        </w:rPr>
      </w:pPr>
      <w:r w:rsidRPr="00862CF6">
        <w:rPr>
          <w:lang w:eastAsia="hr-HR"/>
        </w:rPr>
        <w:t>poticati dječju znatiželju, čuđenje, istraživanje i stvaralaštvo kao temelj aktivnog učenja</w:t>
      </w:r>
    </w:p>
    <w:p w14:paraId="6A32F74C" w14:textId="77777777" w:rsidR="007F3E7E" w:rsidRPr="00862CF6" w:rsidRDefault="007F3E7E" w:rsidP="007132D3">
      <w:pPr>
        <w:pStyle w:val="ListParagraph"/>
        <w:numPr>
          <w:ilvl w:val="0"/>
          <w:numId w:val="5"/>
        </w:numPr>
        <w:rPr>
          <w:lang w:eastAsia="hr-HR"/>
        </w:rPr>
      </w:pPr>
      <w:r w:rsidRPr="00862CF6">
        <w:rPr>
          <w:lang w:eastAsia="hr-HR"/>
        </w:rPr>
        <w:t>omogućavati učenje kroz igru, istraživanje, iskustveno učenje i aktivno sudjelovanje u svakodnevnim životnim situacijama</w:t>
      </w:r>
    </w:p>
    <w:p w14:paraId="40461838" w14:textId="77777777" w:rsidR="007F3E7E" w:rsidRPr="00862CF6" w:rsidRDefault="007F3E7E" w:rsidP="007132D3">
      <w:pPr>
        <w:pStyle w:val="ListParagraph"/>
        <w:numPr>
          <w:ilvl w:val="0"/>
          <w:numId w:val="5"/>
        </w:numPr>
        <w:rPr>
          <w:lang w:eastAsia="hr-HR"/>
        </w:rPr>
      </w:pPr>
      <w:r w:rsidRPr="00862CF6">
        <w:rPr>
          <w:lang w:eastAsia="hr-HR"/>
        </w:rPr>
        <w:t>razvijati osjećaj povjerenja, zahvalnosti, darivanja, empatije, međusobnog poštovanja i suradnje među djecom i odraslima</w:t>
      </w:r>
    </w:p>
    <w:p w14:paraId="5C1BEE9D" w14:textId="77777777" w:rsidR="007F3E7E" w:rsidRPr="00862CF6" w:rsidRDefault="007F3E7E" w:rsidP="007132D3">
      <w:pPr>
        <w:pStyle w:val="ListParagraph"/>
        <w:numPr>
          <w:ilvl w:val="0"/>
          <w:numId w:val="5"/>
        </w:numPr>
        <w:rPr>
          <w:lang w:eastAsia="hr-HR"/>
        </w:rPr>
      </w:pPr>
      <w:r w:rsidRPr="00862CF6">
        <w:rPr>
          <w:lang w:eastAsia="hr-HR"/>
        </w:rPr>
        <w:t>promicati univerzalne ljudske vrijednosti – ljepotu, istinu i dobrotu – kroz svakodnevni odgojno-obrazovni rad i život u vrtiću</w:t>
      </w:r>
    </w:p>
    <w:p w14:paraId="369DE7CF" w14:textId="77777777" w:rsidR="007F3E7E" w:rsidRPr="00862CF6" w:rsidRDefault="007F3E7E" w:rsidP="007132D3">
      <w:pPr>
        <w:pStyle w:val="ListParagraph"/>
        <w:numPr>
          <w:ilvl w:val="0"/>
          <w:numId w:val="5"/>
        </w:numPr>
        <w:rPr>
          <w:lang w:eastAsia="hr-HR"/>
        </w:rPr>
      </w:pPr>
      <w:r w:rsidRPr="00862CF6">
        <w:rPr>
          <w:lang w:eastAsia="hr-HR"/>
        </w:rPr>
        <w:t>poticati razvoj pozitivne slike o sebi te osnaživati socijalne i komunikacijske kompetencije potrebne za kvalitetne međuljudske odnose</w:t>
      </w:r>
    </w:p>
    <w:p w14:paraId="62D2C3D1" w14:textId="77777777" w:rsidR="007F3E7E" w:rsidRPr="00862CF6" w:rsidRDefault="007F3E7E" w:rsidP="007132D3">
      <w:pPr>
        <w:pStyle w:val="ListParagraph"/>
        <w:numPr>
          <w:ilvl w:val="0"/>
          <w:numId w:val="5"/>
        </w:numPr>
        <w:rPr>
          <w:lang w:eastAsia="hr-HR"/>
        </w:rPr>
      </w:pPr>
      <w:r w:rsidRPr="00862CF6">
        <w:rPr>
          <w:lang w:eastAsia="hr-HR"/>
        </w:rPr>
        <w:t>razvijati uvažavanje različitosti, prihvaćanje drugih te toleranciju prema različitim navikama, sposobnostima, kulturama i načinima života</w:t>
      </w:r>
    </w:p>
    <w:p w14:paraId="4AAF1E0A" w14:textId="77777777" w:rsidR="007F3E7E" w:rsidRPr="00862CF6" w:rsidRDefault="007F3E7E" w:rsidP="007132D3">
      <w:pPr>
        <w:pStyle w:val="ListParagraph"/>
        <w:numPr>
          <w:ilvl w:val="0"/>
          <w:numId w:val="5"/>
        </w:numPr>
        <w:rPr>
          <w:lang w:eastAsia="hr-HR"/>
        </w:rPr>
      </w:pPr>
      <w:r w:rsidRPr="00862CF6">
        <w:rPr>
          <w:lang w:eastAsia="hr-HR"/>
        </w:rPr>
        <w:t>osiguravati kvalitetne materijalne, prostorne i socijalne uvjete koji pridonose cjelovitom razvoju, dobrobiti i aktivnom sudjelovanju svakog djeteta u životu vrtića.</w:t>
      </w:r>
    </w:p>
    <w:p w14:paraId="5F7AAA04" w14:textId="77777777" w:rsidR="009D28C5" w:rsidRPr="00862CF6" w:rsidRDefault="009D28C5" w:rsidP="007132D3">
      <w:pPr>
        <w:rPr>
          <w:lang w:eastAsia="hr-HR"/>
        </w:rPr>
      </w:pPr>
    </w:p>
    <w:p w14:paraId="7E64B6AD" w14:textId="2E87DDE1" w:rsidR="009D28C5" w:rsidRPr="00862CF6" w:rsidRDefault="007F3E7E" w:rsidP="007132D3">
      <w:pPr>
        <w:pStyle w:val="Heading2"/>
        <w:rPr>
          <w:rFonts w:cstheme="minorHAnsi"/>
        </w:rPr>
      </w:pPr>
      <w:bookmarkStart w:id="10" w:name="_Toc241517891"/>
      <w:bookmarkStart w:id="11" w:name="_Toc241571320"/>
      <w:r w:rsidRPr="00862CF6">
        <w:rPr>
          <w:rFonts w:cstheme="minorHAnsi"/>
        </w:rPr>
        <w:t>Razvojni ciljevi</w:t>
      </w:r>
      <w:bookmarkEnd w:id="10"/>
      <w:bookmarkEnd w:id="11"/>
    </w:p>
    <w:p w14:paraId="2D984A71" w14:textId="6A344053" w:rsidR="009D28C5" w:rsidRPr="00862CF6" w:rsidRDefault="009D28C5" w:rsidP="007132D3">
      <w:r w:rsidRPr="00862CF6">
        <w:t xml:space="preserve">Neki od bitnih razvojnih ciljeva Dječjeg vrtića „Magnolija“, u pedagoškoj godini 2026./2027. su: </w:t>
      </w:r>
    </w:p>
    <w:p w14:paraId="5EA2FCF7" w14:textId="689C173C" w:rsidR="007F3E7E" w:rsidRPr="00862CF6" w:rsidRDefault="007F3E7E" w:rsidP="007132D3">
      <w:pPr>
        <w:pStyle w:val="ListBullet"/>
        <w:numPr>
          <w:ilvl w:val="0"/>
          <w:numId w:val="6"/>
        </w:numPr>
        <w:rPr>
          <w:rFonts w:asciiTheme="minorHAnsi" w:hAnsiTheme="minorHAnsi"/>
        </w:rPr>
      </w:pPr>
      <w:proofErr w:type="spellStart"/>
      <w:r w:rsidRPr="00862CF6">
        <w:rPr>
          <w:rFonts w:asciiTheme="minorHAnsi" w:hAnsiTheme="minorHAnsi"/>
        </w:rPr>
        <w:t>staviti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dobrobit</w:t>
      </w:r>
      <w:proofErr w:type="spellEnd"/>
      <w:r w:rsidRPr="00862CF6">
        <w:rPr>
          <w:rFonts w:asciiTheme="minorHAnsi" w:hAnsiTheme="minorHAnsi"/>
        </w:rPr>
        <w:t xml:space="preserve">, </w:t>
      </w:r>
      <w:proofErr w:type="spellStart"/>
      <w:r w:rsidRPr="00862CF6">
        <w:rPr>
          <w:rFonts w:asciiTheme="minorHAnsi" w:hAnsiTheme="minorHAnsi"/>
        </w:rPr>
        <w:t>prava</w:t>
      </w:r>
      <w:proofErr w:type="spellEnd"/>
      <w:r w:rsidRPr="00862CF6">
        <w:rPr>
          <w:rFonts w:asciiTheme="minorHAnsi" w:hAnsiTheme="minorHAnsi"/>
        </w:rPr>
        <w:t xml:space="preserve">, </w:t>
      </w:r>
      <w:proofErr w:type="spellStart"/>
      <w:r w:rsidRPr="00862CF6">
        <w:rPr>
          <w:rFonts w:asciiTheme="minorHAnsi" w:hAnsiTheme="minorHAnsi"/>
        </w:rPr>
        <w:t>sigurnost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i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individualnost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djeteta</w:t>
      </w:r>
      <w:proofErr w:type="spellEnd"/>
      <w:r w:rsidRPr="00862CF6">
        <w:rPr>
          <w:rFonts w:asciiTheme="minorHAnsi" w:hAnsiTheme="minorHAnsi"/>
        </w:rPr>
        <w:t xml:space="preserve"> u </w:t>
      </w:r>
      <w:proofErr w:type="spellStart"/>
      <w:r w:rsidRPr="00862CF6">
        <w:rPr>
          <w:rFonts w:asciiTheme="minorHAnsi" w:hAnsiTheme="minorHAnsi"/>
        </w:rPr>
        <w:t>središte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svih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odluka</w:t>
      </w:r>
      <w:proofErr w:type="spellEnd"/>
      <w:r w:rsidR="009D28C5" w:rsidRPr="00862CF6">
        <w:rPr>
          <w:rFonts w:asciiTheme="minorHAnsi" w:hAnsiTheme="minorHAnsi"/>
        </w:rPr>
        <w:t>,</w:t>
      </w:r>
    </w:p>
    <w:p w14:paraId="2DCF733D" w14:textId="3C4A5D90" w:rsidR="007F3E7E" w:rsidRPr="00862CF6" w:rsidRDefault="007F3E7E" w:rsidP="007132D3">
      <w:pPr>
        <w:pStyle w:val="ListBullet"/>
        <w:numPr>
          <w:ilvl w:val="0"/>
          <w:numId w:val="6"/>
        </w:numPr>
        <w:rPr>
          <w:rFonts w:asciiTheme="minorHAnsi" w:hAnsiTheme="minorHAnsi"/>
        </w:rPr>
      </w:pPr>
      <w:proofErr w:type="spellStart"/>
      <w:r w:rsidRPr="00862CF6">
        <w:rPr>
          <w:rFonts w:asciiTheme="minorHAnsi" w:hAnsiTheme="minorHAnsi"/>
        </w:rPr>
        <w:t>razvijati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poticajno</w:t>
      </w:r>
      <w:proofErr w:type="spellEnd"/>
      <w:r w:rsidRPr="00862CF6">
        <w:rPr>
          <w:rFonts w:asciiTheme="minorHAnsi" w:hAnsiTheme="minorHAnsi"/>
        </w:rPr>
        <w:t xml:space="preserve">, </w:t>
      </w:r>
      <w:proofErr w:type="spellStart"/>
      <w:r w:rsidRPr="00862CF6">
        <w:rPr>
          <w:rFonts w:asciiTheme="minorHAnsi" w:hAnsiTheme="minorHAnsi"/>
        </w:rPr>
        <w:t>sigurno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i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inkluzivno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prostorno-materijalno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okruženje</w:t>
      </w:r>
      <w:proofErr w:type="spellEnd"/>
      <w:r w:rsidR="009D28C5" w:rsidRPr="00862CF6">
        <w:rPr>
          <w:rFonts w:asciiTheme="minorHAnsi" w:hAnsiTheme="minorHAnsi"/>
        </w:rPr>
        <w:t>,</w:t>
      </w:r>
    </w:p>
    <w:p w14:paraId="0A84A708" w14:textId="32F784B6" w:rsidR="007F3E7E" w:rsidRPr="00862CF6" w:rsidRDefault="007F3E7E" w:rsidP="007132D3">
      <w:pPr>
        <w:pStyle w:val="ListBullet"/>
        <w:numPr>
          <w:ilvl w:val="0"/>
          <w:numId w:val="6"/>
        </w:numPr>
        <w:rPr>
          <w:rFonts w:asciiTheme="minorHAnsi" w:hAnsiTheme="minorHAnsi"/>
        </w:rPr>
      </w:pPr>
      <w:proofErr w:type="spellStart"/>
      <w:r w:rsidRPr="00862CF6">
        <w:rPr>
          <w:rFonts w:asciiTheme="minorHAnsi" w:hAnsiTheme="minorHAnsi"/>
        </w:rPr>
        <w:t>razvijati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kulturu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suradnje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i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profesionalnog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učenja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zaposlenika</w:t>
      </w:r>
      <w:proofErr w:type="spellEnd"/>
      <w:r w:rsidR="009D28C5" w:rsidRPr="00862CF6">
        <w:rPr>
          <w:rFonts w:asciiTheme="minorHAnsi" w:hAnsiTheme="minorHAnsi"/>
        </w:rPr>
        <w:t>,</w:t>
      </w:r>
    </w:p>
    <w:p w14:paraId="1E089668" w14:textId="297A1791" w:rsidR="007F3E7E" w:rsidRPr="00862CF6" w:rsidRDefault="007F3E7E" w:rsidP="007132D3">
      <w:pPr>
        <w:pStyle w:val="ListBullet"/>
        <w:numPr>
          <w:ilvl w:val="0"/>
          <w:numId w:val="6"/>
        </w:numPr>
        <w:rPr>
          <w:rFonts w:asciiTheme="minorHAnsi" w:hAnsiTheme="minorHAnsi"/>
        </w:rPr>
      </w:pPr>
      <w:proofErr w:type="spellStart"/>
      <w:r w:rsidRPr="00862CF6">
        <w:rPr>
          <w:rFonts w:asciiTheme="minorHAnsi" w:hAnsiTheme="minorHAnsi"/>
        </w:rPr>
        <w:t>osnaživati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partnerstvo</w:t>
      </w:r>
      <w:proofErr w:type="spellEnd"/>
      <w:r w:rsidRPr="00862CF6">
        <w:rPr>
          <w:rFonts w:asciiTheme="minorHAnsi" w:hAnsiTheme="minorHAnsi"/>
        </w:rPr>
        <w:t xml:space="preserve"> s </w:t>
      </w:r>
      <w:proofErr w:type="spellStart"/>
      <w:r w:rsidRPr="00862CF6">
        <w:rPr>
          <w:rFonts w:asciiTheme="minorHAnsi" w:hAnsiTheme="minorHAnsi"/>
        </w:rPr>
        <w:t>roditeljima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i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obiteljima</w:t>
      </w:r>
      <w:proofErr w:type="spellEnd"/>
      <w:r w:rsidR="009D28C5" w:rsidRPr="00862CF6">
        <w:rPr>
          <w:rFonts w:asciiTheme="minorHAnsi" w:hAnsiTheme="minorHAnsi"/>
        </w:rPr>
        <w:t>,</w:t>
      </w:r>
    </w:p>
    <w:p w14:paraId="4A7EC59C" w14:textId="72DBEB04" w:rsidR="007F3E7E" w:rsidRPr="00862CF6" w:rsidRDefault="007F3E7E" w:rsidP="007132D3">
      <w:pPr>
        <w:pStyle w:val="ListBullet"/>
        <w:numPr>
          <w:ilvl w:val="0"/>
          <w:numId w:val="6"/>
        </w:numPr>
        <w:rPr>
          <w:rFonts w:asciiTheme="minorHAnsi" w:hAnsiTheme="minorHAnsi"/>
        </w:rPr>
      </w:pPr>
      <w:proofErr w:type="spellStart"/>
      <w:r w:rsidRPr="00862CF6">
        <w:rPr>
          <w:rFonts w:asciiTheme="minorHAnsi" w:hAnsiTheme="minorHAnsi"/>
        </w:rPr>
        <w:t>razvijati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suradnju</w:t>
      </w:r>
      <w:proofErr w:type="spellEnd"/>
      <w:r w:rsidRPr="00862CF6">
        <w:rPr>
          <w:rFonts w:asciiTheme="minorHAnsi" w:hAnsiTheme="minorHAnsi"/>
        </w:rPr>
        <w:t xml:space="preserve"> s </w:t>
      </w:r>
      <w:proofErr w:type="spellStart"/>
      <w:r w:rsidRPr="00862CF6">
        <w:rPr>
          <w:rFonts w:asciiTheme="minorHAnsi" w:hAnsiTheme="minorHAnsi"/>
        </w:rPr>
        <w:t>lokalnom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zajednicom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i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ustanovama</w:t>
      </w:r>
      <w:proofErr w:type="spellEnd"/>
      <w:r w:rsidR="009D28C5" w:rsidRPr="00862CF6">
        <w:rPr>
          <w:rFonts w:asciiTheme="minorHAnsi" w:hAnsiTheme="minorHAnsi"/>
        </w:rPr>
        <w:t>,</w:t>
      </w:r>
    </w:p>
    <w:p w14:paraId="7C6FC37D" w14:textId="4F8D69AD" w:rsidR="007F3E7E" w:rsidRPr="00862CF6" w:rsidRDefault="007F3E7E" w:rsidP="007132D3">
      <w:pPr>
        <w:pStyle w:val="ListBullet"/>
        <w:numPr>
          <w:ilvl w:val="0"/>
          <w:numId w:val="6"/>
        </w:numPr>
        <w:rPr>
          <w:rFonts w:asciiTheme="minorHAnsi" w:hAnsiTheme="minorHAnsi"/>
        </w:rPr>
      </w:pPr>
      <w:proofErr w:type="spellStart"/>
      <w:r w:rsidRPr="00862CF6">
        <w:rPr>
          <w:rFonts w:asciiTheme="minorHAnsi" w:hAnsiTheme="minorHAnsi"/>
        </w:rPr>
        <w:t>razvijati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projektni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način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rada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i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dječje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sudjelovanje</w:t>
      </w:r>
      <w:proofErr w:type="spellEnd"/>
      <w:r w:rsidRPr="00862CF6">
        <w:rPr>
          <w:rFonts w:asciiTheme="minorHAnsi" w:hAnsiTheme="minorHAnsi"/>
        </w:rPr>
        <w:t xml:space="preserve"> u </w:t>
      </w:r>
      <w:proofErr w:type="spellStart"/>
      <w:r w:rsidRPr="00862CF6">
        <w:rPr>
          <w:rFonts w:asciiTheme="minorHAnsi" w:hAnsiTheme="minorHAnsi"/>
        </w:rPr>
        <w:t>planiranju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i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vrednovanju</w:t>
      </w:r>
      <w:proofErr w:type="spellEnd"/>
      <w:r w:rsidR="009D28C5" w:rsidRPr="00862CF6">
        <w:rPr>
          <w:rFonts w:asciiTheme="minorHAnsi" w:hAnsiTheme="minorHAnsi"/>
        </w:rPr>
        <w:t>,</w:t>
      </w:r>
    </w:p>
    <w:p w14:paraId="66ABA019" w14:textId="77777777" w:rsidR="007F3E7E" w:rsidRPr="00862CF6" w:rsidRDefault="007F3E7E" w:rsidP="007132D3">
      <w:pPr>
        <w:pStyle w:val="ListBullet"/>
        <w:numPr>
          <w:ilvl w:val="0"/>
          <w:numId w:val="6"/>
        </w:numPr>
        <w:rPr>
          <w:rFonts w:asciiTheme="minorHAnsi" w:hAnsiTheme="minorHAnsi"/>
        </w:rPr>
      </w:pPr>
      <w:proofErr w:type="spellStart"/>
      <w:r w:rsidRPr="00862CF6">
        <w:rPr>
          <w:rFonts w:asciiTheme="minorHAnsi" w:hAnsiTheme="minorHAnsi"/>
        </w:rPr>
        <w:t>uspostaviti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sustav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praćenja</w:t>
      </w:r>
      <w:proofErr w:type="spellEnd"/>
      <w:r w:rsidRPr="00862CF6">
        <w:rPr>
          <w:rFonts w:asciiTheme="minorHAnsi" w:hAnsiTheme="minorHAnsi"/>
        </w:rPr>
        <w:t xml:space="preserve">, </w:t>
      </w:r>
      <w:proofErr w:type="spellStart"/>
      <w:r w:rsidRPr="00862CF6">
        <w:rPr>
          <w:rFonts w:asciiTheme="minorHAnsi" w:hAnsiTheme="minorHAnsi"/>
        </w:rPr>
        <w:t>dokumentiranja</w:t>
      </w:r>
      <w:proofErr w:type="spellEnd"/>
      <w:r w:rsidRPr="00862CF6">
        <w:rPr>
          <w:rFonts w:asciiTheme="minorHAnsi" w:hAnsiTheme="minorHAnsi"/>
        </w:rPr>
        <w:t xml:space="preserve">, </w:t>
      </w:r>
      <w:proofErr w:type="spellStart"/>
      <w:r w:rsidRPr="00862CF6">
        <w:rPr>
          <w:rFonts w:asciiTheme="minorHAnsi" w:hAnsiTheme="minorHAnsi"/>
        </w:rPr>
        <w:t>vrednovanja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i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samovrednovanja</w:t>
      </w:r>
      <w:proofErr w:type="spellEnd"/>
      <w:r w:rsidRPr="00862CF6">
        <w:rPr>
          <w:rFonts w:asciiTheme="minorHAnsi" w:hAnsiTheme="minorHAnsi"/>
        </w:rPr>
        <w:t xml:space="preserve"> </w:t>
      </w:r>
      <w:proofErr w:type="spellStart"/>
      <w:r w:rsidRPr="00862CF6">
        <w:rPr>
          <w:rFonts w:asciiTheme="minorHAnsi" w:hAnsiTheme="minorHAnsi"/>
        </w:rPr>
        <w:t>kvalitete</w:t>
      </w:r>
      <w:proofErr w:type="spellEnd"/>
      <w:r w:rsidRPr="00862CF6">
        <w:rPr>
          <w:rFonts w:asciiTheme="minorHAnsi" w:hAnsiTheme="minorHAnsi"/>
        </w:rPr>
        <w:t xml:space="preserve"> rada.</w:t>
      </w:r>
    </w:p>
    <w:p w14:paraId="7DA2BBE6" w14:textId="6C0F8C37" w:rsidR="001A79EE" w:rsidRPr="00862CF6" w:rsidRDefault="00855A91" w:rsidP="007132D3">
      <w:pPr>
        <w:pStyle w:val="Heading2"/>
        <w:rPr>
          <w:rFonts w:cstheme="minorHAnsi"/>
          <w:lang w:eastAsia="hr-HR"/>
        </w:rPr>
      </w:pPr>
      <w:bookmarkStart w:id="12" w:name="_Toc241517892"/>
      <w:bookmarkStart w:id="13" w:name="_Toc241571321"/>
      <w:r w:rsidRPr="00862CF6">
        <w:rPr>
          <w:rFonts w:cstheme="minorHAnsi"/>
          <w:lang w:eastAsia="hr-HR"/>
        </w:rPr>
        <w:lastRenderedPageBreak/>
        <w:t>Kurikul ranoga i predškolskog odgoja i obrazovanja</w:t>
      </w:r>
      <w:bookmarkEnd w:id="12"/>
      <w:bookmarkEnd w:id="13"/>
    </w:p>
    <w:p w14:paraId="670F5E5D" w14:textId="77777777" w:rsidR="001A79EE" w:rsidRPr="00862CF6" w:rsidRDefault="001A79EE" w:rsidP="007132D3">
      <w:pPr>
        <w:rPr>
          <w:lang w:eastAsia="hr-HR"/>
        </w:rPr>
      </w:pPr>
      <w:r w:rsidRPr="00862CF6">
        <w:rPr>
          <w:lang w:eastAsia="hr-HR"/>
        </w:rPr>
        <w:t>Kurikul ranoga i predškolskog odgoja i obrazovanja u Dječjem vrtiću „Magnolija“ temelji se na shvaćanju djeteta kao cjelovite, aktivne i kompetentne osobe koja ima vlastita prava, potrebe, interese, iskustva i mogućnosti. Odgojno-obrazovni proces stoga se ne usmjerava samo na obrazovanje djeteta, već obuhvaća cjelokupni kontekst njegova življenja u dječjem vrtiću.</w:t>
      </w:r>
    </w:p>
    <w:p w14:paraId="53A400B5" w14:textId="77777777" w:rsidR="001A79EE" w:rsidRPr="00862CF6" w:rsidRDefault="001A79EE" w:rsidP="007132D3">
      <w:pPr>
        <w:rPr>
          <w:lang w:eastAsia="hr-HR"/>
        </w:rPr>
      </w:pPr>
      <w:r w:rsidRPr="00862CF6">
        <w:rPr>
          <w:lang w:eastAsia="hr-HR"/>
        </w:rPr>
        <w:t>U dječjem vrtiću istodobno se ostvaruju različiti, međusobno povezani procesi – odgoj i obrazovanje, njega, skrb, zaštita te očuvanje i unapređivanje zdravlja djeteta. Njihova se povezanost odražava u svakodnevnom životu djeteta i čini temelj cjelovitog pristupa ranom i predškolskom odgoju i obrazovanju.</w:t>
      </w:r>
    </w:p>
    <w:p w14:paraId="55BC014F" w14:textId="77777777" w:rsidR="001A79EE" w:rsidRPr="00862CF6" w:rsidRDefault="001A79EE" w:rsidP="007132D3">
      <w:pPr>
        <w:rPr>
          <w:lang w:eastAsia="hr-HR"/>
        </w:rPr>
      </w:pPr>
      <w:r w:rsidRPr="00862CF6">
        <w:rPr>
          <w:lang w:eastAsia="hr-HR"/>
        </w:rPr>
        <w:t>U skladu s Nacionalnim kurikulom za rani i predškolski odgoj i obrazovanje, u radu Dječjeg vrtića „Magnolija“ naglasak se stavlja na dobrobit djeteta, njegove razvojne i individualne potrebe, interese, prava i mogućnosti. Odgojno-obrazovni proces planira se i ostvaruje fleksibilno, uvažavajući različite načine, tempo i stilove dječjeg učenja te činjenicu da se dijete razvija i uči kroz vlastitu aktivnost, igru, istraživanje, odnose s drugima i neposredno iskustvo.</w:t>
      </w:r>
    </w:p>
    <w:p w14:paraId="288B2092" w14:textId="77777777" w:rsidR="001A79EE" w:rsidRPr="00862CF6" w:rsidRDefault="001A79EE" w:rsidP="007132D3">
      <w:pPr>
        <w:rPr>
          <w:lang w:eastAsia="hr-HR"/>
        </w:rPr>
      </w:pPr>
      <w:r w:rsidRPr="00862CF6">
        <w:rPr>
          <w:lang w:eastAsia="hr-HR"/>
        </w:rPr>
        <w:t>Stoga se kvaliteta odgojno-obrazovnog rada ne promatra samo kroz sadržaje koji se djeci nude, nego prije svega kroz kvalitetu svakodnevnog življenja djece u Vrtiću. Važnim se smatraju odnosi među djecom i odraslima, osjećaj sigurnosti i pripadnosti, mogućnost izbora i sudjelovanja, kvaliteta komunikacije, organizacija vremena, prostorno-materijalno okruženje te prilike za istraživanje, igru, stvaranje i učenje.</w:t>
      </w:r>
    </w:p>
    <w:p w14:paraId="7C6D57F4" w14:textId="77777777" w:rsidR="001A79EE" w:rsidRPr="00862CF6" w:rsidRDefault="001A79EE" w:rsidP="007132D3">
      <w:pPr>
        <w:rPr>
          <w:lang w:eastAsia="hr-HR"/>
        </w:rPr>
      </w:pPr>
      <w:r w:rsidRPr="00862CF6">
        <w:rPr>
          <w:lang w:eastAsia="hr-HR"/>
        </w:rPr>
        <w:t>Posebno mjesto u kurikulu Dječjeg vrtića „Magnolija“ ima prostorno-materijalno okruženje. Prostor se promatra kao aktivni čimbenik odgojno-obrazovnog procesa, a ne samo kao mjesto u kojem se aktivnosti odvijaju. Njegova organizacija treba djeci omogućiti samostalno kretanje i izbor, dostupnost materijala, različite oblike igre, istraživanje, suradnju, komunikaciju, stvaralačko izražavanje, ali i mogućnost povlačenja, odmora i zadovoljavanja individualnih potreba.</w:t>
      </w:r>
    </w:p>
    <w:p w14:paraId="09D42075" w14:textId="77777777" w:rsidR="001A79EE" w:rsidRPr="00862CF6" w:rsidRDefault="001A79EE" w:rsidP="007132D3">
      <w:pPr>
        <w:rPr>
          <w:lang w:eastAsia="hr-HR"/>
        </w:rPr>
      </w:pPr>
      <w:r w:rsidRPr="00862CF6">
        <w:rPr>
          <w:lang w:eastAsia="hr-HR"/>
        </w:rPr>
        <w:t xml:space="preserve">Upravo iz tog razloga razvojni prioritet Dječjeg vrtića „Magnolija“ u pedagoškoj godini 2026./2027. jest tema </w:t>
      </w:r>
      <w:r w:rsidRPr="00862CF6">
        <w:rPr>
          <w:b/>
          <w:bCs/>
          <w:lang w:eastAsia="hr-HR"/>
        </w:rPr>
        <w:t>„Prostor kao treći odgojitelj“</w:t>
      </w:r>
      <w:r w:rsidRPr="00862CF6">
        <w:rPr>
          <w:lang w:eastAsia="hr-HR"/>
        </w:rPr>
        <w:t>. Kroz ovu temu odgojitelji i stručni suradnici promatrat će na koji način organizacija prostora utječe na dječju samostalnost, kvalitetu igre, socijalne odnose, istraživanje i učenje te će prostor kontinuirano prilagođavati stvarnim potrebama i interesima djece.</w:t>
      </w:r>
    </w:p>
    <w:p w14:paraId="29EDE2E0" w14:textId="77777777" w:rsidR="001A79EE" w:rsidRPr="00862CF6" w:rsidRDefault="001A79EE" w:rsidP="007132D3">
      <w:pPr>
        <w:rPr>
          <w:lang w:eastAsia="hr-HR"/>
        </w:rPr>
      </w:pPr>
      <w:r w:rsidRPr="00862CF6">
        <w:rPr>
          <w:lang w:eastAsia="hr-HR"/>
        </w:rPr>
        <w:t>Kurikul Vrtića razvija se u svakodnevnoj interakciji djece, odraslih i okruženja. Zbog toga se odgojno-obrazovni proces ne planira isključivo unaprijed zadanim sadržajima, već se njegovo ostvarivanje temelji na promatranju djece, dokumentiranju njihovih aktivnosti i načina učenja, zajedničkom promišljanju odgojitelja i stručnih suradnika te kontinuiranom prilagođavanju uvjeta i poticaja.</w:t>
      </w:r>
    </w:p>
    <w:p w14:paraId="262571F6" w14:textId="6BBD59B2" w:rsidR="001A79EE" w:rsidRPr="00862CF6" w:rsidRDefault="001A79EE" w:rsidP="007132D3">
      <w:pPr>
        <w:rPr>
          <w:lang w:eastAsia="hr-HR"/>
        </w:rPr>
      </w:pPr>
      <w:r w:rsidRPr="00862CF6">
        <w:rPr>
          <w:lang w:eastAsia="hr-HR"/>
        </w:rPr>
        <w:t>U središtu rada Dječjeg vrtića „Magnolija“ stoga je stvaranje okruženja u kojemu se svako dijete može osjećati sigurno, prihvaćeno i kompetentno te u kojemu može razvijati svoje potencijale u skladu sa svojim individualnim mogućnostima i tempom razvoja.</w:t>
      </w:r>
    </w:p>
    <w:p w14:paraId="0591A1E5" w14:textId="77777777" w:rsidR="001A79EE" w:rsidRPr="00862CF6" w:rsidRDefault="001A79EE" w:rsidP="007132D3">
      <w:pPr>
        <w:rPr>
          <w:lang w:eastAsia="hr-HR"/>
        </w:rPr>
      </w:pPr>
      <w:r w:rsidRPr="00862CF6">
        <w:rPr>
          <w:lang w:eastAsia="hr-HR"/>
        </w:rPr>
        <w:lastRenderedPageBreak/>
        <w:t>Takav pristup podrazumijeva i partnerski odnos s roditeljima. Obitelj se prepoznaje kao djetetovo prvo i najvažnije okruženje, a roditelji kao ravnopravni partneri u stvaranju uvjeta za djetetovu dobrobit, razvoj i učenje. Razmjena informacija, međusobno povjerenje i otvorena komunikacija važni su za razumijevanje djetetovih potreba i kvalitetno povezivanje obiteljskog i vrtićkog iskustva.</w:t>
      </w:r>
    </w:p>
    <w:p w14:paraId="658EEE9F" w14:textId="77777777" w:rsidR="00CB08D8" w:rsidRPr="00862CF6" w:rsidRDefault="00CB08D8" w:rsidP="007132D3">
      <w:pPr>
        <w:rPr>
          <w:lang w:eastAsia="hr-HR"/>
        </w:rPr>
      </w:pPr>
    </w:p>
    <w:p w14:paraId="3EFC7228" w14:textId="3034DE18" w:rsidR="001A79EE" w:rsidRPr="00862CF6" w:rsidRDefault="001A79EE" w:rsidP="007132D3">
      <w:pPr>
        <w:pStyle w:val="Heading2"/>
        <w:rPr>
          <w:rFonts w:cstheme="minorHAnsi"/>
          <w:lang w:eastAsia="hr-HR"/>
        </w:rPr>
      </w:pPr>
      <w:bookmarkStart w:id="14" w:name="_Toc241517893"/>
      <w:bookmarkStart w:id="15" w:name="_Toc241571322"/>
      <w:r w:rsidRPr="00862CF6">
        <w:rPr>
          <w:rFonts w:cstheme="minorHAnsi"/>
          <w:lang w:eastAsia="hr-HR"/>
        </w:rPr>
        <w:t>Temeljne potrebe i prava djeteta</w:t>
      </w:r>
      <w:bookmarkEnd w:id="14"/>
      <w:bookmarkEnd w:id="15"/>
    </w:p>
    <w:p w14:paraId="75B4498F" w14:textId="77777777" w:rsidR="001A79EE" w:rsidRPr="00862CF6" w:rsidRDefault="001A79EE" w:rsidP="007132D3">
      <w:pPr>
        <w:rPr>
          <w:lang w:eastAsia="hr-HR"/>
        </w:rPr>
      </w:pPr>
      <w:r w:rsidRPr="00862CF6">
        <w:rPr>
          <w:lang w:eastAsia="hr-HR"/>
        </w:rPr>
        <w:t>U radu Dječjeg vrtića „Magnolija“ posebna se pozornost posvećuje zadovoljavanju temeljnih potreba svakog djeteta, među kojima se osobito ističu:</w:t>
      </w:r>
    </w:p>
    <w:p w14:paraId="2076FBC5" w14:textId="01B6A9A9" w:rsidR="001A79EE" w:rsidRPr="00862CF6" w:rsidRDefault="001A79EE" w:rsidP="007132D3">
      <w:pPr>
        <w:pStyle w:val="ListParagraph"/>
        <w:numPr>
          <w:ilvl w:val="0"/>
          <w:numId w:val="7"/>
        </w:numPr>
        <w:rPr>
          <w:lang w:eastAsia="hr-HR"/>
        </w:rPr>
      </w:pPr>
      <w:r w:rsidRPr="00862CF6">
        <w:rPr>
          <w:lang w:eastAsia="hr-HR"/>
        </w:rPr>
        <w:t>potreba za sigurnošću, zaštitom i očuvanjem zdravlja</w:t>
      </w:r>
      <w:r w:rsidR="00CB08D8" w:rsidRPr="00862CF6">
        <w:rPr>
          <w:lang w:eastAsia="hr-HR"/>
        </w:rPr>
        <w:t>,</w:t>
      </w:r>
    </w:p>
    <w:p w14:paraId="0FA5821F" w14:textId="64B0B71A" w:rsidR="001A79EE" w:rsidRPr="00862CF6" w:rsidRDefault="001A79EE" w:rsidP="007132D3">
      <w:pPr>
        <w:pStyle w:val="ListParagraph"/>
        <w:numPr>
          <w:ilvl w:val="0"/>
          <w:numId w:val="7"/>
        </w:numPr>
        <w:rPr>
          <w:lang w:eastAsia="hr-HR"/>
        </w:rPr>
      </w:pPr>
      <w:r w:rsidRPr="00862CF6">
        <w:rPr>
          <w:lang w:eastAsia="hr-HR"/>
        </w:rPr>
        <w:t>potreba za emocionalnom bliskošću, prihvaćanjem, nježnošću i ljubavlju</w:t>
      </w:r>
      <w:r w:rsidR="00CB08D8" w:rsidRPr="00862CF6">
        <w:rPr>
          <w:lang w:eastAsia="hr-HR"/>
        </w:rPr>
        <w:t>,</w:t>
      </w:r>
    </w:p>
    <w:p w14:paraId="5B7D92A9" w14:textId="7D759C43" w:rsidR="001A79EE" w:rsidRPr="00862CF6" w:rsidRDefault="001A79EE" w:rsidP="007132D3">
      <w:pPr>
        <w:pStyle w:val="ListParagraph"/>
        <w:numPr>
          <w:ilvl w:val="0"/>
          <w:numId w:val="7"/>
        </w:numPr>
        <w:rPr>
          <w:lang w:eastAsia="hr-HR"/>
        </w:rPr>
      </w:pPr>
      <w:r w:rsidRPr="00862CF6">
        <w:rPr>
          <w:lang w:eastAsia="hr-HR"/>
        </w:rPr>
        <w:t>potreba za stabilnim i podržavajućim odnosima s odraslima</w:t>
      </w:r>
      <w:r w:rsidR="00CB08D8" w:rsidRPr="00862CF6">
        <w:rPr>
          <w:lang w:eastAsia="hr-HR"/>
        </w:rPr>
        <w:t>,</w:t>
      </w:r>
    </w:p>
    <w:p w14:paraId="7B704E75" w14:textId="18295CB1" w:rsidR="001A79EE" w:rsidRPr="00862CF6" w:rsidRDefault="001A79EE" w:rsidP="007132D3">
      <w:pPr>
        <w:pStyle w:val="ListParagraph"/>
        <w:numPr>
          <w:ilvl w:val="0"/>
          <w:numId w:val="7"/>
        </w:numPr>
        <w:rPr>
          <w:lang w:eastAsia="hr-HR"/>
        </w:rPr>
      </w:pPr>
      <w:r w:rsidRPr="00862CF6">
        <w:rPr>
          <w:lang w:eastAsia="hr-HR"/>
        </w:rPr>
        <w:t>potreba za igrom, kretanjem, istraživanjem i učenjem</w:t>
      </w:r>
      <w:r w:rsidR="00CB08D8" w:rsidRPr="00862CF6">
        <w:rPr>
          <w:lang w:eastAsia="hr-HR"/>
        </w:rPr>
        <w:t>,</w:t>
      </w:r>
    </w:p>
    <w:p w14:paraId="1E7EE261" w14:textId="7059B40F" w:rsidR="001A79EE" w:rsidRPr="00862CF6" w:rsidRDefault="001A79EE" w:rsidP="007132D3">
      <w:pPr>
        <w:pStyle w:val="ListParagraph"/>
        <w:numPr>
          <w:ilvl w:val="0"/>
          <w:numId w:val="7"/>
        </w:numPr>
        <w:rPr>
          <w:lang w:eastAsia="hr-HR"/>
        </w:rPr>
      </w:pPr>
      <w:r w:rsidRPr="00862CF6">
        <w:rPr>
          <w:lang w:eastAsia="hr-HR"/>
        </w:rPr>
        <w:t>potreba za raznovrsnim i poticajnim iskustvima</w:t>
      </w:r>
      <w:r w:rsidR="00CB08D8" w:rsidRPr="00862CF6">
        <w:rPr>
          <w:lang w:eastAsia="hr-HR"/>
        </w:rPr>
        <w:t>,</w:t>
      </w:r>
    </w:p>
    <w:p w14:paraId="04BF7118" w14:textId="6AF821E7" w:rsidR="001A79EE" w:rsidRPr="00862CF6" w:rsidRDefault="001A79EE" w:rsidP="007132D3">
      <w:pPr>
        <w:pStyle w:val="ListParagraph"/>
        <w:numPr>
          <w:ilvl w:val="0"/>
          <w:numId w:val="7"/>
        </w:numPr>
        <w:rPr>
          <w:lang w:eastAsia="hr-HR"/>
        </w:rPr>
      </w:pPr>
      <w:r w:rsidRPr="00862CF6">
        <w:rPr>
          <w:lang w:eastAsia="hr-HR"/>
        </w:rPr>
        <w:t>potreba za komunikacijom i aktivnim sudjelovanjem</w:t>
      </w:r>
      <w:r w:rsidR="00CB08D8" w:rsidRPr="00862CF6">
        <w:rPr>
          <w:lang w:eastAsia="hr-HR"/>
        </w:rPr>
        <w:t>,</w:t>
      </w:r>
    </w:p>
    <w:p w14:paraId="3F624EA1" w14:textId="58F266BB" w:rsidR="001A79EE" w:rsidRPr="00862CF6" w:rsidRDefault="001A79EE" w:rsidP="007132D3">
      <w:pPr>
        <w:pStyle w:val="ListParagraph"/>
        <w:numPr>
          <w:ilvl w:val="0"/>
          <w:numId w:val="7"/>
        </w:numPr>
        <w:rPr>
          <w:lang w:eastAsia="hr-HR"/>
        </w:rPr>
      </w:pPr>
      <w:r w:rsidRPr="00862CF6">
        <w:rPr>
          <w:lang w:eastAsia="hr-HR"/>
        </w:rPr>
        <w:t>potreba za pripadanjem skupini i zajednici</w:t>
      </w:r>
      <w:r w:rsidR="00CB08D8" w:rsidRPr="00862CF6">
        <w:rPr>
          <w:lang w:eastAsia="hr-HR"/>
        </w:rPr>
        <w:t>,</w:t>
      </w:r>
    </w:p>
    <w:p w14:paraId="396F5712" w14:textId="6F19BDF8" w:rsidR="001A79EE" w:rsidRPr="00862CF6" w:rsidRDefault="001A79EE" w:rsidP="007132D3">
      <w:pPr>
        <w:pStyle w:val="ListParagraph"/>
        <w:numPr>
          <w:ilvl w:val="0"/>
          <w:numId w:val="7"/>
        </w:numPr>
        <w:rPr>
          <w:lang w:eastAsia="hr-HR"/>
        </w:rPr>
      </w:pPr>
      <w:r w:rsidRPr="00862CF6">
        <w:rPr>
          <w:lang w:eastAsia="hr-HR"/>
        </w:rPr>
        <w:t>potreba za poštivanjem individualnosti, razvojnih mogućnosti i osobnog tempa</w:t>
      </w:r>
      <w:r w:rsidR="00CB08D8" w:rsidRPr="00862CF6">
        <w:rPr>
          <w:lang w:eastAsia="hr-HR"/>
        </w:rPr>
        <w:t>,</w:t>
      </w:r>
    </w:p>
    <w:p w14:paraId="7F6C2C8B" w14:textId="77777777" w:rsidR="001A79EE" w:rsidRPr="00862CF6" w:rsidRDefault="001A79EE" w:rsidP="007132D3">
      <w:pPr>
        <w:pStyle w:val="ListParagraph"/>
        <w:numPr>
          <w:ilvl w:val="0"/>
          <w:numId w:val="7"/>
        </w:numPr>
        <w:rPr>
          <w:lang w:eastAsia="hr-HR"/>
        </w:rPr>
      </w:pPr>
      <w:r w:rsidRPr="00862CF6">
        <w:rPr>
          <w:lang w:eastAsia="hr-HR"/>
        </w:rPr>
        <w:t>potreba za izborom i mogućnošću aktivnog sudjelovanja u vlastitom učenju.</w:t>
      </w:r>
    </w:p>
    <w:p w14:paraId="73F5DCFC" w14:textId="77777777" w:rsidR="001A79EE" w:rsidRPr="00862CF6" w:rsidRDefault="001A79EE" w:rsidP="007132D3">
      <w:pPr>
        <w:rPr>
          <w:lang w:eastAsia="hr-HR"/>
        </w:rPr>
      </w:pPr>
      <w:r w:rsidRPr="00862CF6">
        <w:rPr>
          <w:lang w:eastAsia="hr-HR"/>
        </w:rPr>
        <w:t>Uvažavanje ovih potreba povezano je s ostvarivanjem temeljnih prava djeteta, osobito prava na sigurnost, zaštitu, razvoj, sudjelovanje, izražavanje mišljenja i uvažavanje njegovih najboljih interesa.</w:t>
      </w:r>
    </w:p>
    <w:p w14:paraId="3A2B9F91" w14:textId="77777777" w:rsidR="001A79EE" w:rsidRPr="00862CF6" w:rsidRDefault="001A79EE" w:rsidP="007132D3">
      <w:pPr>
        <w:rPr>
          <w:lang w:eastAsia="hr-HR"/>
        </w:rPr>
      </w:pPr>
      <w:r w:rsidRPr="00862CF6">
        <w:rPr>
          <w:lang w:eastAsia="hr-HR"/>
        </w:rPr>
        <w:t xml:space="preserve">Ovakva su polazišta prisutna i u ranijim stručnim dokumentima hrvatskog sustava ranog i predškolskog odgoja, među kojima posebno mjesto zauzima </w:t>
      </w:r>
      <w:r w:rsidRPr="00862CF6">
        <w:rPr>
          <w:b/>
          <w:bCs/>
          <w:lang w:eastAsia="hr-HR"/>
        </w:rPr>
        <w:t>Programsko usmjerenje odgoja i obrazovanja predškolske djece iz 1991. godine</w:t>
      </w:r>
      <w:r w:rsidRPr="00862CF6">
        <w:rPr>
          <w:lang w:eastAsia="hr-HR"/>
        </w:rPr>
        <w:t>. Njegove temeljne ideje, osobito naglašavanje cjelovitog razvoja djeteta, stvaranja poticajnog okruženja, zadovoljavanja dječjih potreba i važnosti odnosa odraslih i djece, predstavljaju važno stručno polazište za razumijevanje razvoja suvremenog kurikula ranog i predškolskog odgoja.</w:t>
      </w:r>
    </w:p>
    <w:p w14:paraId="3695466F" w14:textId="77777777" w:rsidR="001A79EE" w:rsidRPr="00862CF6" w:rsidRDefault="001A79EE" w:rsidP="007132D3">
      <w:pPr>
        <w:rPr>
          <w:lang w:eastAsia="hr-HR"/>
        </w:rPr>
      </w:pPr>
      <w:r w:rsidRPr="00862CF6">
        <w:rPr>
          <w:lang w:eastAsia="hr-HR"/>
        </w:rPr>
        <w:t>U Dječjem vrtiću „Magnolija“ ta se polazišta ostvaruju kroz svakodnevni život i rad s djecom, pri čemu se odgojno-obrazovni proces ne odvaja od njege, skrbi, zdravstvene zaštite, sigurnosti, odnosa, igre i učenja. Cilj je osigurati kvalitetno i poticajno okruženje u kojemu dijete može biti ono što jest, razvijati svoje potencijale, učiti iz vlastitih iskustava i postupno preuzimati sve veću aktivnu ulogu u životu skupine i Vrtića.</w:t>
      </w:r>
    </w:p>
    <w:p w14:paraId="5C1F12C5" w14:textId="77777777" w:rsidR="00CB08D8" w:rsidRPr="00862CF6" w:rsidRDefault="001A79EE" w:rsidP="007132D3">
      <w:pPr>
        <w:rPr>
          <w:lang w:eastAsia="hr-HR"/>
        </w:rPr>
      </w:pPr>
      <w:r w:rsidRPr="00862CF6">
        <w:rPr>
          <w:lang w:eastAsia="hr-HR"/>
        </w:rPr>
        <w:t xml:space="preserve">Stručna i normativna polazišta: </w:t>
      </w:r>
    </w:p>
    <w:p w14:paraId="64557726" w14:textId="77777777" w:rsidR="00CB08D8" w:rsidRPr="00862CF6" w:rsidRDefault="001A79EE" w:rsidP="007132D3">
      <w:pPr>
        <w:pStyle w:val="ListParagraph"/>
        <w:numPr>
          <w:ilvl w:val="0"/>
          <w:numId w:val="8"/>
        </w:numPr>
        <w:rPr>
          <w:lang w:eastAsia="hr-HR"/>
        </w:rPr>
      </w:pPr>
      <w:r w:rsidRPr="00862CF6">
        <w:rPr>
          <w:lang w:eastAsia="hr-HR"/>
        </w:rPr>
        <w:t>Nacionalni kurikul za rani i predškolski odgoj i obrazovanje (</w:t>
      </w:r>
      <w:r w:rsidR="00CB08D8" w:rsidRPr="00862CF6">
        <w:rPr>
          <w:lang w:eastAsia="hr-HR"/>
        </w:rPr>
        <w:t>„</w:t>
      </w:r>
      <w:r w:rsidRPr="00862CF6">
        <w:rPr>
          <w:lang w:eastAsia="hr-HR"/>
        </w:rPr>
        <w:t>N</w:t>
      </w:r>
      <w:r w:rsidR="00CB08D8" w:rsidRPr="00862CF6">
        <w:rPr>
          <w:lang w:eastAsia="hr-HR"/>
        </w:rPr>
        <w:t xml:space="preserve">arodne </w:t>
      </w:r>
      <w:r w:rsidRPr="00862CF6">
        <w:rPr>
          <w:lang w:eastAsia="hr-HR"/>
        </w:rPr>
        <w:t>N</w:t>
      </w:r>
      <w:r w:rsidR="00CB08D8" w:rsidRPr="00862CF6">
        <w:rPr>
          <w:lang w:eastAsia="hr-HR"/>
        </w:rPr>
        <w:t>ovine“ br.</w:t>
      </w:r>
      <w:r w:rsidRPr="00862CF6">
        <w:rPr>
          <w:lang w:eastAsia="hr-HR"/>
        </w:rPr>
        <w:t xml:space="preserve"> 5/15)</w:t>
      </w:r>
      <w:r w:rsidR="00CB08D8" w:rsidRPr="00862CF6">
        <w:rPr>
          <w:lang w:eastAsia="hr-HR"/>
        </w:rPr>
        <w:t>,</w:t>
      </w:r>
      <w:r w:rsidRPr="00862CF6">
        <w:rPr>
          <w:lang w:eastAsia="hr-HR"/>
        </w:rPr>
        <w:t xml:space="preserve"> </w:t>
      </w:r>
    </w:p>
    <w:p w14:paraId="1DAD4E1C" w14:textId="77777777" w:rsidR="00CB08D8" w:rsidRPr="00862CF6" w:rsidRDefault="001A79EE" w:rsidP="007132D3">
      <w:pPr>
        <w:pStyle w:val="ListParagraph"/>
        <w:numPr>
          <w:ilvl w:val="0"/>
          <w:numId w:val="8"/>
        </w:numPr>
        <w:rPr>
          <w:lang w:eastAsia="hr-HR"/>
        </w:rPr>
      </w:pPr>
      <w:r w:rsidRPr="00862CF6">
        <w:rPr>
          <w:lang w:eastAsia="hr-HR"/>
        </w:rPr>
        <w:t xml:space="preserve">Zakon o predškolskom odgoju i obrazovanju, s izmjenama i dopunama, uključujući </w:t>
      </w:r>
      <w:r w:rsidR="00CB08D8" w:rsidRPr="00862CF6">
        <w:rPr>
          <w:lang w:eastAsia="hr-HR"/>
        </w:rPr>
        <w:t>„</w:t>
      </w:r>
      <w:r w:rsidRPr="00862CF6">
        <w:rPr>
          <w:lang w:eastAsia="hr-HR"/>
        </w:rPr>
        <w:t>N</w:t>
      </w:r>
      <w:r w:rsidR="00CB08D8" w:rsidRPr="00862CF6">
        <w:rPr>
          <w:lang w:eastAsia="hr-HR"/>
        </w:rPr>
        <w:t xml:space="preserve">arodne </w:t>
      </w:r>
      <w:r w:rsidRPr="00862CF6">
        <w:rPr>
          <w:lang w:eastAsia="hr-HR"/>
        </w:rPr>
        <w:t>N</w:t>
      </w:r>
      <w:r w:rsidR="00CB08D8" w:rsidRPr="00862CF6">
        <w:rPr>
          <w:lang w:eastAsia="hr-HR"/>
        </w:rPr>
        <w:t>ovine“ br.</w:t>
      </w:r>
      <w:r w:rsidRPr="00862CF6">
        <w:rPr>
          <w:lang w:eastAsia="hr-HR"/>
        </w:rPr>
        <w:t xml:space="preserve"> 22/2026</w:t>
      </w:r>
      <w:r w:rsidR="00CB08D8" w:rsidRPr="00862CF6">
        <w:rPr>
          <w:lang w:eastAsia="hr-HR"/>
        </w:rPr>
        <w:t>,</w:t>
      </w:r>
      <w:r w:rsidRPr="00862CF6">
        <w:rPr>
          <w:lang w:eastAsia="hr-HR"/>
        </w:rPr>
        <w:t xml:space="preserve"> </w:t>
      </w:r>
    </w:p>
    <w:p w14:paraId="655C308D" w14:textId="29C9A316" w:rsidR="00CB08D8" w:rsidRPr="00862CF6" w:rsidRDefault="001A79EE" w:rsidP="007132D3">
      <w:pPr>
        <w:pStyle w:val="ListParagraph"/>
        <w:numPr>
          <w:ilvl w:val="0"/>
          <w:numId w:val="8"/>
        </w:numPr>
        <w:rPr>
          <w:lang w:eastAsia="hr-HR"/>
        </w:rPr>
      </w:pPr>
      <w:r w:rsidRPr="00862CF6">
        <w:rPr>
          <w:lang w:eastAsia="hr-HR"/>
        </w:rPr>
        <w:t>Državni pedagoški standard predškolskog odgoja i naobrazbe</w:t>
      </w:r>
      <w:r w:rsidR="00CB08D8" w:rsidRPr="00862CF6">
        <w:rPr>
          <w:lang w:eastAsia="hr-HR"/>
        </w:rPr>
        <w:t>,</w:t>
      </w:r>
    </w:p>
    <w:p w14:paraId="658D7213" w14:textId="5EC2EF5E" w:rsidR="00696E5C" w:rsidRPr="00810EED" w:rsidRDefault="001A79EE" w:rsidP="00E55ADD">
      <w:pPr>
        <w:pStyle w:val="ListParagraph"/>
        <w:numPr>
          <w:ilvl w:val="0"/>
          <w:numId w:val="8"/>
        </w:numPr>
        <w:rPr>
          <w:rFonts w:eastAsiaTheme="majorEastAsia"/>
          <w:sz w:val="28"/>
          <w:szCs w:val="32"/>
        </w:rPr>
      </w:pPr>
      <w:r w:rsidRPr="00862CF6">
        <w:rPr>
          <w:lang w:eastAsia="hr-HR"/>
        </w:rPr>
        <w:t>Programsko usmjerenje odgoja i obrazovanja predškolske djece (1991.).</w:t>
      </w:r>
      <w:r w:rsidR="00696E5C" w:rsidRPr="00862CF6">
        <w:br w:type="page"/>
      </w:r>
    </w:p>
    <w:p w14:paraId="55678F0E" w14:textId="2E53F291" w:rsidR="007F3E7E" w:rsidRPr="008C2DB7" w:rsidRDefault="007F3E7E" w:rsidP="008C2DB7">
      <w:pPr>
        <w:pStyle w:val="Heading1"/>
      </w:pPr>
      <w:bookmarkStart w:id="16" w:name="_Toc241517894"/>
      <w:bookmarkStart w:id="17" w:name="_Toc241571323"/>
      <w:r w:rsidRPr="008C2DB7">
        <w:lastRenderedPageBreak/>
        <w:t>USTROJSTVO RADA</w:t>
      </w:r>
      <w:bookmarkEnd w:id="16"/>
      <w:bookmarkEnd w:id="17"/>
    </w:p>
    <w:p w14:paraId="00E7EA80" w14:textId="024A4511" w:rsidR="007F3E7E" w:rsidRPr="00862CF6" w:rsidRDefault="007F3E7E" w:rsidP="007132D3">
      <w:pPr>
        <w:rPr>
          <w:lang w:eastAsia="hr-HR"/>
        </w:rPr>
      </w:pPr>
      <w:r w:rsidRPr="00862CF6">
        <w:rPr>
          <w:lang w:eastAsia="hr-HR"/>
        </w:rPr>
        <w:t>Dječji vrtić „Magnolija“ Pribislavec (u daljnjem tekstu: Vrtić) osnovan je 28. travnja 2026. godine, a od 01. rujna 2026. godine počinje s radom te organizira i provodi programe odgoja, obrazovanja, zdravstvene zaštite i prehrane za djecu od navrše</w:t>
      </w:r>
      <w:r w:rsidR="00696E5C" w:rsidRPr="00862CF6">
        <w:rPr>
          <w:lang w:eastAsia="hr-HR"/>
        </w:rPr>
        <w:t>nih 12 mjeseci</w:t>
      </w:r>
      <w:r w:rsidRPr="00862CF6">
        <w:rPr>
          <w:lang w:eastAsia="hr-HR"/>
        </w:rPr>
        <w:t xml:space="preserve"> do polaska u školu. </w:t>
      </w:r>
    </w:p>
    <w:p w14:paraId="5C1BDEE1" w14:textId="2B735B6C" w:rsidR="007F3E7E" w:rsidRPr="00862CF6" w:rsidRDefault="007F3E7E" w:rsidP="007132D3">
      <w:pPr>
        <w:rPr>
          <w:lang w:eastAsia="hr-HR"/>
        </w:rPr>
      </w:pPr>
      <w:r w:rsidRPr="00862CF6">
        <w:rPr>
          <w:lang w:eastAsia="hr-HR"/>
        </w:rPr>
        <w:t xml:space="preserve">Ustanova svoju djelatnost obavlja na adresi Kaštelska ulica 14, Pribislavec. Vrtić počinje s radom s upisanih </w:t>
      </w:r>
      <w:r w:rsidR="00CB08D8" w:rsidRPr="00862CF6">
        <w:rPr>
          <w:lang w:eastAsia="hr-HR"/>
        </w:rPr>
        <w:t xml:space="preserve">87 </w:t>
      </w:r>
      <w:r w:rsidRPr="00862CF6">
        <w:rPr>
          <w:lang w:eastAsia="hr-HR"/>
        </w:rPr>
        <w:t xml:space="preserve">djece, od čega </w:t>
      </w:r>
      <w:r w:rsidR="00CB08D8" w:rsidRPr="00862CF6">
        <w:rPr>
          <w:lang w:eastAsia="hr-HR"/>
        </w:rPr>
        <w:t>22</w:t>
      </w:r>
      <w:r w:rsidRPr="00862CF6">
        <w:rPr>
          <w:lang w:eastAsia="hr-HR"/>
        </w:rPr>
        <w:t xml:space="preserve"> jasličke dobi i </w:t>
      </w:r>
      <w:r w:rsidR="00CB08D8" w:rsidRPr="00862CF6">
        <w:rPr>
          <w:lang w:eastAsia="hr-HR"/>
        </w:rPr>
        <w:t>6</w:t>
      </w:r>
      <w:r w:rsidR="00B46CEA" w:rsidRPr="00862CF6">
        <w:rPr>
          <w:lang w:eastAsia="hr-HR"/>
        </w:rPr>
        <w:t>7</w:t>
      </w:r>
      <w:r w:rsidRPr="00862CF6">
        <w:rPr>
          <w:lang w:eastAsia="hr-HR"/>
        </w:rPr>
        <w:t xml:space="preserve"> vrtićke dobi, </w:t>
      </w:r>
    </w:p>
    <w:p w14:paraId="3442484A" w14:textId="6F9C8F1E" w:rsidR="007F3E7E" w:rsidRPr="00862CF6" w:rsidRDefault="007F3E7E" w:rsidP="007132D3">
      <w:r w:rsidRPr="00862CF6">
        <w:t>Radno vrijeme Ustanove je od 6.00 do 16.</w:t>
      </w:r>
      <w:r w:rsidR="00B46CEA" w:rsidRPr="00862CF6">
        <w:t>3</w:t>
      </w:r>
      <w:r w:rsidRPr="00862CF6">
        <w:t xml:space="preserve">0 sati. </w:t>
      </w:r>
    </w:p>
    <w:p w14:paraId="6DDC090F" w14:textId="77777777" w:rsidR="007F3E7E" w:rsidRPr="00862CF6" w:rsidRDefault="007F3E7E" w:rsidP="007132D3">
      <w:r w:rsidRPr="00862CF6">
        <w:t>Sukladno Zakonu o predškolskom odgoju i obrazovanju, Dječji vrtić „Magnolija“ planira i provodi odgojno-obrazovni rad uvažavajući razvojne potrebe i mogućnosti svakog djeteta te socijalne, kulturne, vjerske i druge posebnosti i potrebe obitelji. Aktivnosti se organiziraju na način koji osigurava cjelovit razvoj, dobrobit i aktivno sudjelovanje djece, uz njegovanje partnerskih odnosa s roditeljima i lokalnom zajednicom.</w:t>
      </w:r>
    </w:p>
    <w:p w14:paraId="2D547DE9" w14:textId="77777777" w:rsidR="007F3E7E" w:rsidRPr="00862CF6" w:rsidRDefault="007F3E7E" w:rsidP="007132D3">
      <w:r w:rsidRPr="00862CF6">
        <w:t xml:space="preserve">Roditelji u pedagoškoj godini 2026./2027. mogu za svoje dijete odabrati upis: </w:t>
      </w:r>
    </w:p>
    <w:p w14:paraId="1D6F180E" w14:textId="77777777" w:rsidR="007F3E7E" w:rsidRPr="00862CF6" w:rsidRDefault="007F3E7E" w:rsidP="007132D3">
      <w:pPr>
        <w:pStyle w:val="ListParagraph"/>
        <w:numPr>
          <w:ilvl w:val="0"/>
          <w:numId w:val="4"/>
        </w:numPr>
      </w:pPr>
      <w:r w:rsidRPr="00862CF6">
        <w:t>redovitog primarnog programa (10-satni) - za djecu od navršene godine dana života do polaska u školu</w:t>
      </w:r>
    </w:p>
    <w:p w14:paraId="2892E560" w14:textId="7542BF45" w:rsidR="000F3F4E" w:rsidRPr="00862CF6" w:rsidRDefault="000F3F4E" w:rsidP="007132D3">
      <w:pPr>
        <w:pStyle w:val="ListParagraph"/>
        <w:numPr>
          <w:ilvl w:val="0"/>
          <w:numId w:val="4"/>
        </w:numPr>
      </w:pPr>
      <w:r w:rsidRPr="00862CF6">
        <w:t>minimalni program - predškola - u trajanju od 250 sati godišnje integriran u redoviti program</w:t>
      </w:r>
    </w:p>
    <w:p w14:paraId="49FAA4B5" w14:textId="1E7871A0" w:rsidR="007F3E7E" w:rsidRPr="00862CF6" w:rsidRDefault="007F3E7E" w:rsidP="007132D3">
      <w:r w:rsidRPr="00862CF6">
        <w:t xml:space="preserve">Na realizaciji cjelovitog programa raditi će: 1 ravnatelj, 1 stručni suradnik – pedagog, 1 stručni suradnik – zdravstveni voditelj, 12 odgojitelja, 5 ostalih zaposlenika (pomoćno-tehničko osoblje: </w:t>
      </w:r>
      <w:r w:rsidR="00CB08D8" w:rsidRPr="00862CF6">
        <w:t xml:space="preserve">2 kuharice i </w:t>
      </w:r>
      <w:r w:rsidRPr="00862CF6">
        <w:t>3 spremačice</w:t>
      </w:r>
      <w:r w:rsidR="00CB08D8" w:rsidRPr="00862CF6">
        <w:t>. U skupinu će biti uključena i 3</w:t>
      </w:r>
      <w:r w:rsidRPr="00862CF6">
        <w:t xml:space="preserve"> asistent</w:t>
      </w:r>
      <w:r w:rsidR="00CB08D8" w:rsidRPr="00862CF6">
        <w:t>a</w:t>
      </w:r>
      <w:r w:rsidRPr="00862CF6">
        <w:t xml:space="preserve"> djeteta s teškoćama u razvoju). </w:t>
      </w:r>
    </w:p>
    <w:p w14:paraId="2F8D8281" w14:textId="77777777" w:rsidR="007F3E7E" w:rsidRPr="00862CF6" w:rsidRDefault="007F3E7E" w:rsidP="007132D3">
      <w:r w:rsidRPr="00862CF6">
        <w:t xml:space="preserve">Rad Dječjeg vrtića "Magnolija" financira se iz sredstava proračuna Općine Pribislavec iz proračuna ostalih općina i gradova za djecu s njihova područja, iz državnog proračuna, sudjelovanjem roditelja (korisnika usluga) roditelja te iz drugih zakonom dopuštenih izvora. </w:t>
      </w:r>
    </w:p>
    <w:p w14:paraId="62D46507" w14:textId="77777777" w:rsidR="007F3E7E" w:rsidRPr="00862CF6" w:rsidRDefault="007F3E7E" w:rsidP="007132D3">
      <w:r w:rsidRPr="00862CF6">
        <w:t>Financiranje djelatnosti Dječjeg vrtića „Magnolija“ osigurava se sukladno Zakonu o predškolskom odgoju i obrazovanju, Odluci o mjerilima za financiranje predškolskog odgoja i obrazovanja te sklopljenim ugovorima o sufinanciranju.</w:t>
      </w:r>
    </w:p>
    <w:p w14:paraId="0934B967" w14:textId="208C2395" w:rsidR="007F3E7E" w:rsidRPr="00862CF6" w:rsidRDefault="007F3E7E" w:rsidP="007132D3">
      <w:r w:rsidRPr="00862CF6">
        <w:t>Općina Pribislavec u svom će proračunu osigurati sredstva za sufinanciranje boravka djece s područja Općine Pribislavec u skladu s odredbama Ugovora o sufinanciranju. Jedinice lokalne samouprave s čijeg područja djeca pohađaju Dječji vrtić „Magnolija“ sudjelovat će u financiranju ekonomske cijene programa prema iznosima i uvjetima utvrđenima sklopljenim ugovorima</w:t>
      </w:r>
      <w:r w:rsidR="00B46CEA" w:rsidRPr="00862CF6">
        <w:t>.</w:t>
      </w:r>
    </w:p>
    <w:p w14:paraId="46B9618F" w14:textId="1340BEC7" w:rsidR="007F3E7E" w:rsidRPr="00862CF6" w:rsidRDefault="007F3E7E" w:rsidP="007132D3">
      <w:pPr>
        <w:rPr>
          <w:lang w:eastAsia="hr-HR"/>
        </w:rPr>
      </w:pPr>
      <w:r w:rsidRPr="00862CF6">
        <w:rPr>
          <w:lang w:eastAsia="hr-HR"/>
        </w:rPr>
        <w:t>Sredstva za nabavu didaktičke opreme, stručne literature, sitnog inventara te za investicijsko i tekuće održavanje prostora i opreme osiguravat će se sukladno Financijskom planu Vrtića</w:t>
      </w:r>
      <w:r w:rsidR="000F3F4E" w:rsidRPr="00862CF6">
        <w:rPr>
          <w:lang w:eastAsia="hr-HR"/>
        </w:rPr>
        <w:t xml:space="preserve"> </w:t>
      </w:r>
      <w:r w:rsidR="000F3F4E" w:rsidRPr="00862CF6">
        <w:rPr>
          <w:highlight w:val="yellow"/>
          <w:lang w:eastAsia="hr-HR"/>
        </w:rPr>
        <w:t>(KLASA: ______, URBROJ: _________)</w:t>
      </w:r>
      <w:r w:rsidRPr="00862CF6">
        <w:rPr>
          <w:highlight w:val="yellow"/>
          <w:lang w:eastAsia="hr-HR"/>
        </w:rPr>
        <w:t>,</w:t>
      </w:r>
      <w:r w:rsidRPr="00862CF6">
        <w:rPr>
          <w:lang w:eastAsia="hr-HR"/>
        </w:rPr>
        <w:t xml:space="preserve"> uz potporu osnivača i drugih raspoloživih izvora financiranja.</w:t>
      </w:r>
    </w:p>
    <w:p w14:paraId="5194FC92" w14:textId="0D0778D4" w:rsidR="007F3E7E" w:rsidRPr="00862CF6" w:rsidRDefault="007F3E7E" w:rsidP="007132D3">
      <w:pPr>
        <w:rPr>
          <w:lang w:eastAsia="hr-HR"/>
        </w:rPr>
      </w:pPr>
      <w:r w:rsidRPr="00862CF6">
        <w:rPr>
          <w:lang w:eastAsia="hr-HR"/>
        </w:rPr>
        <w:lastRenderedPageBreak/>
        <w:t>Tijekom pedagoške godine posebna će se pozornost posvetiti unapređivanju materijalnih uvjeta rada, kontinuiranom obnavljanju didaktičke opreme te osiguravanju svih sigurnosnih, zdravstvenih i zaštitnih uvjeta za kvalitetan boravak djece. Planiranim ulaganjima nastojat će se osigurati sigurno, poticajno i kvalitetno okruženje koje pridonosi dobrobiti djece i unapređenju kvalitete odgojno-obrazovnog rada.</w:t>
      </w:r>
    </w:p>
    <w:p w14:paraId="5CC889B5" w14:textId="77777777" w:rsidR="00B46CEA" w:rsidRPr="00862CF6" w:rsidRDefault="00B46CEA" w:rsidP="007132D3">
      <w:pPr>
        <w:rPr>
          <w:lang w:eastAsia="hr-HR"/>
        </w:rPr>
      </w:pPr>
    </w:p>
    <w:p w14:paraId="5BAA453A" w14:textId="77777777" w:rsidR="007F3E7E" w:rsidRPr="00862CF6" w:rsidRDefault="007F3E7E" w:rsidP="007132D3">
      <w:pPr>
        <w:rPr>
          <w:b/>
          <w:bCs/>
        </w:rPr>
      </w:pPr>
      <w:r w:rsidRPr="00862CF6">
        <w:rPr>
          <w:b/>
          <w:bCs/>
        </w:rPr>
        <w:t xml:space="preserve">GODIŠNJI PREGLED TRAJANJA PROGRAMA </w:t>
      </w:r>
    </w:p>
    <w:p w14:paraId="2E2EBA42" w14:textId="52833772" w:rsidR="007F3E7E" w:rsidRPr="00862CF6" w:rsidRDefault="007F3E7E" w:rsidP="007132D3">
      <w:pPr>
        <w:pStyle w:val="ListParagraph"/>
        <w:numPr>
          <w:ilvl w:val="1"/>
          <w:numId w:val="5"/>
        </w:numPr>
        <w:ind w:left="709"/>
      </w:pPr>
      <w:r w:rsidRPr="00862CF6">
        <w:rPr>
          <w:b/>
          <w:bCs/>
        </w:rPr>
        <w:t xml:space="preserve">rujna 2026. - </w:t>
      </w:r>
      <w:r w:rsidRPr="00862CF6">
        <w:t xml:space="preserve">početak pedagoške godine </w:t>
      </w:r>
    </w:p>
    <w:p w14:paraId="04354BE4" w14:textId="145E2B2E" w:rsidR="00B46CEA" w:rsidRPr="00862CF6" w:rsidRDefault="00B46CEA" w:rsidP="008931E5">
      <w:pPr>
        <w:ind w:firstLine="349"/>
      </w:pPr>
      <w:r w:rsidRPr="00862CF6">
        <w:rPr>
          <w:b/>
          <w:bCs/>
        </w:rPr>
        <w:t>01.</w:t>
      </w:r>
      <w:r w:rsidRPr="00862CF6">
        <w:t xml:space="preserve"> </w:t>
      </w:r>
      <w:r w:rsidRPr="00862CF6">
        <w:rPr>
          <w:b/>
          <w:bCs/>
        </w:rPr>
        <w:t>listopad 2026</w:t>
      </w:r>
      <w:r w:rsidRPr="00862CF6">
        <w:t xml:space="preserve">. – početak predškolskog programa </w:t>
      </w:r>
    </w:p>
    <w:p w14:paraId="51AC36F0" w14:textId="7A121D3A" w:rsidR="007F3E7E" w:rsidRPr="00862CF6" w:rsidRDefault="007F3E7E" w:rsidP="008931E5">
      <w:pPr>
        <w:ind w:firstLine="349"/>
      </w:pPr>
      <w:r w:rsidRPr="00862CF6">
        <w:rPr>
          <w:b/>
          <w:bCs/>
        </w:rPr>
        <w:t xml:space="preserve">01. srpnja 2027. - </w:t>
      </w:r>
      <w:r w:rsidR="00B46CEA" w:rsidRPr="00862CF6">
        <w:rPr>
          <w:b/>
          <w:bCs/>
        </w:rPr>
        <w:t>31</w:t>
      </w:r>
      <w:r w:rsidRPr="00862CF6">
        <w:rPr>
          <w:b/>
          <w:bCs/>
        </w:rPr>
        <w:t>. kolovoza 2026</w:t>
      </w:r>
      <w:r w:rsidRPr="00862CF6">
        <w:t xml:space="preserve">. - ljetna organizacija rada </w:t>
      </w:r>
    </w:p>
    <w:p w14:paraId="56C48188" w14:textId="77777777" w:rsidR="007F3E7E" w:rsidRPr="00862CF6" w:rsidRDefault="007F3E7E" w:rsidP="008931E5">
      <w:pPr>
        <w:ind w:firstLine="349"/>
      </w:pPr>
      <w:r w:rsidRPr="00862CF6">
        <w:rPr>
          <w:b/>
          <w:bCs/>
        </w:rPr>
        <w:t>31. kolovoza 2026</w:t>
      </w:r>
      <w:r w:rsidRPr="00862CF6">
        <w:t xml:space="preserve">. - završetak pedagoške godine </w:t>
      </w:r>
    </w:p>
    <w:p w14:paraId="53C02CDE" w14:textId="77777777" w:rsidR="00DE6694" w:rsidRPr="00862CF6" w:rsidRDefault="00DE6694" w:rsidP="007132D3"/>
    <w:p w14:paraId="7F2F7C1D" w14:textId="5E798DAF" w:rsidR="000F3F4E" w:rsidRPr="00862CF6" w:rsidRDefault="000F3F4E" w:rsidP="007132D3">
      <w:pPr>
        <w:pStyle w:val="Heading2"/>
        <w:rPr>
          <w:rFonts w:cstheme="minorHAnsi"/>
        </w:rPr>
      </w:pPr>
      <w:bookmarkStart w:id="18" w:name="_Toc241517895"/>
      <w:bookmarkStart w:id="19" w:name="_Toc241571324"/>
      <w:r w:rsidRPr="00862CF6">
        <w:rPr>
          <w:rFonts w:cstheme="minorHAnsi"/>
        </w:rPr>
        <w:t>Prostor kao treći odgojitelj</w:t>
      </w:r>
      <w:bookmarkEnd w:id="18"/>
      <w:bookmarkEnd w:id="19"/>
    </w:p>
    <w:p w14:paraId="73856AF4" w14:textId="0A72F3EE" w:rsidR="000F3F4E" w:rsidRPr="00862CF6" w:rsidRDefault="000F3F4E" w:rsidP="007132D3">
      <w:r w:rsidRPr="00862CF6">
        <w:t xml:space="preserve">U pedagoškoj godini 2026./2027. jedan od razvojnih prioriteta Dječjeg vrtića „Magnolija“ jest </w:t>
      </w:r>
      <w:r w:rsidRPr="00862CF6">
        <w:rPr>
          <w:b/>
          <w:bCs/>
        </w:rPr>
        <w:t>„Prostor kao treći odgojitelj“</w:t>
      </w:r>
      <w:r w:rsidRPr="00862CF6">
        <w:t>. Prostor se promatra kao važan čimbenik kvalitete odgojno-obrazovnog procesa. Organizacijom prostora i izborom materijala nastoji se djeci omogućiti samostalnost, slobodno kretanje, istraživanje, različite oblike igre, suradnju, komunikaciju, stvaralačko izražavanje te mogućnost odmora i povlačenja.</w:t>
      </w:r>
    </w:p>
    <w:p w14:paraId="23587E0F" w14:textId="07C53076" w:rsidR="000F3F4E" w:rsidRPr="00862CF6" w:rsidRDefault="000F3F4E" w:rsidP="007132D3">
      <w:r w:rsidRPr="00862CF6">
        <w:t>Prostorno-materijalno okruženje kontinuirano će se promatrati, dokumentirati i prilagođavati interesima i potrebama djece. Odgojitelji će, u suradnji sa stručnim suradnicima i ravnateljicom, promišljati o funkcionalnosti prostora, dostupnosti materijala, kvaliteti centara aktivnosti i mogućnostima koje prostor pruža za razvoj dječje samostalnosti i kompetencija.</w:t>
      </w:r>
    </w:p>
    <w:p w14:paraId="17E92C13" w14:textId="77777777" w:rsidR="00621F29" w:rsidRPr="00862CF6" w:rsidRDefault="00621F29" w:rsidP="007132D3"/>
    <w:p w14:paraId="208DDA6C" w14:textId="640E4E52" w:rsidR="000F3F4E" w:rsidRPr="00862CF6" w:rsidRDefault="000F3F4E" w:rsidP="007132D3">
      <w:pPr>
        <w:pStyle w:val="Heading2"/>
        <w:rPr>
          <w:rFonts w:cstheme="minorHAnsi"/>
        </w:rPr>
      </w:pPr>
      <w:bookmarkStart w:id="20" w:name="_Toc241517896"/>
      <w:bookmarkStart w:id="21" w:name="_Toc241571325"/>
      <w:r w:rsidRPr="00862CF6">
        <w:rPr>
          <w:rFonts w:cstheme="minorHAnsi"/>
        </w:rPr>
        <w:t>Uključivanje djece s razvojnim i drugim potrebama</w:t>
      </w:r>
      <w:bookmarkEnd w:id="20"/>
      <w:bookmarkEnd w:id="21"/>
    </w:p>
    <w:p w14:paraId="3027DD66" w14:textId="5AD4EB40" w:rsidR="000F3F4E" w:rsidRPr="00862CF6" w:rsidRDefault="000F3F4E" w:rsidP="007132D3">
      <w:r w:rsidRPr="00862CF6">
        <w:t>U redoviti program uključuju se djeca s razvojnim i drugim individualnim potrebama, u skladu s njihovim pravima, potrebama i mogućnostima te uvjetima koje Vrtić može osigurati. U radu s djecom kojoj je potrebna dodatna podrška primjenjuje se individualizirani pristup, uz suradnju odgojitelja, stručnih suradnika, zdravstvene voditeljice, roditelja odnosno skrbnika i drugih nadležnih stručnjaka, prema potrebi.</w:t>
      </w:r>
    </w:p>
    <w:p w14:paraId="04656228" w14:textId="77777777" w:rsidR="000F3F4E" w:rsidRPr="00862CF6" w:rsidRDefault="000F3F4E" w:rsidP="007132D3">
      <w:r w:rsidRPr="00862CF6">
        <w:t>Cilj je svakom djetetu osigurati jednake mogućnosti sudjelovanja u životu skupine, razvojno primjerene poticaje te podržavajuće i prihvaćajuće okruženje.</w:t>
      </w:r>
    </w:p>
    <w:p w14:paraId="227FE7CD" w14:textId="77777777" w:rsidR="000F3F4E" w:rsidRPr="00862CF6" w:rsidRDefault="000F3F4E" w:rsidP="007132D3"/>
    <w:p w14:paraId="407352AD" w14:textId="7F9AA76B" w:rsidR="000F3F4E" w:rsidRPr="00862CF6" w:rsidRDefault="000F3F4E" w:rsidP="007132D3">
      <w:pPr>
        <w:pStyle w:val="Heading2"/>
        <w:rPr>
          <w:rFonts w:cstheme="minorHAnsi"/>
        </w:rPr>
      </w:pPr>
      <w:bookmarkStart w:id="22" w:name="_Toc241517897"/>
      <w:bookmarkStart w:id="23" w:name="_Toc241571326"/>
      <w:r w:rsidRPr="00862CF6">
        <w:rPr>
          <w:rFonts w:cstheme="minorHAnsi"/>
        </w:rPr>
        <w:t>Program predškole</w:t>
      </w:r>
      <w:bookmarkEnd w:id="22"/>
      <w:bookmarkEnd w:id="23"/>
    </w:p>
    <w:p w14:paraId="257184B7" w14:textId="4A406965" w:rsidR="000F3F4E" w:rsidRPr="00862CF6" w:rsidRDefault="000F3F4E" w:rsidP="007132D3">
      <w:r w:rsidRPr="00862CF6">
        <w:t xml:space="preserve">Program predškole ostvaruje se za djecu u godini prije polaska u osnovnu školu, u skladu s važećim propisima i uvjetima njegova ostvarivanja. Program predškole može se organizirati u sklopu redovitog programa, za djecu koja su polaznici Vrtića, odnosno na drugi propisani način </w:t>
      </w:r>
      <w:r w:rsidRPr="00862CF6">
        <w:lastRenderedPageBreak/>
        <w:t>za djecu koja nisu obuhvaćena redovitim programom, ovisno o organizacijskim uvjetima i potrebama lokalne zajednice.</w:t>
      </w:r>
    </w:p>
    <w:p w14:paraId="0EFD29B0" w14:textId="77777777" w:rsidR="000F3F4E" w:rsidRPr="00862CF6" w:rsidRDefault="000F3F4E" w:rsidP="007132D3">
      <w:r w:rsidRPr="00862CF6">
        <w:t>Program predškole usmjeren je na stvaranje uvjeta za cjelovit razvoj djeteta i podršku njegovoj spremnosti za prijelaz iz predškolske ustanove u osnovnu školu, pri čemu se polazi od razvojnih mogućnosti, potreba i interesa svakog djeteta.</w:t>
      </w:r>
    </w:p>
    <w:p w14:paraId="21350A2C" w14:textId="1F6F39C5" w:rsidR="000F3F4E" w:rsidRPr="00862CF6" w:rsidRDefault="000F3F4E" w:rsidP="007132D3">
      <w:pPr>
        <w:pStyle w:val="Heading2"/>
        <w:rPr>
          <w:rFonts w:cstheme="minorHAnsi"/>
        </w:rPr>
      </w:pPr>
      <w:bookmarkStart w:id="24" w:name="_Toc241517898"/>
      <w:bookmarkStart w:id="25" w:name="_Toc241571327"/>
      <w:r w:rsidRPr="00862CF6">
        <w:rPr>
          <w:rFonts w:cstheme="minorHAnsi"/>
        </w:rPr>
        <w:t>Programi obogaćivanja redovitog programa</w:t>
      </w:r>
      <w:bookmarkEnd w:id="24"/>
      <w:bookmarkEnd w:id="25"/>
    </w:p>
    <w:p w14:paraId="715E27D5" w14:textId="77777777" w:rsidR="001E36A6" w:rsidRPr="00862CF6" w:rsidRDefault="000F3F4E" w:rsidP="007132D3">
      <w:r w:rsidRPr="00862CF6">
        <w:t>Redoviti program može se tijekom pedagoške godine obogaćivati različitim programima, projektima, aktivnostima i sadržajima koji proizlaze iz interesa djece i roditelja, razvojnih prioriteta Vrtića i mogućnosti njihova ostvarivanja. Pri uvođenju kraćih programa, posebnih programa ili drugih oblika obogaćivanja odgojno-obrazovnog rada poštuju se uvjeti propisani važećim propisima, uključujući uvjete za njihovo odobravanje i ostvarivanje.</w:t>
      </w:r>
      <w:r w:rsidR="001E36A6" w:rsidRPr="00862CF6">
        <w:t xml:space="preserve"> </w:t>
      </w:r>
    </w:p>
    <w:p w14:paraId="234D25BA" w14:textId="68FA9CCC" w:rsidR="000F3F4E" w:rsidRPr="00862CF6" w:rsidRDefault="000F3F4E" w:rsidP="007132D3">
      <w:r w:rsidRPr="00862CF6">
        <w:t>U pedagoškoj godini 2026./2027. osobita će se pozornost posvetiti projektima i aktivnostima povezanima s razvojnim prioritetima Vrtića, osobito području održivog razvoja, odnosa prema okolišu, poticanja dječjeg istraživanja te razvoja poticajnog prostorno-materijalnog okruženja.</w:t>
      </w:r>
    </w:p>
    <w:p w14:paraId="61AD25B0" w14:textId="1DF99216" w:rsidR="000F3F4E" w:rsidRPr="00862CF6" w:rsidRDefault="000F3F4E" w:rsidP="007132D3">
      <w:pPr>
        <w:pStyle w:val="Heading2"/>
        <w:rPr>
          <w:rFonts w:cstheme="minorHAnsi"/>
        </w:rPr>
      </w:pPr>
      <w:bookmarkStart w:id="26" w:name="_Toc241517899"/>
      <w:bookmarkStart w:id="27" w:name="_Toc241571328"/>
      <w:r w:rsidRPr="00862CF6">
        <w:rPr>
          <w:rFonts w:cstheme="minorHAnsi"/>
        </w:rPr>
        <w:t>Dan Vrtića</w:t>
      </w:r>
      <w:bookmarkEnd w:id="26"/>
      <w:bookmarkEnd w:id="27"/>
    </w:p>
    <w:p w14:paraId="4A8BB7F7" w14:textId="02CA5F96" w:rsidR="000F3F4E" w:rsidRPr="00862CF6" w:rsidRDefault="000F3F4E" w:rsidP="007132D3">
      <w:r w:rsidRPr="00862CF6">
        <w:t>Dan Dječjeg vrtića „Magnolija“ obilježavat će se u</w:t>
      </w:r>
      <w:r w:rsidR="001E36A6" w:rsidRPr="00862CF6">
        <w:t xml:space="preserve"> okviru proslave Dana Općine Pribislavec, krajem kolovoza</w:t>
      </w:r>
      <w:r w:rsidRPr="00862CF6">
        <w:t>, uz prigodne odgojno-obrazovne, kulturne i društvene aktivnosti primjereno dobi djece i u skladu s mogućnostima Vrtića.</w:t>
      </w:r>
    </w:p>
    <w:p w14:paraId="6D1D4F33" w14:textId="2FA0F747" w:rsidR="000F3F4E" w:rsidRPr="00862CF6" w:rsidRDefault="000F3F4E" w:rsidP="007132D3">
      <w:pPr>
        <w:pStyle w:val="Heading2"/>
        <w:rPr>
          <w:rFonts w:cstheme="minorHAnsi"/>
        </w:rPr>
      </w:pPr>
      <w:bookmarkStart w:id="28" w:name="_Toc241517900"/>
      <w:bookmarkStart w:id="29" w:name="_Toc241571329"/>
      <w:r w:rsidRPr="00862CF6">
        <w:rPr>
          <w:rFonts w:cstheme="minorHAnsi"/>
        </w:rPr>
        <w:t>Struktura zaposlenika</w:t>
      </w:r>
      <w:bookmarkEnd w:id="28"/>
      <w:bookmarkEnd w:id="29"/>
    </w:p>
    <w:p w14:paraId="18745AE1" w14:textId="77777777" w:rsidR="000F3F4E" w:rsidRPr="00862CF6" w:rsidRDefault="000F3F4E" w:rsidP="007132D3">
      <w:r w:rsidRPr="00862CF6">
        <w:t>Za ostvarivanje redovitog programa u pedagoškoj godini 2026./2027. osigurava se rad odgojitelja, stručnih suradnika, zdravstvene voditeljice, ravnateljice te radnika na poslovima prehrane, čišćenja i drugim pomoćno-tehničkim poslovima, u skladu s važećim propisima, potrebama organizacije rada i aktima Dječjeg vrtića „Magnolija“.</w:t>
      </w:r>
    </w:p>
    <w:p w14:paraId="42CF2D40" w14:textId="77777777" w:rsidR="000F3F4E" w:rsidRPr="00862CF6" w:rsidRDefault="000F3F4E" w:rsidP="007132D3">
      <w:r w:rsidRPr="00862CF6">
        <w:t>Odgojno-obrazovni rad neposredno ostvaruju odgojitelji, dok stručnu podršku ostvarivanju programa pružaju ravnateljica, pedagoginja i zdravstvena voditeljica u okviru svojih poslova i odgovornosti.</w:t>
      </w:r>
    </w:p>
    <w:p w14:paraId="2107BCFB" w14:textId="77777777" w:rsidR="000F3F4E" w:rsidRPr="00862CF6" w:rsidRDefault="000F3F4E" w:rsidP="007132D3">
      <w:r w:rsidRPr="00862CF6">
        <w:t>Konkretna struktura i broj potrebnih radnika utvrđuju se aktima Vrtića o unutarnjem ustrojstvu i sistematizaciji radnih mjesta, organizacijom rada te stvarnim potrebama za ostvarivanje programa.</w:t>
      </w:r>
    </w:p>
    <w:p w14:paraId="2A722B16" w14:textId="7E5E3517" w:rsidR="00701E15" w:rsidRPr="00862CF6" w:rsidRDefault="000F3F4E" w:rsidP="007132D3">
      <w:r w:rsidRPr="00862CF6">
        <w:t>Cilj redovitog programa Dječjeg vrtića „Magnolija“ jest stvaranje uvjeta u kojima će svako dijete imati mogućnost osjećati se sigurno, prihvaćeno i kompetentno, razvijati svoje potencijale, učiti kroz igru i iskustvo te aktivno sudjelovati u životu svoje odgojno-obrazovne skupine i Vrtića.</w:t>
      </w:r>
    </w:p>
    <w:p w14:paraId="4C81B1A6" w14:textId="77777777" w:rsidR="008D52F3" w:rsidRPr="00862CF6" w:rsidRDefault="008D52F3" w:rsidP="007132D3"/>
    <w:p w14:paraId="6FD5DFC7" w14:textId="77777777" w:rsidR="008D52F3" w:rsidRPr="00862CF6" w:rsidRDefault="008D52F3" w:rsidP="007132D3"/>
    <w:p w14:paraId="51D8DFED" w14:textId="2FC7A64D" w:rsidR="001E36A6" w:rsidRPr="00862CF6" w:rsidRDefault="00A450EA" w:rsidP="008D52F3">
      <w:pPr>
        <w:pStyle w:val="Tabela"/>
      </w:pPr>
      <w:r w:rsidRPr="00862CF6">
        <w:rPr>
          <w:rStyle w:val="SubtitleChar"/>
          <w:rFonts w:eastAsiaTheme="minorHAnsi"/>
          <w:color w:val="auto"/>
          <w:spacing w:val="0"/>
        </w:rPr>
        <w:t>S</w:t>
      </w:r>
      <w:r w:rsidR="001E36A6" w:rsidRPr="00862CF6">
        <w:t>truktura rada zaposlenika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172"/>
        <w:gridCol w:w="1858"/>
        <w:gridCol w:w="1858"/>
      </w:tblGrid>
      <w:tr w:rsidR="001E36A6" w:rsidRPr="00862CF6" w14:paraId="74D7BEE4" w14:textId="77777777" w:rsidTr="00810EED">
        <w:tc>
          <w:tcPr>
            <w:tcW w:w="2172" w:type="dxa"/>
            <w:vAlign w:val="center"/>
          </w:tcPr>
          <w:p w14:paraId="1E087825" w14:textId="77777777" w:rsidR="001E36A6" w:rsidRPr="00862CF6" w:rsidRDefault="001E36A6" w:rsidP="007132D3">
            <w:r w:rsidRPr="00862CF6">
              <w:lastRenderedPageBreak/>
              <w:t>RADNO MJESTO</w:t>
            </w:r>
          </w:p>
        </w:tc>
        <w:tc>
          <w:tcPr>
            <w:tcW w:w="1858" w:type="dxa"/>
            <w:vAlign w:val="center"/>
          </w:tcPr>
          <w:p w14:paraId="45F5D438" w14:textId="77777777" w:rsidR="001E36A6" w:rsidRPr="00862CF6" w:rsidRDefault="001E36A6" w:rsidP="007132D3">
            <w:r w:rsidRPr="00862CF6">
              <w:t>STRUČNA</w:t>
            </w:r>
          </w:p>
          <w:p w14:paraId="02DB4BB4" w14:textId="77777777" w:rsidR="001E36A6" w:rsidRPr="00862CF6" w:rsidRDefault="001E36A6" w:rsidP="007132D3">
            <w:r w:rsidRPr="00862CF6">
              <w:t>SPREMA</w:t>
            </w:r>
          </w:p>
        </w:tc>
        <w:tc>
          <w:tcPr>
            <w:tcW w:w="1858" w:type="dxa"/>
            <w:vAlign w:val="center"/>
          </w:tcPr>
          <w:p w14:paraId="31F3E653" w14:textId="77777777" w:rsidR="001E36A6" w:rsidRPr="00862CF6" w:rsidRDefault="001E36A6" w:rsidP="007132D3">
            <w:r w:rsidRPr="00862CF6">
              <w:t>BROJ ZAPOSLENIKA</w:t>
            </w:r>
          </w:p>
        </w:tc>
      </w:tr>
      <w:tr w:rsidR="001E36A6" w:rsidRPr="00862CF6" w14:paraId="4FCA047B" w14:textId="77777777" w:rsidTr="00810EED">
        <w:tc>
          <w:tcPr>
            <w:tcW w:w="2172" w:type="dxa"/>
            <w:shd w:val="clear" w:color="auto" w:fill="DBDBDB" w:themeFill="accent3" w:themeFillTint="66"/>
            <w:vAlign w:val="center"/>
          </w:tcPr>
          <w:p w14:paraId="13C31F47" w14:textId="77777777" w:rsidR="001E36A6" w:rsidRPr="00862CF6" w:rsidRDefault="001E36A6" w:rsidP="007132D3">
            <w:r w:rsidRPr="00862CF6">
              <w:t>Ravnatelj</w:t>
            </w:r>
          </w:p>
        </w:tc>
        <w:tc>
          <w:tcPr>
            <w:tcW w:w="1858" w:type="dxa"/>
            <w:vAlign w:val="center"/>
          </w:tcPr>
          <w:p w14:paraId="3F939061" w14:textId="42475102" w:rsidR="001E36A6" w:rsidRPr="00862CF6" w:rsidRDefault="001E36A6" w:rsidP="007132D3">
            <w:r w:rsidRPr="00862CF6">
              <w:t>VŠS</w:t>
            </w:r>
          </w:p>
        </w:tc>
        <w:tc>
          <w:tcPr>
            <w:tcW w:w="1858" w:type="dxa"/>
            <w:vAlign w:val="center"/>
          </w:tcPr>
          <w:p w14:paraId="1B16ABD0" w14:textId="77777777" w:rsidR="001E36A6" w:rsidRPr="00862CF6" w:rsidRDefault="001E36A6" w:rsidP="007132D3">
            <w:r w:rsidRPr="00862CF6">
              <w:t>1</w:t>
            </w:r>
          </w:p>
        </w:tc>
      </w:tr>
      <w:tr w:rsidR="001E36A6" w:rsidRPr="00862CF6" w14:paraId="4EA5A44A" w14:textId="77777777" w:rsidTr="00810EED">
        <w:tc>
          <w:tcPr>
            <w:tcW w:w="2172" w:type="dxa"/>
            <w:shd w:val="clear" w:color="auto" w:fill="DBDBDB" w:themeFill="accent3" w:themeFillTint="66"/>
            <w:vAlign w:val="center"/>
          </w:tcPr>
          <w:p w14:paraId="5C24A316" w14:textId="72D7F58D" w:rsidR="001E36A6" w:rsidRPr="00862CF6" w:rsidRDefault="001E36A6" w:rsidP="007132D3">
            <w:r w:rsidRPr="00862CF6">
              <w:t>Pedagog</w:t>
            </w:r>
          </w:p>
        </w:tc>
        <w:tc>
          <w:tcPr>
            <w:tcW w:w="1858" w:type="dxa"/>
            <w:vAlign w:val="center"/>
          </w:tcPr>
          <w:p w14:paraId="04916441" w14:textId="61F424F9" w:rsidR="001E36A6" w:rsidRPr="00862CF6" w:rsidRDefault="001E36A6" w:rsidP="007132D3">
            <w:r w:rsidRPr="00862CF6">
              <w:t>VSS</w:t>
            </w:r>
          </w:p>
        </w:tc>
        <w:tc>
          <w:tcPr>
            <w:tcW w:w="1858" w:type="dxa"/>
            <w:vAlign w:val="center"/>
          </w:tcPr>
          <w:p w14:paraId="58BFBC3F" w14:textId="6E3B3CF2" w:rsidR="001E36A6" w:rsidRPr="00862CF6" w:rsidRDefault="001E36A6" w:rsidP="007132D3">
            <w:r w:rsidRPr="00862CF6">
              <w:t>1</w:t>
            </w:r>
          </w:p>
        </w:tc>
      </w:tr>
      <w:tr w:rsidR="001E36A6" w:rsidRPr="00862CF6" w14:paraId="7D461E47" w14:textId="77777777" w:rsidTr="00810EED">
        <w:tc>
          <w:tcPr>
            <w:tcW w:w="2172" w:type="dxa"/>
            <w:shd w:val="clear" w:color="auto" w:fill="DBDBDB" w:themeFill="accent3" w:themeFillTint="66"/>
            <w:vAlign w:val="center"/>
          </w:tcPr>
          <w:p w14:paraId="26D53880" w14:textId="12AF9F36" w:rsidR="001E36A6" w:rsidRPr="00862CF6" w:rsidRDefault="001E36A6" w:rsidP="007132D3">
            <w:r w:rsidRPr="00862CF6">
              <w:t>Zdravstveni voditelj</w:t>
            </w:r>
          </w:p>
        </w:tc>
        <w:tc>
          <w:tcPr>
            <w:tcW w:w="1858" w:type="dxa"/>
            <w:vAlign w:val="center"/>
          </w:tcPr>
          <w:p w14:paraId="5CE54D15" w14:textId="767B9954" w:rsidR="001E36A6" w:rsidRPr="00862CF6" w:rsidRDefault="001E36A6" w:rsidP="007132D3">
            <w:r w:rsidRPr="00862CF6">
              <w:t>VŠS</w:t>
            </w:r>
          </w:p>
        </w:tc>
        <w:tc>
          <w:tcPr>
            <w:tcW w:w="1858" w:type="dxa"/>
            <w:vAlign w:val="center"/>
          </w:tcPr>
          <w:p w14:paraId="63CAFC83" w14:textId="7EB62CFD" w:rsidR="001E36A6" w:rsidRPr="00862CF6" w:rsidRDefault="001E36A6" w:rsidP="007132D3">
            <w:r w:rsidRPr="00862CF6">
              <w:t>1</w:t>
            </w:r>
          </w:p>
        </w:tc>
      </w:tr>
      <w:tr w:rsidR="001E36A6" w:rsidRPr="00862CF6" w14:paraId="79BB1498" w14:textId="77777777" w:rsidTr="00810EED">
        <w:tc>
          <w:tcPr>
            <w:tcW w:w="2172" w:type="dxa"/>
            <w:shd w:val="clear" w:color="auto" w:fill="DBDBDB" w:themeFill="accent3" w:themeFillTint="66"/>
            <w:vAlign w:val="center"/>
          </w:tcPr>
          <w:p w14:paraId="141ACC30" w14:textId="77777777" w:rsidR="001E36A6" w:rsidRPr="00862CF6" w:rsidRDefault="001E36A6" w:rsidP="007132D3">
            <w:r w:rsidRPr="00862CF6">
              <w:t>Odgajatelj</w:t>
            </w:r>
          </w:p>
        </w:tc>
        <w:tc>
          <w:tcPr>
            <w:tcW w:w="1858" w:type="dxa"/>
            <w:vAlign w:val="center"/>
          </w:tcPr>
          <w:p w14:paraId="6317F752" w14:textId="592B9BE1" w:rsidR="001E36A6" w:rsidRPr="00862CF6" w:rsidRDefault="001E36A6" w:rsidP="007132D3">
            <w:r w:rsidRPr="00862CF6">
              <w:t>VŠS</w:t>
            </w:r>
          </w:p>
        </w:tc>
        <w:tc>
          <w:tcPr>
            <w:tcW w:w="1858" w:type="dxa"/>
            <w:vAlign w:val="center"/>
          </w:tcPr>
          <w:p w14:paraId="2977F33C" w14:textId="67C24462" w:rsidR="001E36A6" w:rsidRPr="00862CF6" w:rsidRDefault="001E36A6" w:rsidP="007132D3">
            <w:r w:rsidRPr="00862CF6">
              <w:t>1</w:t>
            </w:r>
            <w:r w:rsidR="00701E15" w:rsidRPr="00862CF6">
              <w:t>1</w:t>
            </w:r>
          </w:p>
        </w:tc>
      </w:tr>
      <w:tr w:rsidR="001E36A6" w:rsidRPr="00862CF6" w14:paraId="411B2B54" w14:textId="77777777" w:rsidTr="00810EED">
        <w:tc>
          <w:tcPr>
            <w:tcW w:w="2172" w:type="dxa"/>
            <w:shd w:val="clear" w:color="auto" w:fill="DBDBDB" w:themeFill="accent3" w:themeFillTint="66"/>
            <w:vAlign w:val="center"/>
          </w:tcPr>
          <w:p w14:paraId="1911F638" w14:textId="77777777" w:rsidR="001E36A6" w:rsidRPr="00862CF6" w:rsidRDefault="001E36A6" w:rsidP="007132D3">
            <w:r w:rsidRPr="00862CF6">
              <w:t>Kuhar/ica</w:t>
            </w:r>
          </w:p>
        </w:tc>
        <w:tc>
          <w:tcPr>
            <w:tcW w:w="1858" w:type="dxa"/>
            <w:vAlign w:val="center"/>
          </w:tcPr>
          <w:p w14:paraId="611F8481" w14:textId="77777777" w:rsidR="001E36A6" w:rsidRPr="00862CF6" w:rsidRDefault="001E36A6" w:rsidP="007132D3">
            <w:r w:rsidRPr="00862CF6">
              <w:t>SSS</w:t>
            </w:r>
          </w:p>
        </w:tc>
        <w:tc>
          <w:tcPr>
            <w:tcW w:w="1858" w:type="dxa"/>
            <w:vAlign w:val="center"/>
          </w:tcPr>
          <w:p w14:paraId="112B319E" w14:textId="75DFB1A2" w:rsidR="001E36A6" w:rsidRPr="00862CF6" w:rsidRDefault="001E36A6" w:rsidP="007132D3">
            <w:r w:rsidRPr="00862CF6">
              <w:t>2</w:t>
            </w:r>
          </w:p>
        </w:tc>
      </w:tr>
      <w:tr w:rsidR="001E36A6" w:rsidRPr="00862CF6" w14:paraId="019D482E" w14:textId="77777777" w:rsidTr="00810EED">
        <w:tc>
          <w:tcPr>
            <w:tcW w:w="2172" w:type="dxa"/>
            <w:shd w:val="clear" w:color="auto" w:fill="DBDBDB" w:themeFill="accent3" w:themeFillTint="66"/>
            <w:vAlign w:val="center"/>
          </w:tcPr>
          <w:p w14:paraId="4A5A0072" w14:textId="76130229" w:rsidR="001E36A6" w:rsidRPr="00862CF6" w:rsidRDefault="001E36A6" w:rsidP="007132D3">
            <w:r w:rsidRPr="00862CF6">
              <w:t>Spremači/ce</w:t>
            </w:r>
          </w:p>
        </w:tc>
        <w:tc>
          <w:tcPr>
            <w:tcW w:w="1858" w:type="dxa"/>
            <w:vAlign w:val="center"/>
          </w:tcPr>
          <w:p w14:paraId="79CFE177" w14:textId="77777777" w:rsidR="001E36A6" w:rsidRPr="00862CF6" w:rsidRDefault="001E36A6" w:rsidP="007132D3">
            <w:r w:rsidRPr="00862CF6">
              <w:t>SSS</w:t>
            </w:r>
          </w:p>
        </w:tc>
        <w:tc>
          <w:tcPr>
            <w:tcW w:w="1858" w:type="dxa"/>
            <w:vAlign w:val="center"/>
          </w:tcPr>
          <w:p w14:paraId="37097A15" w14:textId="00743BAA" w:rsidR="001E36A6" w:rsidRPr="00862CF6" w:rsidRDefault="001E36A6" w:rsidP="007132D3">
            <w:r w:rsidRPr="00862CF6">
              <w:t>2</w:t>
            </w:r>
          </w:p>
        </w:tc>
      </w:tr>
      <w:tr w:rsidR="001E36A6" w:rsidRPr="00862CF6" w14:paraId="345C0419" w14:textId="77777777" w:rsidTr="00810EED">
        <w:tc>
          <w:tcPr>
            <w:tcW w:w="2172" w:type="dxa"/>
            <w:shd w:val="clear" w:color="auto" w:fill="D9D9D9" w:themeFill="background1" w:themeFillShade="D9"/>
            <w:vAlign w:val="center"/>
          </w:tcPr>
          <w:p w14:paraId="09E6CA4E" w14:textId="77777777" w:rsidR="001E36A6" w:rsidRPr="00862CF6" w:rsidRDefault="001E36A6" w:rsidP="007132D3">
            <w:r w:rsidRPr="00862CF6">
              <w:t>Spremači</w:t>
            </w:r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14:paraId="75EBD1A6" w14:textId="77777777" w:rsidR="001E36A6" w:rsidRPr="00862CF6" w:rsidRDefault="001E36A6" w:rsidP="007132D3">
            <w:r w:rsidRPr="00862CF6">
              <w:t>NSS</w:t>
            </w:r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14:paraId="72D6C54D" w14:textId="53EC0A87" w:rsidR="001E36A6" w:rsidRPr="00862CF6" w:rsidRDefault="001E36A6" w:rsidP="007132D3">
            <w:r w:rsidRPr="00862CF6">
              <w:t>1</w:t>
            </w:r>
          </w:p>
        </w:tc>
      </w:tr>
      <w:tr w:rsidR="001E36A6" w:rsidRPr="00862CF6" w14:paraId="759BF6BE" w14:textId="77777777" w:rsidTr="00810EED">
        <w:tc>
          <w:tcPr>
            <w:tcW w:w="2172" w:type="dxa"/>
            <w:shd w:val="clear" w:color="auto" w:fill="D9D9D9" w:themeFill="background1" w:themeFillShade="D9"/>
            <w:vAlign w:val="center"/>
          </w:tcPr>
          <w:p w14:paraId="0C72C404" w14:textId="5A683B87" w:rsidR="001E36A6" w:rsidRPr="00862CF6" w:rsidRDefault="001E36A6" w:rsidP="007132D3">
            <w:r w:rsidRPr="00862CF6">
              <w:t>Pomoćni radnik za njegu, skrb i pratnju</w:t>
            </w:r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14:paraId="29D685BA" w14:textId="42DEACF9" w:rsidR="001E36A6" w:rsidRPr="00862CF6" w:rsidRDefault="001E36A6" w:rsidP="007132D3">
            <w:r w:rsidRPr="00862CF6">
              <w:t>SSS</w:t>
            </w:r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14:paraId="25D4F3DC" w14:textId="739E99A1" w:rsidR="001E36A6" w:rsidRPr="00862CF6" w:rsidRDefault="001E36A6" w:rsidP="007132D3">
            <w:r w:rsidRPr="00862CF6">
              <w:t>1</w:t>
            </w:r>
          </w:p>
        </w:tc>
      </w:tr>
      <w:tr w:rsidR="001E36A6" w:rsidRPr="00862CF6" w14:paraId="6F97022F" w14:textId="77777777" w:rsidTr="00810EED">
        <w:tc>
          <w:tcPr>
            <w:tcW w:w="2172" w:type="dxa"/>
            <w:shd w:val="clear" w:color="auto" w:fill="BFBFBF" w:themeFill="background1" w:themeFillShade="BF"/>
            <w:vAlign w:val="center"/>
          </w:tcPr>
          <w:p w14:paraId="17340614" w14:textId="77777777" w:rsidR="001E36A6" w:rsidRPr="00862CF6" w:rsidRDefault="001E36A6" w:rsidP="007132D3">
            <w:r w:rsidRPr="00862CF6">
              <w:t>UKUPNO:</w:t>
            </w:r>
          </w:p>
        </w:tc>
        <w:tc>
          <w:tcPr>
            <w:tcW w:w="1858" w:type="dxa"/>
            <w:shd w:val="clear" w:color="auto" w:fill="BFBFBF" w:themeFill="background1" w:themeFillShade="BF"/>
            <w:vAlign w:val="center"/>
          </w:tcPr>
          <w:p w14:paraId="41D9EFBA" w14:textId="77777777" w:rsidR="001E36A6" w:rsidRPr="00862CF6" w:rsidRDefault="001E36A6" w:rsidP="007132D3"/>
        </w:tc>
        <w:tc>
          <w:tcPr>
            <w:tcW w:w="1858" w:type="dxa"/>
            <w:shd w:val="clear" w:color="auto" w:fill="BFBFBF" w:themeFill="background1" w:themeFillShade="BF"/>
            <w:vAlign w:val="center"/>
          </w:tcPr>
          <w:p w14:paraId="60CE90D4" w14:textId="2B215EDC" w:rsidR="001E36A6" w:rsidRPr="00862CF6" w:rsidRDefault="001E36A6" w:rsidP="007132D3">
            <w:r w:rsidRPr="00862CF6">
              <w:t>2</w:t>
            </w:r>
            <w:r w:rsidR="00701E15" w:rsidRPr="00862CF6">
              <w:t>0</w:t>
            </w:r>
          </w:p>
        </w:tc>
      </w:tr>
    </w:tbl>
    <w:p w14:paraId="7BD2FF9B" w14:textId="77777777" w:rsidR="001E6B87" w:rsidRPr="00862CF6" w:rsidRDefault="001E6B87" w:rsidP="007132D3">
      <w:pPr>
        <w:rPr>
          <w:lang w:eastAsia="hr-HR"/>
        </w:rPr>
      </w:pPr>
    </w:p>
    <w:p w14:paraId="16E9E6E4" w14:textId="440D7F2B" w:rsidR="001E6B87" w:rsidRPr="00862CF6" w:rsidRDefault="001E6B87" w:rsidP="008D52F3">
      <w:pPr>
        <w:pStyle w:val="Tabela"/>
        <w:rPr>
          <w:lang w:eastAsia="hr-HR"/>
        </w:rPr>
      </w:pPr>
      <w:r w:rsidRPr="00862CF6">
        <w:rPr>
          <w:lang w:eastAsia="hr-HR"/>
        </w:rPr>
        <w:t>Struktura</w:t>
      </w:r>
      <w:r w:rsidR="00701E15" w:rsidRPr="00862CF6">
        <w:rPr>
          <w:lang w:eastAsia="hr-HR"/>
        </w:rPr>
        <w:t xml:space="preserve"> rada</w:t>
      </w:r>
      <w:r w:rsidRPr="00862CF6">
        <w:rPr>
          <w:lang w:eastAsia="hr-HR"/>
        </w:rPr>
        <w:t xml:space="preserve"> odgojno – obrazovnih djelatnika, stručnih suradnika i pomoćno – tehničke službe </w:t>
      </w:r>
    </w:p>
    <w:tbl>
      <w:tblPr>
        <w:tblStyle w:val="TableGrid"/>
        <w:tblW w:w="7933" w:type="dxa"/>
        <w:tblLayout w:type="fixed"/>
        <w:tblLook w:val="04A0" w:firstRow="1" w:lastRow="0" w:firstColumn="1" w:lastColumn="0" w:noHBand="0" w:noVBand="1"/>
      </w:tblPr>
      <w:tblGrid>
        <w:gridCol w:w="1838"/>
        <w:gridCol w:w="3260"/>
        <w:gridCol w:w="2835"/>
      </w:tblGrid>
      <w:tr w:rsidR="0007790A" w:rsidRPr="00862CF6" w14:paraId="70CDA302" w14:textId="77777777" w:rsidTr="007132D3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F28C184" w14:textId="2A8D29DC" w:rsidR="0007790A" w:rsidRPr="00862CF6" w:rsidRDefault="003D03A5" w:rsidP="007132D3">
            <w:r w:rsidRPr="00862CF6">
              <w:t>RED.BROJ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3994BF51" w14:textId="22776737" w:rsidR="0007790A" w:rsidRPr="00862CF6" w:rsidRDefault="003D03A5" w:rsidP="007132D3">
            <w:r w:rsidRPr="00862CF6">
              <w:t>IME I PREZIME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30DC1E7F" w14:textId="044D4168" w:rsidR="0007790A" w:rsidRPr="00862CF6" w:rsidRDefault="003D03A5" w:rsidP="007132D3">
            <w:r w:rsidRPr="00862CF6">
              <w:t>RADNO MJESTO</w:t>
            </w:r>
          </w:p>
        </w:tc>
      </w:tr>
      <w:tr w:rsidR="0007790A" w:rsidRPr="00862CF6" w14:paraId="2A536362" w14:textId="77777777" w:rsidTr="007132D3">
        <w:tc>
          <w:tcPr>
            <w:tcW w:w="1838" w:type="dxa"/>
            <w:shd w:val="clear" w:color="auto" w:fill="FFFFFF" w:themeFill="background1"/>
            <w:vAlign w:val="center"/>
          </w:tcPr>
          <w:p w14:paraId="1BF37F49" w14:textId="77777777" w:rsidR="0007790A" w:rsidRPr="00862CF6" w:rsidRDefault="0007790A" w:rsidP="007132D3">
            <w:r w:rsidRPr="00862CF6">
              <w:t>1.</w:t>
            </w:r>
          </w:p>
        </w:tc>
        <w:tc>
          <w:tcPr>
            <w:tcW w:w="3260" w:type="dxa"/>
          </w:tcPr>
          <w:p w14:paraId="6766DB39" w14:textId="160B4CC0" w:rsidR="0007790A" w:rsidRPr="00862CF6" w:rsidRDefault="0007790A" w:rsidP="007132D3">
            <w:r w:rsidRPr="00862CF6">
              <w:t xml:space="preserve">Dina Barić Baksa </w:t>
            </w:r>
          </w:p>
        </w:tc>
        <w:tc>
          <w:tcPr>
            <w:tcW w:w="2835" w:type="dxa"/>
          </w:tcPr>
          <w:p w14:paraId="27F5BC92" w14:textId="77777777" w:rsidR="0007790A" w:rsidRPr="00862CF6" w:rsidRDefault="0007790A" w:rsidP="007132D3">
            <w:r w:rsidRPr="00862CF6">
              <w:t>Ravnateljica</w:t>
            </w:r>
          </w:p>
        </w:tc>
      </w:tr>
      <w:tr w:rsidR="0007790A" w:rsidRPr="00862CF6" w14:paraId="684E8301" w14:textId="77777777" w:rsidTr="007132D3">
        <w:tc>
          <w:tcPr>
            <w:tcW w:w="1838" w:type="dxa"/>
            <w:shd w:val="clear" w:color="auto" w:fill="FFFFFF" w:themeFill="background1"/>
            <w:vAlign w:val="center"/>
          </w:tcPr>
          <w:p w14:paraId="5C186DB5" w14:textId="77777777" w:rsidR="0007790A" w:rsidRPr="00862CF6" w:rsidRDefault="0007790A" w:rsidP="007132D3">
            <w:r w:rsidRPr="00862CF6">
              <w:t>2.</w:t>
            </w:r>
          </w:p>
        </w:tc>
        <w:tc>
          <w:tcPr>
            <w:tcW w:w="3260" w:type="dxa"/>
          </w:tcPr>
          <w:p w14:paraId="3035A10E" w14:textId="2C917AE1" w:rsidR="0007790A" w:rsidRPr="00862CF6" w:rsidRDefault="0007790A" w:rsidP="007132D3">
            <w:r w:rsidRPr="00862CF6">
              <w:t>Vana Rogina</w:t>
            </w:r>
          </w:p>
        </w:tc>
        <w:tc>
          <w:tcPr>
            <w:tcW w:w="2835" w:type="dxa"/>
          </w:tcPr>
          <w:p w14:paraId="379CB31E" w14:textId="367A099C" w:rsidR="0007790A" w:rsidRPr="00862CF6" w:rsidRDefault="003D03A5" w:rsidP="007132D3">
            <w:r w:rsidRPr="00862CF6">
              <w:t>Pedagoginja</w:t>
            </w:r>
          </w:p>
        </w:tc>
      </w:tr>
      <w:tr w:rsidR="0007790A" w:rsidRPr="00862CF6" w14:paraId="2AFF3742" w14:textId="77777777" w:rsidTr="007132D3">
        <w:tc>
          <w:tcPr>
            <w:tcW w:w="1838" w:type="dxa"/>
            <w:shd w:val="clear" w:color="auto" w:fill="FFFFFF" w:themeFill="background1"/>
            <w:vAlign w:val="center"/>
          </w:tcPr>
          <w:p w14:paraId="2704BCAB" w14:textId="77777777" w:rsidR="0007790A" w:rsidRPr="00862CF6" w:rsidRDefault="0007790A" w:rsidP="007132D3">
            <w:r w:rsidRPr="00862CF6">
              <w:t>3.</w:t>
            </w:r>
          </w:p>
        </w:tc>
        <w:tc>
          <w:tcPr>
            <w:tcW w:w="3260" w:type="dxa"/>
          </w:tcPr>
          <w:p w14:paraId="7BC6B6E5" w14:textId="6DACA8B4" w:rsidR="0007790A" w:rsidRPr="00862CF6" w:rsidRDefault="0007790A" w:rsidP="007132D3">
            <w:r w:rsidRPr="00862CF6">
              <w:t>Željka Kocijan Dežđek</w:t>
            </w:r>
          </w:p>
        </w:tc>
        <w:tc>
          <w:tcPr>
            <w:tcW w:w="2835" w:type="dxa"/>
          </w:tcPr>
          <w:p w14:paraId="304D7513" w14:textId="16B31453" w:rsidR="0007790A" w:rsidRPr="00862CF6" w:rsidRDefault="003D03A5" w:rsidP="007132D3">
            <w:r w:rsidRPr="00862CF6">
              <w:t>Zdravstvena voditeljica</w:t>
            </w:r>
          </w:p>
        </w:tc>
      </w:tr>
      <w:tr w:rsidR="0007790A" w:rsidRPr="00862CF6" w14:paraId="042F0274" w14:textId="77777777" w:rsidTr="007132D3">
        <w:tc>
          <w:tcPr>
            <w:tcW w:w="1838" w:type="dxa"/>
            <w:shd w:val="clear" w:color="auto" w:fill="FFFFFF" w:themeFill="background1"/>
            <w:vAlign w:val="center"/>
          </w:tcPr>
          <w:p w14:paraId="1BF7A9C2" w14:textId="77777777" w:rsidR="0007790A" w:rsidRPr="00862CF6" w:rsidRDefault="0007790A" w:rsidP="007132D3">
            <w:r w:rsidRPr="00862CF6">
              <w:t>4.</w:t>
            </w:r>
          </w:p>
        </w:tc>
        <w:tc>
          <w:tcPr>
            <w:tcW w:w="3260" w:type="dxa"/>
          </w:tcPr>
          <w:p w14:paraId="07383599" w14:textId="1CA0DDFC" w:rsidR="0007790A" w:rsidRPr="00862CF6" w:rsidRDefault="0007790A" w:rsidP="007132D3">
            <w:r w:rsidRPr="00862CF6">
              <w:t>Sinja Fortner</w:t>
            </w:r>
          </w:p>
        </w:tc>
        <w:tc>
          <w:tcPr>
            <w:tcW w:w="2835" w:type="dxa"/>
          </w:tcPr>
          <w:p w14:paraId="73BF26EC" w14:textId="4B0F9670" w:rsidR="0007790A" w:rsidRPr="00862CF6" w:rsidRDefault="003D03A5" w:rsidP="007132D3">
            <w:r w:rsidRPr="00862CF6">
              <w:t xml:space="preserve">Odgajateljica </w:t>
            </w:r>
          </w:p>
        </w:tc>
      </w:tr>
      <w:tr w:rsidR="0007790A" w:rsidRPr="00862CF6" w14:paraId="44FA43F7" w14:textId="77777777" w:rsidTr="007132D3">
        <w:tc>
          <w:tcPr>
            <w:tcW w:w="1838" w:type="dxa"/>
            <w:shd w:val="clear" w:color="auto" w:fill="FFFFFF" w:themeFill="background1"/>
            <w:vAlign w:val="center"/>
          </w:tcPr>
          <w:p w14:paraId="1A7DC55B" w14:textId="77777777" w:rsidR="0007790A" w:rsidRPr="00862CF6" w:rsidRDefault="0007790A" w:rsidP="007132D3">
            <w:r w:rsidRPr="00862CF6">
              <w:t>5.</w:t>
            </w:r>
          </w:p>
        </w:tc>
        <w:tc>
          <w:tcPr>
            <w:tcW w:w="3260" w:type="dxa"/>
          </w:tcPr>
          <w:p w14:paraId="6608E3C9" w14:textId="1E613EAA" w:rsidR="0007790A" w:rsidRPr="00862CF6" w:rsidRDefault="0007790A" w:rsidP="007132D3">
            <w:r w:rsidRPr="00862CF6">
              <w:t>Tijana Novak</w:t>
            </w:r>
          </w:p>
        </w:tc>
        <w:tc>
          <w:tcPr>
            <w:tcW w:w="2835" w:type="dxa"/>
          </w:tcPr>
          <w:p w14:paraId="6838CDE8" w14:textId="3BE2F7BC" w:rsidR="0007790A" w:rsidRPr="00862CF6" w:rsidRDefault="0007790A" w:rsidP="007132D3">
            <w:r w:rsidRPr="00862CF6">
              <w:t>Odgajatel</w:t>
            </w:r>
            <w:r w:rsidR="003D03A5" w:rsidRPr="00862CF6">
              <w:t>jica</w:t>
            </w:r>
          </w:p>
        </w:tc>
      </w:tr>
      <w:tr w:rsidR="0007790A" w:rsidRPr="00862CF6" w14:paraId="357197A5" w14:textId="77777777" w:rsidTr="007132D3">
        <w:tc>
          <w:tcPr>
            <w:tcW w:w="1838" w:type="dxa"/>
            <w:shd w:val="clear" w:color="auto" w:fill="FFFFFF" w:themeFill="background1"/>
            <w:vAlign w:val="center"/>
          </w:tcPr>
          <w:p w14:paraId="500E4368" w14:textId="77777777" w:rsidR="0007790A" w:rsidRPr="00862CF6" w:rsidRDefault="0007790A" w:rsidP="007132D3">
            <w:r w:rsidRPr="00862CF6">
              <w:t>6.</w:t>
            </w:r>
          </w:p>
        </w:tc>
        <w:tc>
          <w:tcPr>
            <w:tcW w:w="3260" w:type="dxa"/>
          </w:tcPr>
          <w:p w14:paraId="4E3CBD1B" w14:textId="5F165B9D" w:rsidR="0007790A" w:rsidRPr="00862CF6" w:rsidRDefault="0007790A" w:rsidP="007132D3">
            <w:r w:rsidRPr="00862CF6">
              <w:t>Andreja Jagec</w:t>
            </w:r>
          </w:p>
        </w:tc>
        <w:tc>
          <w:tcPr>
            <w:tcW w:w="2835" w:type="dxa"/>
          </w:tcPr>
          <w:p w14:paraId="38E25A9A" w14:textId="63ECACBC" w:rsidR="0007790A" w:rsidRPr="00862CF6" w:rsidRDefault="0007790A" w:rsidP="007132D3">
            <w:r w:rsidRPr="00862CF6">
              <w:t>Odgajatelj</w:t>
            </w:r>
            <w:r w:rsidR="003D03A5" w:rsidRPr="00862CF6">
              <w:t>ica</w:t>
            </w:r>
          </w:p>
        </w:tc>
      </w:tr>
      <w:tr w:rsidR="0007790A" w:rsidRPr="00862CF6" w14:paraId="49088745" w14:textId="77777777" w:rsidTr="007132D3">
        <w:tc>
          <w:tcPr>
            <w:tcW w:w="1838" w:type="dxa"/>
            <w:shd w:val="clear" w:color="auto" w:fill="FFFFFF" w:themeFill="background1"/>
            <w:vAlign w:val="center"/>
          </w:tcPr>
          <w:p w14:paraId="61D36916" w14:textId="77777777" w:rsidR="0007790A" w:rsidRPr="00862CF6" w:rsidRDefault="0007790A" w:rsidP="007132D3">
            <w:r w:rsidRPr="00862CF6">
              <w:t>7.</w:t>
            </w:r>
          </w:p>
        </w:tc>
        <w:tc>
          <w:tcPr>
            <w:tcW w:w="3260" w:type="dxa"/>
          </w:tcPr>
          <w:p w14:paraId="06734A29" w14:textId="5019F155" w:rsidR="0007790A" w:rsidRPr="00862CF6" w:rsidRDefault="0007790A" w:rsidP="007132D3">
            <w:r w:rsidRPr="00862CF6">
              <w:t>Hana Kovač</w:t>
            </w:r>
          </w:p>
        </w:tc>
        <w:tc>
          <w:tcPr>
            <w:tcW w:w="2835" w:type="dxa"/>
          </w:tcPr>
          <w:p w14:paraId="220AD619" w14:textId="4D5AF36E" w:rsidR="0007790A" w:rsidRPr="00862CF6" w:rsidRDefault="0007790A" w:rsidP="007132D3">
            <w:r w:rsidRPr="00862CF6">
              <w:t>Odgajatelj</w:t>
            </w:r>
            <w:r w:rsidR="003D03A5" w:rsidRPr="00862CF6">
              <w:t>ica</w:t>
            </w:r>
          </w:p>
        </w:tc>
      </w:tr>
      <w:tr w:rsidR="0007790A" w:rsidRPr="00862CF6" w14:paraId="429F0A25" w14:textId="77777777" w:rsidTr="007132D3">
        <w:tc>
          <w:tcPr>
            <w:tcW w:w="1838" w:type="dxa"/>
            <w:shd w:val="clear" w:color="auto" w:fill="FFFFFF" w:themeFill="background1"/>
            <w:vAlign w:val="center"/>
          </w:tcPr>
          <w:p w14:paraId="673A4E09" w14:textId="77777777" w:rsidR="0007790A" w:rsidRPr="00862CF6" w:rsidRDefault="0007790A" w:rsidP="007132D3">
            <w:r w:rsidRPr="00862CF6">
              <w:t>8.</w:t>
            </w:r>
          </w:p>
        </w:tc>
        <w:tc>
          <w:tcPr>
            <w:tcW w:w="3260" w:type="dxa"/>
          </w:tcPr>
          <w:p w14:paraId="42D0A5A8" w14:textId="29BB18B9" w:rsidR="0007790A" w:rsidRPr="00862CF6" w:rsidRDefault="0007790A" w:rsidP="007132D3">
            <w:r w:rsidRPr="00862CF6">
              <w:t>Svitlana Tyshchuk</w:t>
            </w:r>
          </w:p>
        </w:tc>
        <w:tc>
          <w:tcPr>
            <w:tcW w:w="2835" w:type="dxa"/>
          </w:tcPr>
          <w:p w14:paraId="37797834" w14:textId="39E59A63" w:rsidR="0007790A" w:rsidRPr="00862CF6" w:rsidRDefault="0007790A" w:rsidP="007132D3">
            <w:r w:rsidRPr="00862CF6">
              <w:t>Odgajatelj</w:t>
            </w:r>
            <w:r w:rsidR="003D03A5" w:rsidRPr="00862CF6">
              <w:t>ica</w:t>
            </w:r>
          </w:p>
        </w:tc>
      </w:tr>
      <w:tr w:rsidR="0007790A" w:rsidRPr="00862CF6" w14:paraId="7A5C92A8" w14:textId="77777777" w:rsidTr="007132D3">
        <w:tc>
          <w:tcPr>
            <w:tcW w:w="1838" w:type="dxa"/>
            <w:shd w:val="clear" w:color="auto" w:fill="FFFFFF" w:themeFill="background1"/>
            <w:vAlign w:val="center"/>
          </w:tcPr>
          <w:p w14:paraId="6A550747" w14:textId="77777777" w:rsidR="0007790A" w:rsidRPr="00862CF6" w:rsidRDefault="0007790A" w:rsidP="007132D3">
            <w:r w:rsidRPr="00862CF6">
              <w:t>9.</w:t>
            </w:r>
          </w:p>
        </w:tc>
        <w:tc>
          <w:tcPr>
            <w:tcW w:w="3260" w:type="dxa"/>
          </w:tcPr>
          <w:p w14:paraId="5B0526D4" w14:textId="79DE8CBB" w:rsidR="0007790A" w:rsidRPr="00862CF6" w:rsidRDefault="0007790A" w:rsidP="007132D3">
            <w:r w:rsidRPr="00862CF6">
              <w:t>Melani Kovačić</w:t>
            </w:r>
          </w:p>
        </w:tc>
        <w:tc>
          <w:tcPr>
            <w:tcW w:w="2835" w:type="dxa"/>
          </w:tcPr>
          <w:p w14:paraId="37DEA002" w14:textId="7E8F91F8" w:rsidR="0007790A" w:rsidRPr="00862CF6" w:rsidRDefault="0007790A" w:rsidP="007132D3">
            <w:r w:rsidRPr="00862CF6">
              <w:t>Odgajatel</w:t>
            </w:r>
            <w:r w:rsidR="003D03A5" w:rsidRPr="00862CF6">
              <w:t>jica</w:t>
            </w:r>
          </w:p>
        </w:tc>
      </w:tr>
      <w:tr w:rsidR="0007790A" w:rsidRPr="00862CF6" w14:paraId="10E4E9B9" w14:textId="77777777" w:rsidTr="007132D3">
        <w:tc>
          <w:tcPr>
            <w:tcW w:w="1838" w:type="dxa"/>
            <w:shd w:val="clear" w:color="auto" w:fill="FFFFFF" w:themeFill="background1"/>
            <w:vAlign w:val="center"/>
          </w:tcPr>
          <w:p w14:paraId="4C733E6D" w14:textId="77777777" w:rsidR="0007790A" w:rsidRPr="00862CF6" w:rsidRDefault="0007790A" w:rsidP="007132D3">
            <w:r w:rsidRPr="00862CF6">
              <w:t>10.</w:t>
            </w:r>
          </w:p>
        </w:tc>
        <w:tc>
          <w:tcPr>
            <w:tcW w:w="3260" w:type="dxa"/>
          </w:tcPr>
          <w:p w14:paraId="7C2EBE20" w14:textId="5FD5F4EF" w:rsidR="0007790A" w:rsidRPr="00862CF6" w:rsidRDefault="0007790A" w:rsidP="007132D3">
            <w:r w:rsidRPr="00862CF6">
              <w:t>Terezija Benkus</w:t>
            </w:r>
          </w:p>
        </w:tc>
        <w:tc>
          <w:tcPr>
            <w:tcW w:w="2835" w:type="dxa"/>
          </w:tcPr>
          <w:p w14:paraId="58ECAD47" w14:textId="4EA8F504" w:rsidR="0007790A" w:rsidRPr="00862CF6" w:rsidRDefault="0007790A" w:rsidP="007132D3">
            <w:r w:rsidRPr="00862CF6">
              <w:t>Odgajatelj</w:t>
            </w:r>
            <w:r w:rsidR="003D03A5" w:rsidRPr="00862CF6">
              <w:t>ica</w:t>
            </w:r>
          </w:p>
        </w:tc>
      </w:tr>
      <w:tr w:rsidR="0007790A" w:rsidRPr="00862CF6" w14:paraId="60832615" w14:textId="77777777" w:rsidTr="007132D3">
        <w:tc>
          <w:tcPr>
            <w:tcW w:w="1838" w:type="dxa"/>
            <w:shd w:val="clear" w:color="auto" w:fill="FFFFFF" w:themeFill="background1"/>
            <w:vAlign w:val="center"/>
          </w:tcPr>
          <w:p w14:paraId="38E71F3F" w14:textId="77777777" w:rsidR="0007790A" w:rsidRPr="00862CF6" w:rsidRDefault="0007790A" w:rsidP="007132D3">
            <w:r w:rsidRPr="00862CF6">
              <w:t>11.</w:t>
            </w:r>
          </w:p>
        </w:tc>
        <w:tc>
          <w:tcPr>
            <w:tcW w:w="3260" w:type="dxa"/>
          </w:tcPr>
          <w:p w14:paraId="15A680D7" w14:textId="7317A938" w:rsidR="0007790A" w:rsidRPr="00862CF6" w:rsidRDefault="0007790A" w:rsidP="007132D3">
            <w:r w:rsidRPr="00862CF6">
              <w:t>Patricija Lesinger</w:t>
            </w:r>
          </w:p>
        </w:tc>
        <w:tc>
          <w:tcPr>
            <w:tcW w:w="2835" w:type="dxa"/>
          </w:tcPr>
          <w:p w14:paraId="14B300B9" w14:textId="60B840D1" w:rsidR="0007790A" w:rsidRPr="00862CF6" w:rsidRDefault="0007790A" w:rsidP="007132D3">
            <w:r w:rsidRPr="00862CF6">
              <w:t>Odgajatelj</w:t>
            </w:r>
            <w:r w:rsidR="003D03A5" w:rsidRPr="00862CF6">
              <w:t>ica</w:t>
            </w:r>
          </w:p>
        </w:tc>
      </w:tr>
      <w:tr w:rsidR="0007790A" w:rsidRPr="00862CF6" w14:paraId="1C6B2D13" w14:textId="77777777" w:rsidTr="007132D3">
        <w:tc>
          <w:tcPr>
            <w:tcW w:w="1838" w:type="dxa"/>
            <w:shd w:val="clear" w:color="auto" w:fill="FFFFFF" w:themeFill="background1"/>
            <w:vAlign w:val="center"/>
          </w:tcPr>
          <w:p w14:paraId="2258CE4B" w14:textId="77777777" w:rsidR="0007790A" w:rsidRPr="00862CF6" w:rsidRDefault="0007790A" w:rsidP="007132D3">
            <w:r w:rsidRPr="00862CF6">
              <w:t>12.</w:t>
            </w:r>
          </w:p>
        </w:tc>
        <w:tc>
          <w:tcPr>
            <w:tcW w:w="3260" w:type="dxa"/>
          </w:tcPr>
          <w:p w14:paraId="43EEE4D8" w14:textId="0467B9EB" w:rsidR="0007790A" w:rsidRPr="00862CF6" w:rsidRDefault="0007790A" w:rsidP="007132D3">
            <w:r w:rsidRPr="00862CF6">
              <w:t>Lana Bartolović</w:t>
            </w:r>
          </w:p>
        </w:tc>
        <w:tc>
          <w:tcPr>
            <w:tcW w:w="2835" w:type="dxa"/>
          </w:tcPr>
          <w:p w14:paraId="009E712E" w14:textId="4D92B60E" w:rsidR="0007790A" w:rsidRPr="00862CF6" w:rsidRDefault="0007790A" w:rsidP="007132D3">
            <w:r w:rsidRPr="00862CF6">
              <w:t>Odgajatelj</w:t>
            </w:r>
            <w:r w:rsidR="003D03A5" w:rsidRPr="00862CF6">
              <w:t>ica</w:t>
            </w:r>
          </w:p>
        </w:tc>
      </w:tr>
      <w:tr w:rsidR="0007790A" w:rsidRPr="00862CF6" w14:paraId="70CC28DE" w14:textId="77777777" w:rsidTr="007132D3">
        <w:tc>
          <w:tcPr>
            <w:tcW w:w="1838" w:type="dxa"/>
            <w:shd w:val="clear" w:color="auto" w:fill="FFFFFF" w:themeFill="background1"/>
            <w:vAlign w:val="center"/>
          </w:tcPr>
          <w:p w14:paraId="56ACE620" w14:textId="77777777" w:rsidR="0007790A" w:rsidRPr="00862CF6" w:rsidRDefault="0007790A" w:rsidP="007132D3">
            <w:r w:rsidRPr="00862CF6">
              <w:t>13.</w:t>
            </w:r>
          </w:p>
        </w:tc>
        <w:tc>
          <w:tcPr>
            <w:tcW w:w="3260" w:type="dxa"/>
          </w:tcPr>
          <w:p w14:paraId="42054A9E" w14:textId="1960F269" w:rsidR="0007790A" w:rsidRPr="00862CF6" w:rsidRDefault="0007790A" w:rsidP="007132D3">
            <w:r w:rsidRPr="00862CF6">
              <w:t>Lucija Taradi</w:t>
            </w:r>
          </w:p>
        </w:tc>
        <w:tc>
          <w:tcPr>
            <w:tcW w:w="2835" w:type="dxa"/>
          </w:tcPr>
          <w:p w14:paraId="56AFA085" w14:textId="16AC8142" w:rsidR="0007790A" w:rsidRPr="00862CF6" w:rsidRDefault="0007790A" w:rsidP="007132D3">
            <w:r w:rsidRPr="00862CF6">
              <w:t>Odgajatelj</w:t>
            </w:r>
            <w:r w:rsidR="003D03A5" w:rsidRPr="00862CF6">
              <w:t>ica</w:t>
            </w:r>
          </w:p>
        </w:tc>
      </w:tr>
      <w:tr w:rsidR="0007790A" w:rsidRPr="00862CF6" w14:paraId="346F75D8" w14:textId="77777777" w:rsidTr="007132D3">
        <w:tc>
          <w:tcPr>
            <w:tcW w:w="1838" w:type="dxa"/>
            <w:shd w:val="clear" w:color="auto" w:fill="FFFFFF" w:themeFill="background1"/>
            <w:vAlign w:val="center"/>
          </w:tcPr>
          <w:p w14:paraId="6348C043" w14:textId="77777777" w:rsidR="0007790A" w:rsidRPr="00862CF6" w:rsidRDefault="0007790A" w:rsidP="007132D3">
            <w:r w:rsidRPr="00862CF6">
              <w:t>14.</w:t>
            </w:r>
          </w:p>
        </w:tc>
        <w:tc>
          <w:tcPr>
            <w:tcW w:w="3260" w:type="dxa"/>
          </w:tcPr>
          <w:p w14:paraId="7904AEAA" w14:textId="76CA9ED9" w:rsidR="0007790A" w:rsidRPr="00862CF6" w:rsidRDefault="0007790A" w:rsidP="007132D3">
            <w:r w:rsidRPr="00862CF6">
              <w:t>Mirjam Varga</w:t>
            </w:r>
          </w:p>
        </w:tc>
        <w:tc>
          <w:tcPr>
            <w:tcW w:w="2835" w:type="dxa"/>
          </w:tcPr>
          <w:p w14:paraId="7A8353D5" w14:textId="44BEEBB3" w:rsidR="0007790A" w:rsidRPr="00862CF6" w:rsidRDefault="0007790A" w:rsidP="007132D3">
            <w:r w:rsidRPr="00862CF6">
              <w:t>Odgajatelj</w:t>
            </w:r>
            <w:r w:rsidR="003D03A5" w:rsidRPr="00862CF6">
              <w:t>ica</w:t>
            </w:r>
          </w:p>
        </w:tc>
      </w:tr>
      <w:tr w:rsidR="0007790A" w:rsidRPr="00862CF6" w14:paraId="5BAA449E" w14:textId="77777777" w:rsidTr="007132D3">
        <w:tc>
          <w:tcPr>
            <w:tcW w:w="1838" w:type="dxa"/>
            <w:shd w:val="clear" w:color="auto" w:fill="FFFFFF" w:themeFill="background1"/>
            <w:vAlign w:val="center"/>
          </w:tcPr>
          <w:p w14:paraId="3308B2A4" w14:textId="77777777" w:rsidR="0007790A" w:rsidRPr="00862CF6" w:rsidRDefault="0007790A" w:rsidP="007132D3">
            <w:r w:rsidRPr="00862CF6">
              <w:t>15.</w:t>
            </w:r>
          </w:p>
        </w:tc>
        <w:tc>
          <w:tcPr>
            <w:tcW w:w="3260" w:type="dxa"/>
          </w:tcPr>
          <w:p w14:paraId="6FBA08E1" w14:textId="5223CA3A" w:rsidR="0007790A" w:rsidRPr="00862CF6" w:rsidRDefault="0007790A" w:rsidP="007132D3">
            <w:r w:rsidRPr="00862CF6">
              <w:t>Klara Domjanić</w:t>
            </w:r>
          </w:p>
        </w:tc>
        <w:tc>
          <w:tcPr>
            <w:tcW w:w="2835" w:type="dxa"/>
          </w:tcPr>
          <w:p w14:paraId="70B3B018" w14:textId="2CEDD384" w:rsidR="0007790A" w:rsidRPr="00862CF6" w:rsidRDefault="003D03A5" w:rsidP="007132D3">
            <w:r w:rsidRPr="00862CF6">
              <w:t>Odgajateljica</w:t>
            </w:r>
          </w:p>
        </w:tc>
      </w:tr>
      <w:tr w:rsidR="0007790A" w:rsidRPr="00862CF6" w14:paraId="79FC63B5" w14:textId="77777777" w:rsidTr="007132D3">
        <w:tc>
          <w:tcPr>
            <w:tcW w:w="1838" w:type="dxa"/>
            <w:shd w:val="clear" w:color="auto" w:fill="FFFFFF" w:themeFill="background1"/>
            <w:vAlign w:val="center"/>
          </w:tcPr>
          <w:p w14:paraId="2E1742F5" w14:textId="77777777" w:rsidR="0007790A" w:rsidRPr="00862CF6" w:rsidRDefault="0007790A" w:rsidP="007132D3">
            <w:r w:rsidRPr="00862CF6">
              <w:t>16.</w:t>
            </w:r>
          </w:p>
        </w:tc>
        <w:tc>
          <w:tcPr>
            <w:tcW w:w="3260" w:type="dxa"/>
          </w:tcPr>
          <w:p w14:paraId="4D707783" w14:textId="420E8433" w:rsidR="0007790A" w:rsidRPr="00862CF6" w:rsidRDefault="0007790A" w:rsidP="007132D3">
            <w:r w:rsidRPr="00862CF6">
              <w:t>Sanja Bogdan</w:t>
            </w:r>
          </w:p>
        </w:tc>
        <w:tc>
          <w:tcPr>
            <w:tcW w:w="2835" w:type="dxa"/>
          </w:tcPr>
          <w:p w14:paraId="65E450AD" w14:textId="4280225C" w:rsidR="0007790A" w:rsidRPr="00862CF6" w:rsidRDefault="003D03A5" w:rsidP="007132D3">
            <w:r w:rsidRPr="00862CF6">
              <w:t>Ku</w:t>
            </w:r>
            <w:r w:rsidR="0007790A" w:rsidRPr="00862CF6">
              <w:t>harica</w:t>
            </w:r>
          </w:p>
        </w:tc>
      </w:tr>
      <w:tr w:rsidR="0007790A" w:rsidRPr="00862CF6" w14:paraId="0809850E" w14:textId="77777777" w:rsidTr="007132D3">
        <w:tc>
          <w:tcPr>
            <w:tcW w:w="1838" w:type="dxa"/>
            <w:shd w:val="clear" w:color="auto" w:fill="FFFFFF" w:themeFill="background1"/>
            <w:vAlign w:val="center"/>
          </w:tcPr>
          <w:p w14:paraId="628A1B01" w14:textId="77777777" w:rsidR="0007790A" w:rsidRPr="00862CF6" w:rsidRDefault="0007790A" w:rsidP="007132D3">
            <w:bookmarkStart w:id="30" w:name="_Hlk145331038"/>
            <w:r w:rsidRPr="00862CF6">
              <w:t>17.</w:t>
            </w:r>
          </w:p>
        </w:tc>
        <w:tc>
          <w:tcPr>
            <w:tcW w:w="3260" w:type="dxa"/>
          </w:tcPr>
          <w:p w14:paraId="673AD6B1" w14:textId="7038BCD2" w:rsidR="0007790A" w:rsidRPr="00862CF6" w:rsidRDefault="0007790A" w:rsidP="007132D3">
            <w:r w:rsidRPr="00862CF6">
              <w:t>Helena Veseli</w:t>
            </w:r>
          </w:p>
        </w:tc>
        <w:tc>
          <w:tcPr>
            <w:tcW w:w="2835" w:type="dxa"/>
          </w:tcPr>
          <w:p w14:paraId="7D47FDC4" w14:textId="1A1A711C" w:rsidR="0007790A" w:rsidRPr="00862CF6" w:rsidRDefault="003D03A5" w:rsidP="007132D3">
            <w:r w:rsidRPr="00862CF6">
              <w:t>Kuharica</w:t>
            </w:r>
          </w:p>
        </w:tc>
      </w:tr>
      <w:bookmarkEnd w:id="30"/>
      <w:tr w:rsidR="0007790A" w:rsidRPr="00862CF6" w14:paraId="0CABB7FC" w14:textId="77777777" w:rsidTr="007132D3">
        <w:tc>
          <w:tcPr>
            <w:tcW w:w="1838" w:type="dxa"/>
            <w:shd w:val="clear" w:color="auto" w:fill="FFFFFF" w:themeFill="background1"/>
            <w:vAlign w:val="center"/>
          </w:tcPr>
          <w:p w14:paraId="70421AC9" w14:textId="77777777" w:rsidR="0007790A" w:rsidRPr="00862CF6" w:rsidRDefault="0007790A" w:rsidP="007132D3">
            <w:r w:rsidRPr="00862CF6">
              <w:t>18.</w:t>
            </w:r>
          </w:p>
        </w:tc>
        <w:tc>
          <w:tcPr>
            <w:tcW w:w="3260" w:type="dxa"/>
          </w:tcPr>
          <w:p w14:paraId="330A93C5" w14:textId="18495C19" w:rsidR="0007790A" w:rsidRPr="00862CF6" w:rsidRDefault="001033BF" w:rsidP="007132D3">
            <w:r w:rsidRPr="00862CF6">
              <w:t>Karin Taradi</w:t>
            </w:r>
          </w:p>
        </w:tc>
        <w:tc>
          <w:tcPr>
            <w:tcW w:w="2835" w:type="dxa"/>
          </w:tcPr>
          <w:p w14:paraId="523B97C8" w14:textId="77777777" w:rsidR="0007790A" w:rsidRPr="00862CF6" w:rsidRDefault="0007790A" w:rsidP="007132D3">
            <w:r w:rsidRPr="00862CF6">
              <w:t>Spremačica</w:t>
            </w:r>
          </w:p>
        </w:tc>
      </w:tr>
      <w:tr w:rsidR="0007790A" w:rsidRPr="00862CF6" w14:paraId="255D54A5" w14:textId="77777777" w:rsidTr="007132D3">
        <w:tc>
          <w:tcPr>
            <w:tcW w:w="1838" w:type="dxa"/>
            <w:shd w:val="clear" w:color="auto" w:fill="FFFFFF" w:themeFill="background1"/>
            <w:vAlign w:val="center"/>
          </w:tcPr>
          <w:p w14:paraId="32BDFCF7" w14:textId="77777777" w:rsidR="0007790A" w:rsidRPr="00862CF6" w:rsidRDefault="0007790A" w:rsidP="007132D3">
            <w:r w:rsidRPr="00862CF6">
              <w:t>19.</w:t>
            </w:r>
          </w:p>
        </w:tc>
        <w:tc>
          <w:tcPr>
            <w:tcW w:w="3260" w:type="dxa"/>
          </w:tcPr>
          <w:p w14:paraId="3D9E4EF8" w14:textId="4A0E8E07" w:rsidR="0007790A" w:rsidRPr="00862CF6" w:rsidRDefault="001033BF" w:rsidP="007132D3">
            <w:r w:rsidRPr="00862CF6">
              <w:t>Tatjana Goričanec</w:t>
            </w:r>
          </w:p>
        </w:tc>
        <w:tc>
          <w:tcPr>
            <w:tcW w:w="2835" w:type="dxa"/>
          </w:tcPr>
          <w:p w14:paraId="5D6F6352" w14:textId="77777777" w:rsidR="0007790A" w:rsidRPr="00862CF6" w:rsidRDefault="0007790A" w:rsidP="007132D3">
            <w:r w:rsidRPr="00862CF6">
              <w:t>Spremačica</w:t>
            </w:r>
          </w:p>
        </w:tc>
      </w:tr>
      <w:tr w:rsidR="0007790A" w:rsidRPr="00862CF6" w14:paraId="35B66426" w14:textId="77777777" w:rsidTr="007132D3">
        <w:tc>
          <w:tcPr>
            <w:tcW w:w="1838" w:type="dxa"/>
            <w:shd w:val="clear" w:color="auto" w:fill="FFFFFF" w:themeFill="background1"/>
            <w:vAlign w:val="center"/>
          </w:tcPr>
          <w:p w14:paraId="0884F52B" w14:textId="77777777" w:rsidR="0007790A" w:rsidRPr="00862CF6" w:rsidRDefault="0007790A" w:rsidP="007132D3">
            <w:r w:rsidRPr="00862CF6">
              <w:t>20.</w:t>
            </w:r>
          </w:p>
        </w:tc>
        <w:tc>
          <w:tcPr>
            <w:tcW w:w="3260" w:type="dxa"/>
          </w:tcPr>
          <w:p w14:paraId="6FBE2113" w14:textId="0D46ACD8" w:rsidR="0007790A" w:rsidRPr="00862CF6" w:rsidRDefault="001033BF" w:rsidP="007132D3">
            <w:r w:rsidRPr="00862CF6">
              <w:t>Silvana Posavec</w:t>
            </w:r>
          </w:p>
        </w:tc>
        <w:tc>
          <w:tcPr>
            <w:tcW w:w="2835" w:type="dxa"/>
          </w:tcPr>
          <w:p w14:paraId="017A34E8" w14:textId="77777777" w:rsidR="0007790A" w:rsidRPr="00862CF6" w:rsidRDefault="0007790A" w:rsidP="007132D3">
            <w:r w:rsidRPr="00862CF6">
              <w:t>Spremačica</w:t>
            </w:r>
          </w:p>
        </w:tc>
      </w:tr>
    </w:tbl>
    <w:p w14:paraId="3017D298" w14:textId="77777777" w:rsidR="00696E5C" w:rsidRPr="00862CF6" w:rsidRDefault="00696E5C" w:rsidP="007132D3"/>
    <w:p w14:paraId="6860F25D" w14:textId="77777777" w:rsidR="008D52F3" w:rsidRPr="00862CF6" w:rsidRDefault="008D52F3" w:rsidP="007132D3"/>
    <w:p w14:paraId="07129E09" w14:textId="77777777" w:rsidR="008D52F3" w:rsidRPr="00862CF6" w:rsidRDefault="008D52F3" w:rsidP="007132D3"/>
    <w:p w14:paraId="343B9074" w14:textId="77777777" w:rsidR="008D52F3" w:rsidRPr="00862CF6" w:rsidRDefault="008D52F3" w:rsidP="007132D3"/>
    <w:p w14:paraId="5F0C61F5" w14:textId="77777777" w:rsidR="008D52F3" w:rsidRPr="00862CF6" w:rsidRDefault="008D52F3" w:rsidP="007132D3"/>
    <w:p w14:paraId="23C5C6DC" w14:textId="5D753023" w:rsidR="003D03A5" w:rsidRPr="00862CF6" w:rsidRDefault="00A450EA" w:rsidP="008D52F3">
      <w:pPr>
        <w:pStyle w:val="Tabela"/>
      </w:pPr>
      <w:r w:rsidRPr="00862CF6">
        <w:t xml:space="preserve">Ustrojstvo i raspored </w:t>
      </w:r>
      <w:r w:rsidR="003D03A5" w:rsidRPr="00862CF6">
        <w:t xml:space="preserve">rada odgojitelja po odgojno – obrazovnim skupinama </w:t>
      </w: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1708"/>
        <w:gridCol w:w="1148"/>
        <w:gridCol w:w="1743"/>
        <w:gridCol w:w="2203"/>
        <w:gridCol w:w="2027"/>
      </w:tblGrid>
      <w:tr w:rsidR="003D03A5" w:rsidRPr="00862CF6" w14:paraId="403F5216" w14:textId="77777777" w:rsidTr="008D52F3">
        <w:trPr>
          <w:trHeight w:val="914"/>
        </w:trPr>
        <w:tc>
          <w:tcPr>
            <w:tcW w:w="1708" w:type="dxa"/>
            <w:shd w:val="clear" w:color="auto" w:fill="BFBFBF" w:themeFill="background1" w:themeFillShade="BF"/>
            <w:vAlign w:val="center"/>
          </w:tcPr>
          <w:p w14:paraId="024E1EB8" w14:textId="77777777" w:rsidR="003D03A5" w:rsidRPr="00862CF6" w:rsidRDefault="003D03A5" w:rsidP="007132D3">
            <w:r w:rsidRPr="00862CF6">
              <w:lastRenderedPageBreak/>
              <w:t>SKUPINA</w:t>
            </w:r>
          </w:p>
        </w:tc>
        <w:tc>
          <w:tcPr>
            <w:tcW w:w="1148" w:type="dxa"/>
            <w:shd w:val="clear" w:color="auto" w:fill="D9D9D9" w:themeFill="background1" w:themeFillShade="D9"/>
            <w:vAlign w:val="center"/>
          </w:tcPr>
          <w:p w14:paraId="09FD38C3" w14:textId="77777777" w:rsidR="003D03A5" w:rsidRPr="00862CF6" w:rsidRDefault="003D03A5" w:rsidP="007132D3">
            <w:pPr>
              <w:rPr>
                <w:highlight w:val="yellow"/>
              </w:rPr>
            </w:pPr>
            <w:r w:rsidRPr="00862CF6">
              <w:rPr>
                <w:highlight w:val="yellow"/>
              </w:rPr>
              <w:t>BROJ DJECE</w:t>
            </w:r>
          </w:p>
        </w:tc>
        <w:tc>
          <w:tcPr>
            <w:tcW w:w="1743" w:type="dxa"/>
            <w:shd w:val="clear" w:color="auto" w:fill="D9D9D9" w:themeFill="background1" w:themeFillShade="D9"/>
            <w:vAlign w:val="center"/>
          </w:tcPr>
          <w:p w14:paraId="527741FF" w14:textId="77777777" w:rsidR="003D03A5" w:rsidRPr="00862CF6" w:rsidRDefault="003D03A5" w:rsidP="007132D3">
            <w:r w:rsidRPr="00862CF6">
              <w:t>BROJ</w:t>
            </w:r>
          </w:p>
          <w:p w14:paraId="442BA41A" w14:textId="77777777" w:rsidR="003D03A5" w:rsidRPr="00862CF6" w:rsidRDefault="003D03A5" w:rsidP="007132D3">
            <w:r w:rsidRPr="00862CF6">
              <w:t>ODGAJATELJA</w:t>
            </w:r>
          </w:p>
        </w:tc>
        <w:tc>
          <w:tcPr>
            <w:tcW w:w="2203" w:type="dxa"/>
            <w:shd w:val="clear" w:color="auto" w:fill="D9D9D9" w:themeFill="background1" w:themeFillShade="D9"/>
            <w:vAlign w:val="center"/>
          </w:tcPr>
          <w:p w14:paraId="59434725" w14:textId="77777777" w:rsidR="003D03A5" w:rsidRPr="00862CF6" w:rsidRDefault="003D03A5" w:rsidP="007132D3"/>
          <w:p w14:paraId="050D3E25" w14:textId="77777777" w:rsidR="003D03A5" w:rsidRPr="00862CF6" w:rsidRDefault="003D03A5" w:rsidP="007132D3">
            <w:r w:rsidRPr="00862CF6">
              <w:t>IME I PREZIME ODGAJATELJA</w:t>
            </w:r>
          </w:p>
          <w:p w14:paraId="6815D3E7" w14:textId="77777777" w:rsidR="003D03A5" w:rsidRPr="00862CF6" w:rsidRDefault="003D03A5" w:rsidP="007132D3">
            <w:r w:rsidRPr="00862CF6">
              <w:t>U SKUPINI</w:t>
            </w:r>
          </w:p>
          <w:p w14:paraId="286F232E" w14:textId="77777777" w:rsidR="003D03A5" w:rsidRPr="00862CF6" w:rsidRDefault="003D03A5" w:rsidP="007132D3"/>
        </w:tc>
        <w:tc>
          <w:tcPr>
            <w:tcW w:w="2027" w:type="dxa"/>
            <w:shd w:val="clear" w:color="auto" w:fill="D9D9D9" w:themeFill="background1" w:themeFillShade="D9"/>
            <w:vAlign w:val="center"/>
          </w:tcPr>
          <w:p w14:paraId="24DCE15B" w14:textId="77777777" w:rsidR="003D03A5" w:rsidRPr="00862CF6" w:rsidRDefault="003D03A5" w:rsidP="007132D3">
            <w:r w:rsidRPr="00862CF6">
              <w:t>RADNO</w:t>
            </w:r>
          </w:p>
          <w:p w14:paraId="48BE1BDA" w14:textId="77777777" w:rsidR="003D03A5" w:rsidRPr="00862CF6" w:rsidRDefault="003D03A5" w:rsidP="007132D3">
            <w:r w:rsidRPr="00862CF6">
              <w:t>VRIJEME</w:t>
            </w:r>
          </w:p>
        </w:tc>
      </w:tr>
      <w:tr w:rsidR="003D03A5" w:rsidRPr="00862CF6" w14:paraId="130F07D0" w14:textId="77777777" w:rsidTr="008D52F3">
        <w:trPr>
          <w:trHeight w:val="656"/>
        </w:trPr>
        <w:tc>
          <w:tcPr>
            <w:tcW w:w="1708" w:type="dxa"/>
            <w:shd w:val="clear" w:color="auto" w:fill="BFBFBF" w:themeFill="background1" w:themeFillShade="BF"/>
            <w:vAlign w:val="center"/>
          </w:tcPr>
          <w:p w14:paraId="583CF24D" w14:textId="1027354D" w:rsidR="003D03A5" w:rsidRPr="00862CF6" w:rsidRDefault="003D03A5" w:rsidP="007132D3">
            <w:r w:rsidRPr="00862CF6">
              <w:t>JASLICE I</w:t>
            </w:r>
          </w:p>
          <w:p w14:paraId="35286BC9" w14:textId="779AB80B" w:rsidR="003D03A5" w:rsidRPr="00862CF6" w:rsidRDefault="003D03A5" w:rsidP="007132D3"/>
        </w:tc>
        <w:tc>
          <w:tcPr>
            <w:tcW w:w="1148" w:type="dxa"/>
            <w:vAlign w:val="center"/>
          </w:tcPr>
          <w:p w14:paraId="6ABBC280" w14:textId="654278A4" w:rsidR="003D03A5" w:rsidRPr="00862CF6" w:rsidRDefault="003D03A5" w:rsidP="007132D3">
            <w:pPr>
              <w:rPr>
                <w:highlight w:val="yellow"/>
              </w:rPr>
            </w:pPr>
            <w:r w:rsidRPr="00862CF6">
              <w:rPr>
                <w:highlight w:val="yellow"/>
              </w:rPr>
              <w:t>12</w:t>
            </w:r>
          </w:p>
        </w:tc>
        <w:tc>
          <w:tcPr>
            <w:tcW w:w="1743" w:type="dxa"/>
            <w:vAlign w:val="center"/>
          </w:tcPr>
          <w:p w14:paraId="4021A974" w14:textId="77777777" w:rsidR="003D03A5" w:rsidRPr="00862CF6" w:rsidRDefault="003D03A5" w:rsidP="007132D3">
            <w:r w:rsidRPr="00862CF6">
              <w:t xml:space="preserve">2 </w:t>
            </w:r>
          </w:p>
        </w:tc>
        <w:tc>
          <w:tcPr>
            <w:tcW w:w="2203" w:type="dxa"/>
            <w:vAlign w:val="center"/>
          </w:tcPr>
          <w:p w14:paraId="3ADB091C" w14:textId="1C84B191" w:rsidR="003D03A5" w:rsidRPr="00862CF6" w:rsidRDefault="003D03A5" w:rsidP="007132D3">
            <w:r w:rsidRPr="00862CF6">
              <w:t>Svitlana Tyshchuk</w:t>
            </w:r>
          </w:p>
          <w:p w14:paraId="7FF94924" w14:textId="7481A157" w:rsidR="003D03A5" w:rsidRPr="00862CF6" w:rsidRDefault="003D03A5" w:rsidP="007132D3">
            <w:r w:rsidRPr="00862CF6">
              <w:t>Klara Domjanić</w:t>
            </w:r>
          </w:p>
        </w:tc>
        <w:tc>
          <w:tcPr>
            <w:tcW w:w="2027" w:type="dxa"/>
            <w:vAlign w:val="center"/>
          </w:tcPr>
          <w:p w14:paraId="2C85233E" w14:textId="1AE93FC7" w:rsidR="003D03A5" w:rsidRPr="00862CF6" w:rsidRDefault="003D03A5" w:rsidP="007132D3">
            <w:r w:rsidRPr="00862CF6">
              <w:t>8.00 – 14.00</w:t>
            </w:r>
          </w:p>
          <w:p w14:paraId="0AA5BB4C" w14:textId="3EFC1CA6" w:rsidR="003D03A5" w:rsidRPr="00862CF6" w:rsidRDefault="003D03A5" w:rsidP="007132D3">
            <w:r w:rsidRPr="00862CF6">
              <w:t>9.00 – 15.0</w:t>
            </w:r>
          </w:p>
        </w:tc>
      </w:tr>
      <w:tr w:rsidR="003D03A5" w:rsidRPr="00862CF6" w14:paraId="3B8714E4" w14:textId="77777777" w:rsidTr="008D52F3">
        <w:trPr>
          <w:trHeight w:val="614"/>
        </w:trPr>
        <w:tc>
          <w:tcPr>
            <w:tcW w:w="1708" w:type="dxa"/>
            <w:shd w:val="clear" w:color="auto" w:fill="BFBFBF" w:themeFill="background1" w:themeFillShade="BF"/>
            <w:vAlign w:val="center"/>
          </w:tcPr>
          <w:p w14:paraId="44DC15A2" w14:textId="0424CBA1" w:rsidR="003D03A5" w:rsidRPr="00862CF6" w:rsidRDefault="003D03A5" w:rsidP="007132D3">
            <w:r w:rsidRPr="00862CF6">
              <w:t>JASLICE II</w:t>
            </w:r>
          </w:p>
        </w:tc>
        <w:tc>
          <w:tcPr>
            <w:tcW w:w="1148" w:type="dxa"/>
            <w:vAlign w:val="center"/>
          </w:tcPr>
          <w:p w14:paraId="4A36BEB1" w14:textId="12A498F6" w:rsidR="003D03A5" w:rsidRPr="00862CF6" w:rsidRDefault="003D03A5" w:rsidP="007132D3">
            <w:pPr>
              <w:rPr>
                <w:highlight w:val="yellow"/>
              </w:rPr>
            </w:pPr>
            <w:r w:rsidRPr="00862CF6">
              <w:rPr>
                <w:highlight w:val="yellow"/>
              </w:rPr>
              <w:t>10</w:t>
            </w:r>
          </w:p>
        </w:tc>
        <w:tc>
          <w:tcPr>
            <w:tcW w:w="1743" w:type="dxa"/>
            <w:vAlign w:val="center"/>
          </w:tcPr>
          <w:p w14:paraId="313E7A26" w14:textId="68D6630F" w:rsidR="003D03A5" w:rsidRPr="00862CF6" w:rsidRDefault="003D03A5" w:rsidP="007132D3">
            <w:r w:rsidRPr="00862CF6">
              <w:t>2</w:t>
            </w:r>
          </w:p>
        </w:tc>
        <w:tc>
          <w:tcPr>
            <w:tcW w:w="2203" w:type="dxa"/>
            <w:vAlign w:val="center"/>
          </w:tcPr>
          <w:p w14:paraId="44E0C238" w14:textId="78CD9193" w:rsidR="003D03A5" w:rsidRPr="00862CF6" w:rsidRDefault="003D03A5" w:rsidP="007132D3">
            <w:r w:rsidRPr="00862CF6">
              <w:t>Terezija Benkus</w:t>
            </w:r>
          </w:p>
          <w:p w14:paraId="7D87C3F1" w14:textId="2508FB00" w:rsidR="003D03A5" w:rsidRPr="00862CF6" w:rsidRDefault="003D03A5" w:rsidP="007132D3">
            <w:r w:rsidRPr="00862CF6">
              <w:t>Mirjam Varga</w:t>
            </w:r>
          </w:p>
        </w:tc>
        <w:tc>
          <w:tcPr>
            <w:tcW w:w="2027" w:type="dxa"/>
            <w:vAlign w:val="center"/>
          </w:tcPr>
          <w:p w14:paraId="0F9ECDB0" w14:textId="740AD30E" w:rsidR="003D03A5" w:rsidRPr="00862CF6" w:rsidRDefault="009A6563" w:rsidP="007132D3">
            <w:r w:rsidRPr="00862CF6">
              <w:t>7.3</w:t>
            </w:r>
            <w:r w:rsidR="003D03A5" w:rsidRPr="00862CF6">
              <w:t>0 – 1</w:t>
            </w:r>
            <w:r w:rsidRPr="00862CF6">
              <w:t>3.3</w:t>
            </w:r>
            <w:r w:rsidR="003D03A5" w:rsidRPr="00862CF6">
              <w:t>0</w:t>
            </w:r>
          </w:p>
          <w:p w14:paraId="5A459C39" w14:textId="77777777" w:rsidR="003D03A5" w:rsidRPr="00862CF6" w:rsidRDefault="003D03A5" w:rsidP="007132D3">
            <w:r w:rsidRPr="00862CF6">
              <w:t>9,30– 15,30</w:t>
            </w:r>
          </w:p>
        </w:tc>
      </w:tr>
      <w:tr w:rsidR="003D03A5" w:rsidRPr="00862CF6" w14:paraId="0CE66586" w14:textId="77777777" w:rsidTr="008D52F3">
        <w:trPr>
          <w:trHeight w:val="614"/>
        </w:trPr>
        <w:tc>
          <w:tcPr>
            <w:tcW w:w="1708" w:type="dxa"/>
            <w:shd w:val="clear" w:color="auto" w:fill="BFBFBF" w:themeFill="background1" w:themeFillShade="BF"/>
            <w:vAlign w:val="center"/>
          </w:tcPr>
          <w:p w14:paraId="48395508" w14:textId="60FBD138" w:rsidR="003D03A5" w:rsidRPr="00862CF6" w:rsidRDefault="009A6563" w:rsidP="007132D3">
            <w:r w:rsidRPr="00862CF6">
              <w:t xml:space="preserve">MLAĐA </w:t>
            </w:r>
          </w:p>
          <w:p w14:paraId="5A7FE474" w14:textId="58722E74" w:rsidR="003D03A5" w:rsidRPr="00862CF6" w:rsidRDefault="009A6563" w:rsidP="007132D3">
            <w:r w:rsidRPr="00862CF6">
              <w:t>SKUPINA</w:t>
            </w:r>
          </w:p>
        </w:tc>
        <w:tc>
          <w:tcPr>
            <w:tcW w:w="1148" w:type="dxa"/>
            <w:vAlign w:val="center"/>
          </w:tcPr>
          <w:p w14:paraId="776C1A18" w14:textId="3BAEE652" w:rsidR="003D03A5" w:rsidRPr="00862CF6" w:rsidRDefault="009A6563" w:rsidP="007132D3">
            <w:pPr>
              <w:rPr>
                <w:highlight w:val="yellow"/>
              </w:rPr>
            </w:pPr>
            <w:r w:rsidRPr="00862CF6">
              <w:rPr>
                <w:highlight w:val="yellow"/>
              </w:rPr>
              <w:t>13</w:t>
            </w:r>
          </w:p>
        </w:tc>
        <w:tc>
          <w:tcPr>
            <w:tcW w:w="1743" w:type="dxa"/>
            <w:vAlign w:val="center"/>
          </w:tcPr>
          <w:p w14:paraId="0931F066" w14:textId="77777777" w:rsidR="003D03A5" w:rsidRPr="00862CF6" w:rsidRDefault="003D03A5" w:rsidP="007132D3">
            <w:r w:rsidRPr="00862CF6">
              <w:t>2</w:t>
            </w:r>
          </w:p>
        </w:tc>
        <w:tc>
          <w:tcPr>
            <w:tcW w:w="2203" w:type="dxa"/>
            <w:vAlign w:val="center"/>
          </w:tcPr>
          <w:p w14:paraId="6774D24B" w14:textId="77777777" w:rsidR="003D03A5" w:rsidRPr="00862CF6" w:rsidRDefault="009A6563" w:rsidP="007132D3">
            <w:r w:rsidRPr="00862CF6">
              <w:t>Sinja Fortner</w:t>
            </w:r>
          </w:p>
          <w:p w14:paraId="44E7CEBF" w14:textId="014D2F16" w:rsidR="009A6563" w:rsidRPr="00862CF6" w:rsidRDefault="009A6563" w:rsidP="007132D3">
            <w:r w:rsidRPr="00862CF6">
              <w:t>Melani Kovačić</w:t>
            </w:r>
          </w:p>
        </w:tc>
        <w:tc>
          <w:tcPr>
            <w:tcW w:w="2027" w:type="dxa"/>
            <w:vAlign w:val="center"/>
          </w:tcPr>
          <w:p w14:paraId="4F000E85" w14:textId="77777777" w:rsidR="009A6563" w:rsidRPr="00862CF6" w:rsidRDefault="009A6563" w:rsidP="007132D3">
            <w:r w:rsidRPr="00862CF6">
              <w:t>7.00 – 13.00</w:t>
            </w:r>
          </w:p>
          <w:p w14:paraId="6255B3FA" w14:textId="3B66804E" w:rsidR="003D03A5" w:rsidRPr="00862CF6" w:rsidRDefault="009A6563" w:rsidP="007132D3">
            <w:r w:rsidRPr="00862CF6">
              <w:t>9.30 – 15.30</w:t>
            </w:r>
          </w:p>
        </w:tc>
      </w:tr>
      <w:tr w:rsidR="003D03A5" w:rsidRPr="00862CF6" w14:paraId="11E55624" w14:textId="77777777" w:rsidTr="008D52F3">
        <w:trPr>
          <w:trHeight w:val="614"/>
        </w:trPr>
        <w:tc>
          <w:tcPr>
            <w:tcW w:w="1708" w:type="dxa"/>
            <w:shd w:val="clear" w:color="auto" w:fill="BFBFBF" w:themeFill="background1" w:themeFillShade="BF"/>
            <w:vAlign w:val="center"/>
          </w:tcPr>
          <w:p w14:paraId="6A60AB56" w14:textId="71C3DB8D" w:rsidR="003D03A5" w:rsidRPr="00862CF6" w:rsidRDefault="009A6563" w:rsidP="007132D3">
            <w:r w:rsidRPr="00862CF6">
              <w:t>SREDNJA SKUPINA</w:t>
            </w:r>
          </w:p>
        </w:tc>
        <w:tc>
          <w:tcPr>
            <w:tcW w:w="1148" w:type="dxa"/>
            <w:vAlign w:val="center"/>
          </w:tcPr>
          <w:p w14:paraId="1999EF91" w14:textId="45A49322" w:rsidR="003D03A5" w:rsidRPr="00862CF6" w:rsidRDefault="009A6563" w:rsidP="007132D3">
            <w:pPr>
              <w:rPr>
                <w:highlight w:val="yellow"/>
              </w:rPr>
            </w:pPr>
            <w:r w:rsidRPr="00862CF6">
              <w:rPr>
                <w:highlight w:val="yellow"/>
              </w:rPr>
              <w:t>13</w:t>
            </w:r>
          </w:p>
        </w:tc>
        <w:tc>
          <w:tcPr>
            <w:tcW w:w="1743" w:type="dxa"/>
            <w:vAlign w:val="center"/>
          </w:tcPr>
          <w:p w14:paraId="418841AD" w14:textId="77777777" w:rsidR="003D03A5" w:rsidRPr="00862CF6" w:rsidRDefault="003D03A5" w:rsidP="007132D3">
            <w:r w:rsidRPr="00862CF6">
              <w:t xml:space="preserve">2 </w:t>
            </w:r>
          </w:p>
        </w:tc>
        <w:tc>
          <w:tcPr>
            <w:tcW w:w="2203" w:type="dxa"/>
            <w:vAlign w:val="center"/>
          </w:tcPr>
          <w:p w14:paraId="3F1D732C" w14:textId="77777777" w:rsidR="003D03A5" w:rsidRPr="00862CF6" w:rsidRDefault="009A6563" w:rsidP="007132D3">
            <w:r w:rsidRPr="00862CF6">
              <w:t>Tijana Novak</w:t>
            </w:r>
          </w:p>
          <w:p w14:paraId="44EF64BB" w14:textId="60B7EAFD" w:rsidR="009A6563" w:rsidRPr="00862CF6" w:rsidRDefault="009A6563" w:rsidP="007132D3">
            <w:r w:rsidRPr="00862CF6">
              <w:t>Lucija Taradi</w:t>
            </w:r>
          </w:p>
        </w:tc>
        <w:tc>
          <w:tcPr>
            <w:tcW w:w="2027" w:type="dxa"/>
            <w:vAlign w:val="center"/>
          </w:tcPr>
          <w:p w14:paraId="3A5D6AFD" w14:textId="77777777" w:rsidR="009A6563" w:rsidRPr="00862CF6" w:rsidRDefault="009A6563" w:rsidP="007132D3">
            <w:r w:rsidRPr="00862CF6">
              <w:t>6.00 – 12.00</w:t>
            </w:r>
          </w:p>
          <w:p w14:paraId="42A6BE75" w14:textId="2CDE3438" w:rsidR="003D03A5" w:rsidRPr="00862CF6" w:rsidRDefault="009A6563" w:rsidP="007132D3">
            <w:r w:rsidRPr="00862CF6">
              <w:t>9.00 – 15.00</w:t>
            </w:r>
          </w:p>
        </w:tc>
      </w:tr>
      <w:tr w:rsidR="003D03A5" w:rsidRPr="00862CF6" w14:paraId="0AA6572E" w14:textId="77777777" w:rsidTr="008D52F3">
        <w:trPr>
          <w:trHeight w:val="614"/>
        </w:trPr>
        <w:tc>
          <w:tcPr>
            <w:tcW w:w="1708" w:type="dxa"/>
            <w:shd w:val="clear" w:color="auto" w:fill="BFBFBF" w:themeFill="background1" w:themeFillShade="BF"/>
            <w:vAlign w:val="center"/>
          </w:tcPr>
          <w:p w14:paraId="26265488" w14:textId="77777777" w:rsidR="003D03A5" w:rsidRPr="00862CF6" w:rsidRDefault="003D03A5" w:rsidP="007132D3">
            <w:r w:rsidRPr="00862CF6">
              <w:t>STARIJA</w:t>
            </w:r>
          </w:p>
          <w:p w14:paraId="2785BAC0" w14:textId="75955B6B" w:rsidR="003D03A5" w:rsidRPr="00862CF6" w:rsidRDefault="009A6563" w:rsidP="007132D3">
            <w:r w:rsidRPr="00862CF6">
              <w:t>SKUPINA I</w:t>
            </w:r>
          </w:p>
        </w:tc>
        <w:tc>
          <w:tcPr>
            <w:tcW w:w="1148" w:type="dxa"/>
            <w:vAlign w:val="center"/>
          </w:tcPr>
          <w:p w14:paraId="505A2D51" w14:textId="6FB72D20" w:rsidR="003D03A5" w:rsidRPr="00862CF6" w:rsidRDefault="009A6563" w:rsidP="007132D3">
            <w:pPr>
              <w:rPr>
                <w:highlight w:val="yellow"/>
              </w:rPr>
            </w:pPr>
            <w:r w:rsidRPr="00862CF6">
              <w:rPr>
                <w:highlight w:val="yellow"/>
              </w:rPr>
              <w:t>19</w:t>
            </w:r>
          </w:p>
        </w:tc>
        <w:tc>
          <w:tcPr>
            <w:tcW w:w="1743" w:type="dxa"/>
            <w:vAlign w:val="center"/>
          </w:tcPr>
          <w:p w14:paraId="2E8966E6" w14:textId="77777777" w:rsidR="003D03A5" w:rsidRPr="00862CF6" w:rsidRDefault="003D03A5" w:rsidP="007132D3">
            <w:r w:rsidRPr="00862CF6">
              <w:t>2</w:t>
            </w:r>
          </w:p>
        </w:tc>
        <w:tc>
          <w:tcPr>
            <w:tcW w:w="2203" w:type="dxa"/>
            <w:vAlign w:val="center"/>
          </w:tcPr>
          <w:p w14:paraId="23AC84E6" w14:textId="77777777" w:rsidR="003D03A5" w:rsidRPr="00862CF6" w:rsidRDefault="009A6563" w:rsidP="007132D3">
            <w:r w:rsidRPr="00862CF6">
              <w:t>Hana Kovač</w:t>
            </w:r>
          </w:p>
          <w:p w14:paraId="16254FFF" w14:textId="6007EDF6" w:rsidR="009A6563" w:rsidRPr="00862CF6" w:rsidRDefault="009A6563" w:rsidP="007132D3">
            <w:r w:rsidRPr="00862CF6">
              <w:t>Lana Bartolović</w:t>
            </w:r>
          </w:p>
        </w:tc>
        <w:tc>
          <w:tcPr>
            <w:tcW w:w="2027" w:type="dxa"/>
            <w:vAlign w:val="center"/>
          </w:tcPr>
          <w:p w14:paraId="6A23DC21" w14:textId="02ADE578" w:rsidR="003D03A5" w:rsidRPr="00862CF6" w:rsidRDefault="009A6563" w:rsidP="007132D3">
            <w:r w:rsidRPr="00862CF6">
              <w:t>7.0</w:t>
            </w:r>
            <w:r w:rsidR="003D03A5" w:rsidRPr="00862CF6">
              <w:t xml:space="preserve">0 </w:t>
            </w:r>
            <w:r w:rsidRPr="00862CF6">
              <w:t>–</w:t>
            </w:r>
            <w:r w:rsidR="003D03A5" w:rsidRPr="00862CF6">
              <w:t xml:space="preserve"> 1</w:t>
            </w:r>
            <w:r w:rsidRPr="00862CF6">
              <w:t>3.0</w:t>
            </w:r>
            <w:r w:rsidR="003D03A5" w:rsidRPr="00862CF6">
              <w:t>0</w:t>
            </w:r>
          </w:p>
          <w:p w14:paraId="7CC0C72F" w14:textId="0B6D89CC" w:rsidR="003D03A5" w:rsidRPr="00862CF6" w:rsidRDefault="009A6563" w:rsidP="007132D3">
            <w:r w:rsidRPr="00862CF6">
              <w:t>10.</w:t>
            </w:r>
            <w:r w:rsidR="003D03A5" w:rsidRPr="00862CF6">
              <w:t xml:space="preserve">00 </w:t>
            </w:r>
            <w:r w:rsidRPr="00862CF6">
              <w:t>–</w:t>
            </w:r>
            <w:r w:rsidR="003D03A5" w:rsidRPr="00862CF6">
              <w:t xml:space="preserve"> 16</w:t>
            </w:r>
            <w:r w:rsidRPr="00862CF6">
              <w:t>.</w:t>
            </w:r>
            <w:r w:rsidR="003D03A5" w:rsidRPr="00862CF6">
              <w:t>00</w:t>
            </w:r>
          </w:p>
        </w:tc>
      </w:tr>
      <w:tr w:rsidR="009A6563" w:rsidRPr="00862CF6" w14:paraId="2ECAE3F4" w14:textId="77777777" w:rsidTr="008D52F3">
        <w:trPr>
          <w:trHeight w:val="614"/>
        </w:trPr>
        <w:tc>
          <w:tcPr>
            <w:tcW w:w="170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7F8D00" w14:textId="6A42A953" w:rsidR="009A6563" w:rsidRPr="00862CF6" w:rsidRDefault="009A6563" w:rsidP="007132D3">
            <w:r w:rsidRPr="00862CF6">
              <w:t>STARIJA SKUPINA II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14:paraId="30511191" w14:textId="59571081" w:rsidR="009A6563" w:rsidRPr="00862CF6" w:rsidRDefault="009A6563" w:rsidP="007132D3">
            <w:pPr>
              <w:rPr>
                <w:highlight w:val="yellow"/>
              </w:rPr>
            </w:pPr>
            <w:r w:rsidRPr="00862CF6">
              <w:rPr>
                <w:highlight w:val="yellow"/>
              </w:rPr>
              <w:t>18</w:t>
            </w:r>
          </w:p>
        </w:tc>
        <w:tc>
          <w:tcPr>
            <w:tcW w:w="1743" w:type="dxa"/>
            <w:tcBorders>
              <w:bottom w:val="single" w:sz="4" w:space="0" w:color="auto"/>
            </w:tcBorders>
            <w:vAlign w:val="center"/>
          </w:tcPr>
          <w:p w14:paraId="311BB5FA" w14:textId="1B1A6038" w:rsidR="009A6563" w:rsidRPr="00862CF6" w:rsidRDefault="00A450EA" w:rsidP="007132D3">
            <w:r w:rsidRPr="00862CF6">
              <w:t>2</w:t>
            </w:r>
          </w:p>
        </w:tc>
        <w:tc>
          <w:tcPr>
            <w:tcW w:w="2203" w:type="dxa"/>
            <w:tcBorders>
              <w:bottom w:val="single" w:sz="4" w:space="0" w:color="auto"/>
            </w:tcBorders>
            <w:vAlign w:val="center"/>
          </w:tcPr>
          <w:p w14:paraId="6C215CEA" w14:textId="77777777" w:rsidR="009A6563" w:rsidRPr="00862CF6" w:rsidRDefault="009A6563" w:rsidP="007132D3">
            <w:r w:rsidRPr="00862CF6">
              <w:t>Andreja Jagec</w:t>
            </w:r>
          </w:p>
          <w:p w14:paraId="0F210A8B" w14:textId="146EFCEC" w:rsidR="009A6563" w:rsidRPr="00862CF6" w:rsidRDefault="009A6563" w:rsidP="007132D3">
            <w:r w:rsidRPr="00862CF6">
              <w:t>Patricija Lesinger</w:t>
            </w:r>
          </w:p>
        </w:tc>
        <w:tc>
          <w:tcPr>
            <w:tcW w:w="2027" w:type="dxa"/>
            <w:tcBorders>
              <w:bottom w:val="single" w:sz="4" w:space="0" w:color="auto"/>
            </w:tcBorders>
            <w:vAlign w:val="center"/>
          </w:tcPr>
          <w:p w14:paraId="3FBFE8A5" w14:textId="77777777" w:rsidR="009A6563" w:rsidRPr="00862CF6" w:rsidRDefault="009A6563" w:rsidP="007132D3">
            <w:r w:rsidRPr="00862CF6">
              <w:t>7.00 – 13.00</w:t>
            </w:r>
          </w:p>
          <w:p w14:paraId="019E3E5B" w14:textId="6448DFFE" w:rsidR="009A6563" w:rsidRPr="00862CF6" w:rsidRDefault="009A6563" w:rsidP="007132D3">
            <w:r w:rsidRPr="00862CF6">
              <w:t>10.30. – 16.30</w:t>
            </w:r>
          </w:p>
        </w:tc>
      </w:tr>
      <w:tr w:rsidR="003D03A5" w:rsidRPr="00862CF6" w14:paraId="13D255BE" w14:textId="77777777" w:rsidTr="008D52F3">
        <w:trPr>
          <w:trHeight w:val="600"/>
        </w:trPr>
        <w:tc>
          <w:tcPr>
            <w:tcW w:w="1708" w:type="dxa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2A6B31FD" w14:textId="77777777" w:rsidR="003D03A5" w:rsidRPr="00862CF6" w:rsidRDefault="003D03A5" w:rsidP="007132D3">
            <w:r w:rsidRPr="00862CF6">
              <w:t>UKUPNO</w:t>
            </w:r>
          </w:p>
        </w:tc>
        <w:tc>
          <w:tcPr>
            <w:tcW w:w="1148" w:type="dxa"/>
            <w:tcBorders>
              <w:bottom w:val="nil"/>
            </w:tcBorders>
            <w:vAlign w:val="center"/>
          </w:tcPr>
          <w:p w14:paraId="6D698C2D" w14:textId="30D428D1" w:rsidR="003D03A5" w:rsidRPr="00862CF6" w:rsidRDefault="009A6563" w:rsidP="007132D3">
            <w:pPr>
              <w:rPr>
                <w:highlight w:val="yellow"/>
              </w:rPr>
            </w:pPr>
            <w:r w:rsidRPr="00862CF6">
              <w:rPr>
                <w:highlight w:val="yellow"/>
              </w:rPr>
              <w:t>87</w:t>
            </w:r>
          </w:p>
        </w:tc>
        <w:tc>
          <w:tcPr>
            <w:tcW w:w="1743" w:type="dxa"/>
            <w:tcBorders>
              <w:bottom w:val="nil"/>
            </w:tcBorders>
            <w:vAlign w:val="center"/>
          </w:tcPr>
          <w:p w14:paraId="05338F51" w14:textId="77777777" w:rsidR="003D03A5" w:rsidRPr="00862CF6" w:rsidRDefault="003D03A5" w:rsidP="007132D3">
            <w:r w:rsidRPr="00862CF6">
              <w:t>10</w:t>
            </w:r>
          </w:p>
        </w:tc>
        <w:tc>
          <w:tcPr>
            <w:tcW w:w="2203" w:type="dxa"/>
            <w:tcBorders>
              <w:bottom w:val="nil"/>
            </w:tcBorders>
            <w:vAlign w:val="center"/>
          </w:tcPr>
          <w:p w14:paraId="260DB85F" w14:textId="1CAE58E3" w:rsidR="003D03A5" w:rsidRPr="00862CF6" w:rsidRDefault="009A6563" w:rsidP="007132D3">
            <w:r w:rsidRPr="00862CF6">
              <w:t>12</w:t>
            </w:r>
          </w:p>
        </w:tc>
        <w:tc>
          <w:tcPr>
            <w:tcW w:w="2027" w:type="dxa"/>
            <w:tcBorders>
              <w:bottom w:val="nil"/>
            </w:tcBorders>
            <w:vAlign w:val="center"/>
          </w:tcPr>
          <w:p w14:paraId="0B064C56" w14:textId="77777777" w:rsidR="003D03A5" w:rsidRPr="00862CF6" w:rsidRDefault="003D03A5" w:rsidP="007132D3"/>
          <w:p w14:paraId="3EB3D3D5" w14:textId="77777777" w:rsidR="008D52F3" w:rsidRPr="00862CF6" w:rsidRDefault="008D52F3" w:rsidP="007132D3"/>
        </w:tc>
      </w:tr>
    </w:tbl>
    <w:p w14:paraId="5B41CC1C" w14:textId="77777777" w:rsidR="00A450EA" w:rsidRPr="00862CF6" w:rsidRDefault="00A450EA" w:rsidP="007132D3"/>
    <w:p w14:paraId="528327E2" w14:textId="3CABF316" w:rsidR="00A450EA" w:rsidRPr="00862CF6" w:rsidRDefault="00A450EA" w:rsidP="008D52F3">
      <w:pPr>
        <w:pStyle w:val="Tabela"/>
      </w:pPr>
      <w:r w:rsidRPr="00862CF6">
        <w:t>Ustrojstvo rada i radno vrijeme ostalih zaposlenika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857"/>
        <w:gridCol w:w="2396"/>
        <w:gridCol w:w="2389"/>
      </w:tblGrid>
      <w:tr w:rsidR="00A450EA" w:rsidRPr="00862CF6" w14:paraId="56635468" w14:textId="77777777" w:rsidTr="00493657">
        <w:tc>
          <w:tcPr>
            <w:tcW w:w="1857" w:type="dxa"/>
            <w:shd w:val="clear" w:color="auto" w:fill="D9D9D9" w:themeFill="background1" w:themeFillShade="D9"/>
            <w:vAlign w:val="center"/>
          </w:tcPr>
          <w:p w14:paraId="0EB8B5AB" w14:textId="77777777" w:rsidR="00A450EA" w:rsidRPr="00862CF6" w:rsidRDefault="00A450EA" w:rsidP="007132D3">
            <w:r w:rsidRPr="00862CF6">
              <w:t>RADNO MJESTO</w:t>
            </w:r>
          </w:p>
        </w:tc>
        <w:tc>
          <w:tcPr>
            <w:tcW w:w="2396" w:type="dxa"/>
            <w:shd w:val="clear" w:color="auto" w:fill="BFBFBF" w:themeFill="background1" w:themeFillShade="BF"/>
            <w:vAlign w:val="center"/>
          </w:tcPr>
          <w:p w14:paraId="5F1E0BFA" w14:textId="77777777" w:rsidR="00A450EA" w:rsidRPr="00862CF6" w:rsidRDefault="00A450EA" w:rsidP="007132D3">
            <w:r w:rsidRPr="00862CF6">
              <w:t>IME I PREZIME</w:t>
            </w:r>
          </w:p>
          <w:p w14:paraId="1EBE7221" w14:textId="77777777" w:rsidR="00A450EA" w:rsidRPr="00862CF6" w:rsidRDefault="00A450EA" w:rsidP="007132D3">
            <w:r w:rsidRPr="00862CF6">
              <w:t>ZAPOSLENIKA</w:t>
            </w:r>
          </w:p>
        </w:tc>
        <w:tc>
          <w:tcPr>
            <w:tcW w:w="2389" w:type="dxa"/>
            <w:shd w:val="clear" w:color="auto" w:fill="BFBFBF" w:themeFill="background1" w:themeFillShade="BF"/>
            <w:vAlign w:val="center"/>
          </w:tcPr>
          <w:p w14:paraId="1F8BEF2D" w14:textId="77777777" w:rsidR="00A450EA" w:rsidRPr="00862CF6" w:rsidRDefault="00A450EA" w:rsidP="007132D3">
            <w:r w:rsidRPr="00862CF6">
              <w:t>RADNO VRIJEME</w:t>
            </w:r>
          </w:p>
        </w:tc>
      </w:tr>
      <w:tr w:rsidR="00A450EA" w:rsidRPr="00862CF6" w14:paraId="438E6FCC" w14:textId="77777777" w:rsidTr="00493657">
        <w:trPr>
          <w:trHeight w:val="454"/>
        </w:trPr>
        <w:tc>
          <w:tcPr>
            <w:tcW w:w="1857" w:type="dxa"/>
            <w:shd w:val="clear" w:color="auto" w:fill="D9D9D9" w:themeFill="background1" w:themeFillShade="D9"/>
            <w:vAlign w:val="center"/>
          </w:tcPr>
          <w:p w14:paraId="3BAA096D" w14:textId="77777777" w:rsidR="00A450EA" w:rsidRPr="00862CF6" w:rsidRDefault="00A450EA" w:rsidP="007132D3">
            <w:r w:rsidRPr="00862CF6">
              <w:t>Ravnateljica</w:t>
            </w:r>
          </w:p>
        </w:tc>
        <w:tc>
          <w:tcPr>
            <w:tcW w:w="2396" w:type="dxa"/>
            <w:vAlign w:val="center"/>
          </w:tcPr>
          <w:p w14:paraId="469F60B6" w14:textId="133DE339" w:rsidR="00A450EA" w:rsidRPr="00862CF6" w:rsidRDefault="00A450EA" w:rsidP="007132D3">
            <w:r w:rsidRPr="00862CF6">
              <w:t>Dina Barić Baksa</w:t>
            </w:r>
          </w:p>
        </w:tc>
        <w:tc>
          <w:tcPr>
            <w:tcW w:w="2389" w:type="dxa"/>
            <w:vAlign w:val="center"/>
          </w:tcPr>
          <w:p w14:paraId="29EB50FB" w14:textId="3AB17E09" w:rsidR="00A450EA" w:rsidRPr="00862CF6" w:rsidRDefault="00A450EA" w:rsidP="007132D3">
            <w:r w:rsidRPr="00862CF6">
              <w:t>7.00 – 15.00</w:t>
            </w:r>
          </w:p>
        </w:tc>
      </w:tr>
      <w:tr w:rsidR="00A450EA" w:rsidRPr="00862CF6" w14:paraId="51FD3BBB" w14:textId="77777777" w:rsidTr="00493657">
        <w:trPr>
          <w:trHeight w:val="454"/>
        </w:trPr>
        <w:tc>
          <w:tcPr>
            <w:tcW w:w="1857" w:type="dxa"/>
            <w:shd w:val="clear" w:color="auto" w:fill="D9D9D9" w:themeFill="background1" w:themeFillShade="D9"/>
            <w:vAlign w:val="center"/>
          </w:tcPr>
          <w:p w14:paraId="4A63AAF1" w14:textId="23148CE7" w:rsidR="00A450EA" w:rsidRPr="00862CF6" w:rsidRDefault="00A450EA" w:rsidP="007132D3">
            <w:r w:rsidRPr="00862CF6">
              <w:t>Pedagoginja</w:t>
            </w:r>
          </w:p>
        </w:tc>
        <w:tc>
          <w:tcPr>
            <w:tcW w:w="2396" w:type="dxa"/>
            <w:vAlign w:val="center"/>
          </w:tcPr>
          <w:p w14:paraId="6CA1C47A" w14:textId="4C01DB07" w:rsidR="00A450EA" w:rsidRPr="00862CF6" w:rsidRDefault="00A450EA" w:rsidP="007132D3">
            <w:r w:rsidRPr="00862CF6">
              <w:t>Vana Rogina</w:t>
            </w:r>
          </w:p>
        </w:tc>
        <w:tc>
          <w:tcPr>
            <w:tcW w:w="2389" w:type="dxa"/>
            <w:vAlign w:val="center"/>
          </w:tcPr>
          <w:p w14:paraId="33BC184E" w14:textId="323C88A1" w:rsidR="00A450EA" w:rsidRPr="00862CF6" w:rsidRDefault="00A450EA" w:rsidP="007132D3">
            <w:r w:rsidRPr="00862CF6">
              <w:t>7.00 – 15.00</w:t>
            </w:r>
          </w:p>
        </w:tc>
      </w:tr>
      <w:tr w:rsidR="00A450EA" w:rsidRPr="00862CF6" w14:paraId="6A79457B" w14:textId="77777777" w:rsidTr="00493657">
        <w:trPr>
          <w:trHeight w:val="454"/>
        </w:trPr>
        <w:tc>
          <w:tcPr>
            <w:tcW w:w="1857" w:type="dxa"/>
            <w:shd w:val="clear" w:color="auto" w:fill="D9D9D9" w:themeFill="background1" w:themeFillShade="D9"/>
            <w:vAlign w:val="center"/>
          </w:tcPr>
          <w:p w14:paraId="6FFEBC00" w14:textId="33EBCB93" w:rsidR="00A450EA" w:rsidRPr="00862CF6" w:rsidRDefault="00A450EA" w:rsidP="007132D3">
            <w:r w:rsidRPr="00862CF6">
              <w:t>Zdravstvena voditeljica</w:t>
            </w:r>
          </w:p>
        </w:tc>
        <w:tc>
          <w:tcPr>
            <w:tcW w:w="2396" w:type="dxa"/>
            <w:vAlign w:val="center"/>
          </w:tcPr>
          <w:p w14:paraId="1A7F3FD7" w14:textId="57FE8A6C" w:rsidR="00A450EA" w:rsidRPr="00862CF6" w:rsidRDefault="00A450EA" w:rsidP="007132D3">
            <w:r w:rsidRPr="00862CF6">
              <w:t>Željka Kocijan Dežđek</w:t>
            </w:r>
          </w:p>
        </w:tc>
        <w:tc>
          <w:tcPr>
            <w:tcW w:w="2389" w:type="dxa"/>
            <w:vAlign w:val="center"/>
          </w:tcPr>
          <w:p w14:paraId="1EC0EE0E" w14:textId="464AF8EC" w:rsidR="00A450EA" w:rsidRPr="00862CF6" w:rsidRDefault="00A450EA" w:rsidP="007132D3">
            <w:r w:rsidRPr="00862CF6">
              <w:t>12h tjedno prema nejednako dogovorenom rasporedu</w:t>
            </w:r>
          </w:p>
        </w:tc>
      </w:tr>
      <w:tr w:rsidR="00A450EA" w:rsidRPr="00862CF6" w14:paraId="55FF3E14" w14:textId="77777777" w:rsidTr="00493657">
        <w:trPr>
          <w:trHeight w:val="454"/>
        </w:trPr>
        <w:tc>
          <w:tcPr>
            <w:tcW w:w="1857" w:type="dxa"/>
            <w:shd w:val="clear" w:color="auto" w:fill="D9D9D9" w:themeFill="background1" w:themeFillShade="D9"/>
            <w:vAlign w:val="center"/>
          </w:tcPr>
          <w:p w14:paraId="7AE95523" w14:textId="33E8618B" w:rsidR="00A450EA" w:rsidRPr="00862CF6" w:rsidRDefault="00A450EA" w:rsidP="007132D3">
            <w:r w:rsidRPr="00862CF6">
              <w:t>Kuharice</w:t>
            </w:r>
          </w:p>
        </w:tc>
        <w:tc>
          <w:tcPr>
            <w:tcW w:w="2396" w:type="dxa"/>
            <w:vAlign w:val="center"/>
          </w:tcPr>
          <w:p w14:paraId="5746BD1D" w14:textId="04EFBF17" w:rsidR="00A450EA" w:rsidRPr="00862CF6" w:rsidRDefault="00A450EA" w:rsidP="007132D3">
            <w:r w:rsidRPr="00862CF6">
              <w:t>Sanja Bogdan</w:t>
            </w:r>
          </w:p>
          <w:p w14:paraId="4FD1F693" w14:textId="5D9E51E4" w:rsidR="00A450EA" w:rsidRPr="00862CF6" w:rsidRDefault="00A450EA" w:rsidP="007132D3">
            <w:r w:rsidRPr="00862CF6">
              <w:t>Helena Veseli</w:t>
            </w:r>
          </w:p>
        </w:tc>
        <w:tc>
          <w:tcPr>
            <w:tcW w:w="2389" w:type="dxa"/>
            <w:vAlign w:val="center"/>
          </w:tcPr>
          <w:p w14:paraId="5B07D18F" w14:textId="2B2051E8" w:rsidR="00A450EA" w:rsidRPr="00862CF6" w:rsidRDefault="00A450EA" w:rsidP="007132D3">
            <w:r w:rsidRPr="00862CF6">
              <w:t>6.00 – 14.00</w:t>
            </w:r>
          </w:p>
        </w:tc>
      </w:tr>
      <w:tr w:rsidR="00A450EA" w:rsidRPr="00862CF6" w14:paraId="02CF6F02" w14:textId="77777777" w:rsidTr="00493657">
        <w:trPr>
          <w:trHeight w:val="454"/>
        </w:trPr>
        <w:tc>
          <w:tcPr>
            <w:tcW w:w="1857" w:type="dxa"/>
            <w:shd w:val="clear" w:color="auto" w:fill="D9D9D9" w:themeFill="background1" w:themeFillShade="D9"/>
            <w:vAlign w:val="center"/>
          </w:tcPr>
          <w:p w14:paraId="6E5BCD7F" w14:textId="77777777" w:rsidR="00A450EA" w:rsidRPr="00862CF6" w:rsidRDefault="00A450EA" w:rsidP="007132D3">
            <w:r w:rsidRPr="00862CF6">
              <w:t>Spremačice</w:t>
            </w:r>
          </w:p>
        </w:tc>
        <w:tc>
          <w:tcPr>
            <w:tcW w:w="2396" w:type="dxa"/>
            <w:vAlign w:val="center"/>
          </w:tcPr>
          <w:p w14:paraId="1D07B889" w14:textId="77777777" w:rsidR="00A450EA" w:rsidRPr="00862CF6" w:rsidRDefault="00A450EA" w:rsidP="007132D3">
            <w:r w:rsidRPr="00862CF6">
              <w:t>Karin Taradi</w:t>
            </w:r>
          </w:p>
          <w:p w14:paraId="4F8C4ADC" w14:textId="77777777" w:rsidR="00A450EA" w:rsidRPr="00862CF6" w:rsidRDefault="00A450EA" w:rsidP="007132D3">
            <w:r w:rsidRPr="00862CF6">
              <w:t>Tatjana Goričanec</w:t>
            </w:r>
          </w:p>
          <w:p w14:paraId="0A884E4B" w14:textId="23D9ECA5" w:rsidR="00A450EA" w:rsidRPr="00862CF6" w:rsidRDefault="00A450EA" w:rsidP="007132D3">
            <w:r w:rsidRPr="00862CF6">
              <w:t>Silvana Posavec</w:t>
            </w:r>
          </w:p>
        </w:tc>
        <w:tc>
          <w:tcPr>
            <w:tcW w:w="2389" w:type="dxa"/>
            <w:vAlign w:val="center"/>
          </w:tcPr>
          <w:p w14:paraId="1C493406" w14:textId="00665D21" w:rsidR="00A450EA" w:rsidRPr="00862CF6" w:rsidRDefault="00A450EA" w:rsidP="007132D3">
            <w:r w:rsidRPr="00862CF6">
              <w:t>6.00-14.00</w:t>
            </w:r>
          </w:p>
          <w:p w14:paraId="53477156" w14:textId="54CAA55D" w:rsidR="00A450EA" w:rsidRPr="00862CF6" w:rsidRDefault="00A450EA" w:rsidP="007132D3">
            <w:r w:rsidRPr="00862CF6">
              <w:t>7.00 – 15.00</w:t>
            </w:r>
          </w:p>
          <w:p w14:paraId="3F5D8BF8" w14:textId="79F89776" w:rsidR="00A450EA" w:rsidRPr="00862CF6" w:rsidRDefault="00A450EA" w:rsidP="007132D3">
            <w:r w:rsidRPr="00862CF6">
              <w:t>9.00-17.00</w:t>
            </w:r>
          </w:p>
        </w:tc>
      </w:tr>
    </w:tbl>
    <w:p w14:paraId="1AFAF123" w14:textId="77777777" w:rsidR="003D03A5" w:rsidRPr="00862CF6" w:rsidRDefault="003D03A5" w:rsidP="007132D3"/>
    <w:p w14:paraId="654F660C" w14:textId="19E6E758" w:rsidR="00701E15" w:rsidRPr="00862CF6" w:rsidRDefault="00701E15" w:rsidP="007132D3">
      <w:r w:rsidRPr="00862CF6">
        <w:tab/>
        <w:t>Radno vrijeme i raspored svih djelatnika, ako je to potrebno zbog organizacije rada, kvalitete rada ili nepredviđenih potreba može se promijeniti u tokom radne godine.</w:t>
      </w:r>
    </w:p>
    <w:p w14:paraId="320ACA61" w14:textId="77777777" w:rsidR="00701E15" w:rsidRPr="00862CF6" w:rsidRDefault="00701E15" w:rsidP="007132D3">
      <w:r w:rsidRPr="00862CF6">
        <w:tab/>
        <w:t>Radno vrijeme prema potrebi posla, dogovara se s radnicima dan prije ako ga nije moguće ranije predvidjeti ili taj dan u slučaju hitne potrebe.</w:t>
      </w:r>
    </w:p>
    <w:p w14:paraId="763298DF" w14:textId="77777777" w:rsidR="00701E15" w:rsidRPr="00862CF6" w:rsidRDefault="00701E15" w:rsidP="007132D3"/>
    <w:p w14:paraId="005E1FF4" w14:textId="49F296F2" w:rsidR="00701E15" w:rsidRPr="00862CF6" w:rsidRDefault="00701E15" w:rsidP="008D52F3">
      <w:pPr>
        <w:pStyle w:val="Tabela"/>
      </w:pPr>
      <w:r w:rsidRPr="00862CF6">
        <w:t>Radno vrijeme i organizacija rada ravnatelja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857"/>
        <w:gridCol w:w="1858"/>
        <w:gridCol w:w="1858"/>
      </w:tblGrid>
      <w:tr w:rsidR="00701E15" w:rsidRPr="00862CF6" w14:paraId="34C7A1D2" w14:textId="77777777" w:rsidTr="00E0771A">
        <w:tc>
          <w:tcPr>
            <w:tcW w:w="1857" w:type="dxa"/>
            <w:shd w:val="clear" w:color="auto" w:fill="BFBFBF" w:themeFill="background1" w:themeFillShade="BF"/>
            <w:vAlign w:val="center"/>
          </w:tcPr>
          <w:p w14:paraId="696E51E2" w14:textId="77777777" w:rsidR="00701E15" w:rsidRPr="00862CF6" w:rsidRDefault="00701E15" w:rsidP="007132D3">
            <w:r w:rsidRPr="00862CF6">
              <w:lastRenderedPageBreak/>
              <w:t>RADNO MJESTO</w:t>
            </w:r>
          </w:p>
        </w:tc>
        <w:tc>
          <w:tcPr>
            <w:tcW w:w="1858" w:type="dxa"/>
            <w:shd w:val="clear" w:color="auto" w:fill="DBDBDB" w:themeFill="accent3" w:themeFillTint="66"/>
            <w:vAlign w:val="center"/>
          </w:tcPr>
          <w:p w14:paraId="484849A8" w14:textId="77777777" w:rsidR="00701E15" w:rsidRPr="00862CF6" w:rsidRDefault="00701E15" w:rsidP="007132D3">
            <w:r w:rsidRPr="00862CF6">
              <w:t>RADNO VRIJEME</w:t>
            </w:r>
          </w:p>
        </w:tc>
        <w:tc>
          <w:tcPr>
            <w:tcW w:w="1858" w:type="dxa"/>
            <w:shd w:val="clear" w:color="auto" w:fill="DBDBDB" w:themeFill="accent3" w:themeFillTint="66"/>
            <w:vAlign w:val="center"/>
          </w:tcPr>
          <w:p w14:paraId="183E9ADC" w14:textId="77777777" w:rsidR="00701E15" w:rsidRPr="00862CF6" w:rsidRDefault="00701E15" w:rsidP="007132D3">
            <w:r w:rsidRPr="00862CF6">
              <w:t>SATI TJEDNO</w:t>
            </w:r>
          </w:p>
        </w:tc>
      </w:tr>
      <w:tr w:rsidR="00701E15" w:rsidRPr="00862CF6" w14:paraId="5D40FA5C" w14:textId="77777777" w:rsidTr="00E0771A">
        <w:trPr>
          <w:trHeight w:val="60"/>
        </w:trPr>
        <w:tc>
          <w:tcPr>
            <w:tcW w:w="1857" w:type="dxa"/>
            <w:shd w:val="clear" w:color="auto" w:fill="BFBFBF" w:themeFill="background1" w:themeFillShade="BF"/>
            <w:vAlign w:val="center"/>
          </w:tcPr>
          <w:p w14:paraId="6997BC18" w14:textId="77777777" w:rsidR="00701E15" w:rsidRPr="00862CF6" w:rsidRDefault="00701E15" w:rsidP="007132D3"/>
          <w:p w14:paraId="7D17D781" w14:textId="77777777" w:rsidR="00701E15" w:rsidRPr="00862CF6" w:rsidRDefault="00701E15" w:rsidP="007132D3">
            <w:r w:rsidRPr="00862CF6">
              <w:t>Ravnateljica</w:t>
            </w:r>
          </w:p>
          <w:p w14:paraId="16B37A8F" w14:textId="77777777" w:rsidR="00701E15" w:rsidRPr="00862CF6" w:rsidRDefault="00701E15" w:rsidP="007132D3"/>
        </w:tc>
        <w:tc>
          <w:tcPr>
            <w:tcW w:w="1858" w:type="dxa"/>
            <w:vAlign w:val="center"/>
          </w:tcPr>
          <w:p w14:paraId="7E717BD0" w14:textId="77777777" w:rsidR="00701E15" w:rsidRPr="00862CF6" w:rsidRDefault="00701E15" w:rsidP="007132D3">
            <w:r w:rsidRPr="00862CF6">
              <w:t>7,00-15,00</w:t>
            </w:r>
          </w:p>
        </w:tc>
        <w:tc>
          <w:tcPr>
            <w:tcW w:w="1858" w:type="dxa"/>
            <w:vAlign w:val="center"/>
          </w:tcPr>
          <w:p w14:paraId="62A7DFC9" w14:textId="77777777" w:rsidR="00701E15" w:rsidRPr="00862CF6" w:rsidRDefault="00701E15" w:rsidP="007132D3">
            <w:r w:rsidRPr="00862CF6">
              <w:t>40</w:t>
            </w:r>
          </w:p>
        </w:tc>
      </w:tr>
    </w:tbl>
    <w:p w14:paraId="31B63425" w14:textId="77777777" w:rsidR="00701E15" w:rsidRPr="00862CF6" w:rsidRDefault="00701E15" w:rsidP="007132D3"/>
    <w:p w14:paraId="23E9CCB6" w14:textId="752BD8D9" w:rsidR="00E0771A" w:rsidRPr="00862CF6" w:rsidRDefault="00701E15" w:rsidP="007132D3">
      <w:r w:rsidRPr="00862CF6">
        <w:rPr>
          <w:b/>
          <w:bCs/>
        </w:rPr>
        <w:t>NAPOMENA</w:t>
      </w:r>
      <w:r w:rsidRPr="00862CF6">
        <w:t>: Radno vrijeme ravnatelja podložno je promjeni prema odluci Upravnog vijeća. Tijekom cijele godine ravnatelj sudjeluje u  planiranju i programiranju, organiziranju rada vrtića, administrativno računovodstvenim  poslovima, surađuje s drugim ustanovama, zastupa i predstavlja ustanovu, upućuje zaposlene na stručno usavršavanje i sam se permanentno usavršava.</w:t>
      </w:r>
    </w:p>
    <w:tbl>
      <w:tblPr>
        <w:tblStyle w:val="TableGrid"/>
        <w:tblpPr w:leftFromText="180" w:rightFromText="180" w:vertAnchor="text" w:horzAnchor="margin" w:tblpY="391"/>
        <w:tblW w:w="0" w:type="auto"/>
        <w:tblLook w:val="04A0" w:firstRow="1" w:lastRow="0" w:firstColumn="1" w:lastColumn="0" w:noHBand="0" w:noVBand="1"/>
      </w:tblPr>
      <w:tblGrid>
        <w:gridCol w:w="1857"/>
        <w:gridCol w:w="1858"/>
        <w:gridCol w:w="1858"/>
      </w:tblGrid>
      <w:tr w:rsidR="00701E15" w:rsidRPr="00862CF6" w14:paraId="55F53644" w14:textId="77777777" w:rsidTr="00701E15">
        <w:tc>
          <w:tcPr>
            <w:tcW w:w="1857" w:type="dxa"/>
            <w:shd w:val="clear" w:color="auto" w:fill="D9D9D9" w:themeFill="background1" w:themeFillShade="D9"/>
            <w:vAlign w:val="center"/>
          </w:tcPr>
          <w:p w14:paraId="1D66BF28" w14:textId="77777777" w:rsidR="00701E15" w:rsidRPr="00862CF6" w:rsidRDefault="00701E15" w:rsidP="007132D3">
            <w:r w:rsidRPr="00862CF6">
              <w:t>RADNO MJESTO</w:t>
            </w:r>
          </w:p>
        </w:tc>
        <w:tc>
          <w:tcPr>
            <w:tcW w:w="1858" w:type="dxa"/>
            <w:shd w:val="clear" w:color="auto" w:fill="BFBFBF" w:themeFill="background1" w:themeFillShade="BF"/>
            <w:vAlign w:val="center"/>
          </w:tcPr>
          <w:p w14:paraId="09C024E5" w14:textId="77777777" w:rsidR="00701E15" w:rsidRPr="00862CF6" w:rsidRDefault="00701E15" w:rsidP="007132D3">
            <w:r w:rsidRPr="00862CF6">
              <w:t>RADNO VRIJEME</w:t>
            </w:r>
          </w:p>
        </w:tc>
        <w:tc>
          <w:tcPr>
            <w:tcW w:w="1858" w:type="dxa"/>
            <w:shd w:val="clear" w:color="auto" w:fill="BFBFBF" w:themeFill="background1" w:themeFillShade="BF"/>
            <w:vAlign w:val="center"/>
          </w:tcPr>
          <w:p w14:paraId="2B5423FC" w14:textId="77777777" w:rsidR="00701E15" w:rsidRPr="00862CF6" w:rsidRDefault="00701E15" w:rsidP="007132D3">
            <w:r w:rsidRPr="00862CF6">
              <w:t>SATI RADA TJEDNO</w:t>
            </w:r>
          </w:p>
        </w:tc>
      </w:tr>
      <w:tr w:rsidR="00701E15" w:rsidRPr="00862CF6" w14:paraId="49FD1B70" w14:textId="77777777" w:rsidTr="00701E15">
        <w:tc>
          <w:tcPr>
            <w:tcW w:w="1857" w:type="dxa"/>
            <w:shd w:val="clear" w:color="auto" w:fill="D9D9D9" w:themeFill="background1" w:themeFillShade="D9"/>
            <w:vAlign w:val="center"/>
          </w:tcPr>
          <w:p w14:paraId="3B2F9FA0" w14:textId="12998074" w:rsidR="00701E15" w:rsidRPr="00862CF6" w:rsidRDefault="00701E15" w:rsidP="007132D3">
            <w:r w:rsidRPr="00862CF6">
              <w:t>Pedagoginja</w:t>
            </w:r>
          </w:p>
          <w:p w14:paraId="2D0B9D8F" w14:textId="26D276F9" w:rsidR="00701E15" w:rsidRPr="00862CF6" w:rsidRDefault="00701E15" w:rsidP="007132D3">
            <w:r w:rsidRPr="00862CF6">
              <w:t>Vana Rogina</w:t>
            </w:r>
          </w:p>
          <w:p w14:paraId="31A84806" w14:textId="77777777" w:rsidR="00701E15" w:rsidRPr="00862CF6" w:rsidRDefault="00701E15" w:rsidP="007132D3"/>
        </w:tc>
        <w:tc>
          <w:tcPr>
            <w:tcW w:w="1858" w:type="dxa"/>
            <w:vAlign w:val="center"/>
          </w:tcPr>
          <w:p w14:paraId="6928B844" w14:textId="2A6E21DA" w:rsidR="00701E15" w:rsidRPr="00862CF6" w:rsidRDefault="00701E15" w:rsidP="007132D3">
            <w:r w:rsidRPr="00862CF6">
              <w:t>7.00 – 15.00</w:t>
            </w:r>
          </w:p>
        </w:tc>
        <w:tc>
          <w:tcPr>
            <w:tcW w:w="1858" w:type="dxa"/>
            <w:vAlign w:val="center"/>
          </w:tcPr>
          <w:p w14:paraId="5A31F7D2" w14:textId="7966EDBB" w:rsidR="00701E15" w:rsidRPr="00862CF6" w:rsidRDefault="00701E15" w:rsidP="007132D3">
            <w:r w:rsidRPr="00862CF6">
              <w:t>40</w:t>
            </w:r>
          </w:p>
        </w:tc>
      </w:tr>
      <w:tr w:rsidR="00701E15" w:rsidRPr="00862CF6" w14:paraId="603DC4A0" w14:textId="77777777" w:rsidTr="00701E15">
        <w:tc>
          <w:tcPr>
            <w:tcW w:w="1857" w:type="dxa"/>
            <w:shd w:val="clear" w:color="auto" w:fill="D9D9D9" w:themeFill="background1" w:themeFillShade="D9"/>
            <w:vAlign w:val="center"/>
          </w:tcPr>
          <w:p w14:paraId="0E1283F6" w14:textId="77777777" w:rsidR="00701E15" w:rsidRPr="00862CF6" w:rsidRDefault="00701E15" w:rsidP="007132D3"/>
          <w:p w14:paraId="775D39E6" w14:textId="77777777" w:rsidR="00701E15" w:rsidRPr="00862CF6" w:rsidRDefault="00701E15" w:rsidP="007132D3">
            <w:r w:rsidRPr="00862CF6">
              <w:t>Zdravstvena voditeljica</w:t>
            </w:r>
          </w:p>
          <w:p w14:paraId="1DFDF82B" w14:textId="6D3C3855" w:rsidR="00701E15" w:rsidRPr="00862CF6" w:rsidRDefault="00701E15" w:rsidP="007132D3">
            <w:r w:rsidRPr="00862CF6">
              <w:t>Željka Kocijan Dežđek</w:t>
            </w:r>
          </w:p>
          <w:p w14:paraId="4E831BF9" w14:textId="77777777" w:rsidR="00701E15" w:rsidRPr="00862CF6" w:rsidRDefault="00701E15" w:rsidP="007132D3"/>
        </w:tc>
        <w:tc>
          <w:tcPr>
            <w:tcW w:w="1858" w:type="dxa"/>
            <w:vAlign w:val="center"/>
          </w:tcPr>
          <w:p w14:paraId="0402238F" w14:textId="79FEF1B3" w:rsidR="00701E15" w:rsidRPr="00862CF6" w:rsidRDefault="00701E15" w:rsidP="007132D3">
            <w:r w:rsidRPr="00862CF6">
              <w:t>Prema nejednakom rasporedu</w:t>
            </w:r>
          </w:p>
        </w:tc>
        <w:tc>
          <w:tcPr>
            <w:tcW w:w="1858" w:type="dxa"/>
            <w:vAlign w:val="center"/>
          </w:tcPr>
          <w:p w14:paraId="611AE7DC" w14:textId="32D4DF26" w:rsidR="00701E15" w:rsidRPr="00862CF6" w:rsidRDefault="00701E15" w:rsidP="007132D3">
            <w:r w:rsidRPr="00862CF6">
              <w:t>12</w:t>
            </w:r>
          </w:p>
        </w:tc>
      </w:tr>
    </w:tbl>
    <w:p w14:paraId="3F6D8FE5" w14:textId="10C02993" w:rsidR="00701E15" w:rsidRPr="00862CF6" w:rsidRDefault="00701E15" w:rsidP="008D52F3">
      <w:pPr>
        <w:pStyle w:val="Tabela"/>
      </w:pPr>
      <w:r w:rsidRPr="00862CF6">
        <w:t>Radno vrijeme stručnih suradnika</w:t>
      </w:r>
    </w:p>
    <w:p w14:paraId="4F743045" w14:textId="77777777" w:rsidR="00E0771A" w:rsidRPr="00862CF6" w:rsidRDefault="00E0771A" w:rsidP="007132D3"/>
    <w:p w14:paraId="6EA865E9" w14:textId="250C0082" w:rsidR="00701E15" w:rsidRPr="00862CF6" w:rsidRDefault="00701E15" w:rsidP="007132D3"/>
    <w:p w14:paraId="32B2526F" w14:textId="77777777" w:rsidR="00701E15" w:rsidRPr="00862CF6" w:rsidRDefault="00701E15" w:rsidP="007132D3"/>
    <w:p w14:paraId="23CB7990" w14:textId="77777777" w:rsidR="00E0771A" w:rsidRPr="00862CF6" w:rsidRDefault="00E0771A" w:rsidP="007132D3"/>
    <w:p w14:paraId="29A147A4" w14:textId="77777777" w:rsidR="00E0771A" w:rsidRPr="00862CF6" w:rsidRDefault="00E0771A" w:rsidP="007132D3"/>
    <w:p w14:paraId="3B6BA688" w14:textId="77777777" w:rsidR="00E0771A" w:rsidRPr="00862CF6" w:rsidRDefault="00E0771A" w:rsidP="007132D3"/>
    <w:p w14:paraId="60FAFC2D" w14:textId="77777777" w:rsidR="00E0771A" w:rsidRPr="00862CF6" w:rsidRDefault="00E0771A" w:rsidP="007132D3"/>
    <w:p w14:paraId="0BFE4819" w14:textId="77777777" w:rsidR="00E0771A" w:rsidRPr="00862CF6" w:rsidRDefault="00E0771A" w:rsidP="007132D3"/>
    <w:p w14:paraId="1BC20A47" w14:textId="530A44C1" w:rsidR="00E0771A" w:rsidRPr="00862CF6" w:rsidRDefault="00E0771A" w:rsidP="007132D3">
      <w:r w:rsidRPr="00862CF6">
        <w:rPr>
          <w:b/>
          <w:bCs/>
        </w:rPr>
        <w:t>NAPOMENA</w:t>
      </w:r>
      <w:r w:rsidRPr="00862CF6">
        <w:t xml:space="preserve">: Vrijeme i trajanje rada stručnih suradnika je promjenjivo, odrediti će se u skladu sa obimom poslova i zadaća tijekom pedagoške godine. </w:t>
      </w:r>
    </w:p>
    <w:p w14:paraId="0DD4CC4C" w14:textId="77777777" w:rsidR="008D52F3" w:rsidRPr="00862CF6" w:rsidRDefault="008D52F3">
      <w:pPr>
        <w:rPr>
          <w:rFonts w:eastAsiaTheme="majorEastAsia"/>
          <w:b/>
          <w:sz w:val="28"/>
          <w:szCs w:val="32"/>
        </w:rPr>
      </w:pPr>
      <w:r w:rsidRPr="00862CF6">
        <w:br w:type="page"/>
      </w:r>
    </w:p>
    <w:p w14:paraId="6EC88078" w14:textId="1714A398" w:rsidR="00E0771A" w:rsidRPr="00366480" w:rsidRDefault="00E0771A" w:rsidP="008C2DB7">
      <w:pPr>
        <w:pStyle w:val="Heading1"/>
      </w:pPr>
      <w:bookmarkStart w:id="31" w:name="_Toc241517901"/>
      <w:bookmarkStart w:id="32" w:name="_Toc241571330"/>
      <w:r w:rsidRPr="00366480">
        <w:lastRenderedPageBreak/>
        <w:t>MATERIJALNI UVJETI RADA</w:t>
      </w:r>
      <w:bookmarkEnd w:id="31"/>
      <w:bookmarkEnd w:id="32"/>
    </w:p>
    <w:p w14:paraId="60D83581" w14:textId="77777777" w:rsidR="00E0771A" w:rsidRPr="00862CF6" w:rsidRDefault="00E0771A" w:rsidP="007132D3">
      <w:r w:rsidRPr="00862CF6">
        <w:t>Materijalne i prostorne uvjete rada u Dječjem vrtiću „Magnolija“ potrebno je kontinuirano oblikovati i unapređivati tako da odgovaraju potrebama djece, njihovim interesima, razvojnim mogućnostima i individualnim potrebama. Prostor i materijali trebaju djeci omogućiti osjećaj sigurnosti, pripadnosti i ugode te poticati njihovu samostalnost, igru, istraživanje, kretanje, stvaralaštvo i međusobnu suradnju.</w:t>
      </w:r>
    </w:p>
    <w:p w14:paraId="618975FF" w14:textId="77777777" w:rsidR="00E0771A" w:rsidRPr="00862CF6" w:rsidRDefault="00E0771A" w:rsidP="007132D3">
      <w:r w:rsidRPr="00862CF6">
        <w:t xml:space="preserve">U pedagoškoj godini 2026./2027. posebna će se pozornost posvetiti razvojnom prioritetu </w:t>
      </w:r>
      <w:r w:rsidRPr="00862CF6">
        <w:rPr>
          <w:b/>
          <w:bCs/>
        </w:rPr>
        <w:t>„Prostor kao treći odgojitelj“</w:t>
      </w:r>
      <w:r w:rsidRPr="00862CF6">
        <w:t>. Prostor će se promatrati kao važan dio odgojno-obrazovnog procesa te će se, prema potrebama djece i pojedinih odgojno-obrazovnih skupina, kontinuirano prilagođavati i nadopunjavati.</w:t>
      </w:r>
    </w:p>
    <w:p w14:paraId="71809332" w14:textId="77777777" w:rsidR="00E0771A" w:rsidRPr="00862CF6" w:rsidRDefault="00E0771A" w:rsidP="007132D3">
      <w:r w:rsidRPr="00862CF6">
        <w:t>Centri aktivnosti u sobama dnevnog boravka obogaćivat će se različitim razvojnim i didaktičkim materijalima, slikovnicama, likovnim materijalima, prirodnim i nestrukturiranim materijalima te drugim sigurnim i primjerenim poticajima. Materijali će se mijenjati i nadopunjavati u skladu s interesima djece, aktualnim temama, godišnjim dobom i projektima koji se provode u odgojno-obrazovnim skupinama.</w:t>
      </w:r>
    </w:p>
    <w:p w14:paraId="6C9BE404" w14:textId="77777777" w:rsidR="00E0771A" w:rsidRPr="00862CF6" w:rsidRDefault="00E0771A" w:rsidP="007132D3">
      <w:r w:rsidRPr="00862CF6">
        <w:t>Odgojitelji će, polazeći od promatranja i praćenja djece, procjenjivati funkcionalnost prostora i dostupnost materijala te prema potrebi reorganizirati centre aktivnosti. U promišljanje i obogaćivanje prostora, kada je to moguće i primjereno, uključivat će se i djeca i roditelji.</w:t>
      </w:r>
    </w:p>
    <w:p w14:paraId="33875B39" w14:textId="77777777" w:rsidR="00E0771A" w:rsidRPr="00862CF6" w:rsidRDefault="00E0771A" w:rsidP="007132D3">
      <w:r w:rsidRPr="00862CF6">
        <w:t>Prostor će biti organiziran tako da djeci omogućuje slobodnije kretanje, izbor aktivnosti i materijala, različite oblike individualne i skupne igre, istraživanje, komunikaciju, stvaralačko izražavanje te mogućnost povlačenja i odmora. Pri tome će se posebna pozornost posvećivati sigurnosti, higijeni i razvojnoj primjerenosti opreme i materijala.</w:t>
      </w:r>
    </w:p>
    <w:p w14:paraId="67CFCC8C" w14:textId="7F132E04" w:rsidR="00E0771A" w:rsidRPr="00862CF6" w:rsidRDefault="00E0771A" w:rsidP="007132D3">
      <w:r w:rsidRPr="00862CF6">
        <w:t>Vanjski prostor Vrtića koristit će se kao važan dio odgojno-obrazovnog okruženja. Kada vremenski i sigurnosni uvjeti to dopuštaju, djeci će se omogućavati svakodnevni boravak na otvorenom, slobodna igra, kretanje, istraživanje i različite planirane i spontane aktivnosti.</w:t>
      </w:r>
      <w:r w:rsidR="005925C3" w:rsidRPr="00862CF6">
        <w:t xml:space="preserve"> </w:t>
      </w:r>
      <w:r w:rsidRPr="00862CF6">
        <w:t xml:space="preserve">Vanjski prostor koristit će se i kao poticaj za istraživanje prirode i neposrednog okruženja, praćenje promjena u prirodi, razvoj ekološke osviještenosti te provođenje različitih istraživačkih aktivnosti i mini-projekata. Navedene aktivnosti povezivat će se i s razvojnim projektom </w:t>
      </w:r>
      <w:r w:rsidRPr="00862CF6">
        <w:rPr>
          <w:b/>
          <w:bCs/>
        </w:rPr>
        <w:t>„Zelena Magnolija“</w:t>
      </w:r>
      <w:r w:rsidRPr="00862CF6">
        <w:t>.</w:t>
      </w:r>
    </w:p>
    <w:p w14:paraId="29E6F7E5" w14:textId="77777777" w:rsidR="00E0771A" w:rsidRPr="00862CF6" w:rsidRDefault="00E0771A" w:rsidP="007132D3">
      <w:r w:rsidRPr="00862CF6">
        <w:t>Materijalno opremanje i održavanje prostora planirat će se u skladu s potrebama Vrtića, Financijskim planom, Planom nabave i raspoloživim financijskim sredstvima. Prioritet će imati nabava i održavanje opreme i materijala koji su potrebni za siguran i kvalitetan boravak djece te neposredan odgojno-obrazovni rad.</w:t>
      </w:r>
    </w:p>
    <w:p w14:paraId="1CC0C849" w14:textId="77777777" w:rsidR="00E0771A" w:rsidRPr="00862CF6" w:rsidRDefault="00E0771A" w:rsidP="007132D3">
      <w:r w:rsidRPr="00862CF6">
        <w:t>Tijekom pedagoške godine planira se osobito:</w:t>
      </w:r>
    </w:p>
    <w:p w14:paraId="2AD065EC" w14:textId="10745798" w:rsidR="00E0771A" w:rsidRPr="00862CF6" w:rsidRDefault="00E0771A" w:rsidP="007132D3">
      <w:pPr>
        <w:pStyle w:val="ListParagraph"/>
        <w:numPr>
          <w:ilvl w:val="0"/>
          <w:numId w:val="9"/>
        </w:numPr>
      </w:pPr>
      <w:r w:rsidRPr="00862CF6">
        <w:t>kontinuirano obogaćivanje didaktičkih i razvojnih materijala</w:t>
      </w:r>
      <w:r w:rsidR="005925C3" w:rsidRPr="00862CF6">
        <w:t>,</w:t>
      </w:r>
    </w:p>
    <w:p w14:paraId="17E2DA91" w14:textId="73192693" w:rsidR="00E0771A" w:rsidRPr="00862CF6" w:rsidRDefault="00E0771A" w:rsidP="007132D3">
      <w:pPr>
        <w:pStyle w:val="ListParagraph"/>
        <w:numPr>
          <w:ilvl w:val="0"/>
          <w:numId w:val="9"/>
        </w:numPr>
      </w:pPr>
      <w:r w:rsidRPr="00862CF6">
        <w:t>dopuna slikovnica i stručne literature</w:t>
      </w:r>
      <w:r w:rsidR="005925C3" w:rsidRPr="00862CF6">
        <w:t>,</w:t>
      </w:r>
    </w:p>
    <w:p w14:paraId="74E79941" w14:textId="73BA2CCB" w:rsidR="00E0771A" w:rsidRPr="00862CF6" w:rsidRDefault="00E0771A" w:rsidP="007132D3">
      <w:pPr>
        <w:pStyle w:val="ListParagraph"/>
        <w:numPr>
          <w:ilvl w:val="0"/>
          <w:numId w:val="9"/>
        </w:numPr>
      </w:pPr>
      <w:r w:rsidRPr="00862CF6">
        <w:t>kontinuirana nabava likovnog i drugog potrošnog materijala</w:t>
      </w:r>
      <w:r w:rsidR="005925C3" w:rsidRPr="00862CF6">
        <w:t>,</w:t>
      </w:r>
    </w:p>
    <w:p w14:paraId="73EF55BC" w14:textId="0F3F89ED" w:rsidR="00E0771A" w:rsidRPr="00862CF6" w:rsidRDefault="00E0771A" w:rsidP="007132D3">
      <w:pPr>
        <w:pStyle w:val="ListParagraph"/>
        <w:numPr>
          <w:ilvl w:val="0"/>
          <w:numId w:val="9"/>
        </w:numPr>
      </w:pPr>
      <w:r w:rsidRPr="00862CF6">
        <w:t>nabava potrebnog sanitetskog i higijenskog materijala</w:t>
      </w:r>
      <w:r w:rsidR="005925C3" w:rsidRPr="00862CF6">
        <w:t>,</w:t>
      </w:r>
    </w:p>
    <w:p w14:paraId="3FB908B4" w14:textId="65BDA21F" w:rsidR="00E0771A" w:rsidRPr="00862CF6" w:rsidRDefault="00E0771A" w:rsidP="007132D3">
      <w:pPr>
        <w:pStyle w:val="ListParagraph"/>
        <w:numPr>
          <w:ilvl w:val="0"/>
          <w:numId w:val="9"/>
        </w:numPr>
      </w:pPr>
      <w:r w:rsidRPr="00862CF6">
        <w:lastRenderedPageBreak/>
        <w:t>održavanje i prema potrebi dopunjavanje opreme za odgojno-obrazovni rad</w:t>
      </w:r>
      <w:r w:rsidR="005925C3" w:rsidRPr="00862CF6">
        <w:t>,</w:t>
      </w:r>
    </w:p>
    <w:p w14:paraId="388FC186" w14:textId="4A1D281C" w:rsidR="00E0771A" w:rsidRPr="00862CF6" w:rsidRDefault="00E0771A" w:rsidP="007132D3">
      <w:pPr>
        <w:pStyle w:val="ListParagraph"/>
        <w:numPr>
          <w:ilvl w:val="0"/>
          <w:numId w:val="9"/>
        </w:numPr>
      </w:pPr>
      <w:r w:rsidRPr="00862CF6">
        <w:t>redovita kontrola sigurnosti i ispravnosti opreme, namještaja i prostora</w:t>
      </w:r>
      <w:r w:rsidR="005925C3" w:rsidRPr="00862CF6">
        <w:t>,</w:t>
      </w:r>
    </w:p>
    <w:p w14:paraId="7E000D3D" w14:textId="057BFF66" w:rsidR="00E0771A" w:rsidRPr="00862CF6" w:rsidRDefault="00E0771A" w:rsidP="007132D3">
      <w:pPr>
        <w:pStyle w:val="ListParagraph"/>
        <w:numPr>
          <w:ilvl w:val="0"/>
          <w:numId w:val="9"/>
        </w:numPr>
      </w:pPr>
      <w:r w:rsidRPr="00862CF6">
        <w:t>redovito održavanje unutarnjih i vanjskih prostora Vrtića</w:t>
      </w:r>
      <w:r w:rsidR="005925C3" w:rsidRPr="00862CF6">
        <w:t>,</w:t>
      </w:r>
    </w:p>
    <w:p w14:paraId="6308DC03" w14:textId="3518A42D" w:rsidR="00E0771A" w:rsidRPr="00862CF6" w:rsidRDefault="00E0771A" w:rsidP="007132D3">
      <w:pPr>
        <w:pStyle w:val="ListParagraph"/>
        <w:numPr>
          <w:ilvl w:val="0"/>
          <w:numId w:val="9"/>
        </w:numPr>
      </w:pPr>
      <w:r w:rsidRPr="00862CF6">
        <w:t>provedba propisanih mjera zdravstvene i higijenske zaštite</w:t>
      </w:r>
      <w:r w:rsidR="005925C3" w:rsidRPr="00862CF6">
        <w:t>,</w:t>
      </w:r>
    </w:p>
    <w:p w14:paraId="65ED4CDC" w14:textId="15717EA9" w:rsidR="00E0771A" w:rsidRPr="00862CF6" w:rsidRDefault="00E0771A" w:rsidP="007132D3">
      <w:pPr>
        <w:pStyle w:val="ListParagraph"/>
        <w:numPr>
          <w:ilvl w:val="0"/>
          <w:numId w:val="9"/>
        </w:numPr>
      </w:pPr>
      <w:r w:rsidRPr="00862CF6">
        <w:t>redovita kontrola i održavanje protupožarne i druge sigurnosne opreme</w:t>
      </w:r>
      <w:r w:rsidR="005925C3" w:rsidRPr="00862CF6">
        <w:t>,</w:t>
      </w:r>
    </w:p>
    <w:p w14:paraId="5BAA71BB" w14:textId="77777777" w:rsidR="00E0771A" w:rsidRPr="00862CF6" w:rsidRDefault="00E0771A" w:rsidP="007132D3">
      <w:pPr>
        <w:pStyle w:val="ListParagraph"/>
        <w:numPr>
          <w:ilvl w:val="0"/>
          <w:numId w:val="9"/>
        </w:numPr>
      </w:pPr>
      <w:r w:rsidRPr="00862CF6">
        <w:t>kontinuirano praćenje potreba djece i odgojnih skupina radi pravodobnog prilagođavanja materijalnih i prostornih uvjeta.</w:t>
      </w:r>
    </w:p>
    <w:p w14:paraId="34D9FCA9" w14:textId="77777777" w:rsidR="00E0771A" w:rsidRPr="00862CF6" w:rsidRDefault="00E0771A" w:rsidP="007132D3">
      <w:r w:rsidRPr="00862CF6">
        <w:t>Materijalni i prostorni uvjeti rada unapređivat će se u skladu s načelima sigurnosti, funkcionalnosti, razvojne primjerenosti, dostupnosti i poticajnosti, uz uvažavanje stvarnih potreba djece i mogućnosti Dječjeg vrtića „Magnolija“.</w:t>
      </w:r>
    </w:p>
    <w:p w14:paraId="10C75329" w14:textId="3F228753" w:rsidR="00E0771A" w:rsidRPr="00862CF6" w:rsidRDefault="00E0771A" w:rsidP="007132D3">
      <w:r w:rsidRPr="00862CF6">
        <w:t>Realizacija planiranih aktivnosti ovisit će o raspoloživim financijskim sredstvima, prioritetima utvrđenima Financijskim planom i Planom nabave te mogućnostima osnivača i Vrtića.</w:t>
      </w:r>
      <w:r w:rsidR="005925C3" w:rsidRPr="00862CF6">
        <w:t xml:space="preserve"> </w:t>
      </w:r>
      <w:r w:rsidRPr="00862CF6">
        <w:t xml:space="preserve">Cilj je osigurati </w:t>
      </w:r>
      <w:r w:rsidRPr="00862CF6">
        <w:rPr>
          <w:b/>
          <w:bCs/>
        </w:rPr>
        <w:t>sigurno, funkcionalno, poticajno i uključivo prostorno-materijalno okruženje</w:t>
      </w:r>
      <w:r w:rsidRPr="00862CF6">
        <w:t xml:space="preserve"> u kojem će dijete imati mogućnost aktivno sudjelovati, istraživati, učiti kroz igru i iskustvo te razvijati svoje potencijale.</w:t>
      </w:r>
    </w:p>
    <w:p w14:paraId="19359FED" w14:textId="77777777" w:rsidR="00E0771A" w:rsidRPr="00862CF6" w:rsidRDefault="00E0771A" w:rsidP="007132D3"/>
    <w:p w14:paraId="6593D07A" w14:textId="77777777" w:rsidR="005925C3" w:rsidRPr="00862CF6" w:rsidRDefault="005925C3" w:rsidP="008D52F3">
      <w:pPr>
        <w:pStyle w:val="Heading2"/>
        <w:rPr>
          <w:rFonts w:cstheme="minorHAnsi"/>
        </w:rPr>
      </w:pPr>
      <w:bookmarkStart w:id="33" w:name="_Toc241517902"/>
      <w:bookmarkStart w:id="34" w:name="_Toc241571331"/>
      <w:r w:rsidRPr="00862CF6">
        <w:rPr>
          <w:rFonts w:cstheme="minorHAnsi"/>
        </w:rPr>
        <w:t>Planirani centri aktivnosti</w:t>
      </w:r>
      <w:bookmarkEnd w:id="33"/>
      <w:bookmarkEnd w:id="34"/>
    </w:p>
    <w:p w14:paraId="78483737" w14:textId="77777777" w:rsidR="005925C3" w:rsidRPr="00862CF6" w:rsidRDefault="005925C3" w:rsidP="007132D3">
      <w:r w:rsidRPr="00862CF6">
        <w:t xml:space="preserve">U pedagoškoj godini 2026./2027. prostori odgojno-obrazovnih skupina DV „Magnolija“ organizirat će se kroz različite </w:t>
      </w:r>
      <w:r w:rsidRPr="00862CF6">
        <w:rPr>
          <w:b/>
          <w:bCs/>
        </w:rPr>
        <w:t>centre aktivnosti</w:t>
      </w:r>
      <w:r w:rsidRPr="00862CF6">
        <w:t>, u skladu s potrebama, interesima i razvojnim mogućnostima djece. Centri će biti oblikovani kao promjenjivi i poticajni prostori koji djeci omogućuju samostalan izbor aktivnosti, istraživanje, igru, stvaralačko izražavanje, kretanje i suradnju s drugom djecom.</w:t>
      </w:r>
    </w:p>
    <w:p w14:paraId="29625A29" w14:textId="144A0FAE" w:rsidR="005925C3" w:rsidRPr="00862CF6" w:rsidRDefault="005925C3" w:rsidP="007132D3">
      <w:r w:rsidRPr="00862CF6">
        <w:t>Centri aktivnosti neće biti trajno i nepromjenjivo uređeni, već će se tijekom godine nadopunjavati i mijenjati prema interesima djece, aktualnim događanjima, projektima, godišnjim dobima i odgojno-obrazovnim potrebama.</w:t>
      </w:r>
    </w:p>
    <w:p w14:paraId="2CE866A9" w14:textId="77777777" w:rsidR="008D52F3" w:rsidRPr="00862CF6" w:rsidRDefault="008D52F3" w:rsidP="007132D3"/>
    <w:p w14:paraId="3D298DAB" w14:textId="77777777" w:rsidR="005925C3" w:rsidRPr="00862CF6" w:rsidRDefault="005925C3" w:rsidP="007132D3">
      <w:r w:rsidRPr="00862CF6">
        <w:t>Planirani centri aktivnosti su:</w:t>
      </w:r>
    </w:p>
    <w:p w14:paraId="73A0CEF0" w14:textId="77777777" w:rsidR="005925C3" w:rsidRPr="00862CF6" w:rsidRDefault="005925C3" w:rsidP="007132D3">
      <w:pPr>
        <w:pStyle w:val="ListParagraph"/>
        <w:numPr>
          <w:ilvl w:val="0"/>
          <w:numId w:val="10"/>
        </w:numPr>
      </w:pPr>
      <w:r w:rsidRPr="00862CF6">
        <w:t>Centar obiteljske igre i svakodnevnog života</w:t>
      </w:r>
    </w:p>
    <w:p w14:paraId="7E2CAA7D" w14:textId="4A672FC7" w:rsidR="005925C3" w:rsidRPr="00862CF6" w:rsidRDefault="005925C3" w:rsidP="007132D3">
      <w:r w:rsidRPr="00862CF6">
        <w:t>Centar će djeci omogućavati simboličku i imitativnu igru kroz aktivnosti povezane sa svakodnevnim životom, obitelji, pripremom hrane, posluživanjem i brigom o prostoru. Opremat će se kuhinjskim elementima, posuđem, priborom i drugim sigurnim materijalima primjerenima dječjoj igri. U centru će se poticati razvoj socijalnih vještina, komunikacije, suradnje i samostalnosti te upoznavanje djece sa zdravim životnim navikama.</w:t>
      </w:r>
    </w:p>
    <w:p w14:paraId="71535592" w14:textId="77777777" w:rsidR="005925C3" w:rsidRPr="00862CF6" w:rsidRDefault="005925C3" w:rsidP="007132D3">
      <w:pPr>
        <w:pStyle w:val="ListParagraph"/>
        <w:numPr>
          <w:ilvl w:val="0"/>
          <w:numId w:val="10"/>
        </w:numPr>
      </w:pPr>
      <w:r w:rsidRPr="00862CF6">
        <w:t xml:space="preserve"> Centar zdravlja i brige o sebi</w:t>
      </w:r>
    </w:p>
    <w:p w14:paraId="129587A8" w14:textId="48D0121A" w:rsidR="005925C3" w:rsidRPr="00862CF6" w:rsidRDefault="005925C3" w:rsidP="007132D3">
      <w:r w:rsidRPr="00862CF6">
        <w:t xml:space="preserve">Kroz simboličku igru liječnika, medicinske sestre i drugih zanimanja povezanih sa zdravljem djeca će upoznavati važnost brige o vlastitom zdravlju, higijeni, sigurnosti i pravilnim životnim navikama. Koristit će se sigurni i djeci primjereni materijali poput liječničkog pribora za igru, </w:t>
      </w:r>
      <w:r w:rsidRPr="00862CF6">
        <w:lastRenderedPageBreak/>
        <w:t>zavoja, stetoskopa, modela i slikovnih materijala. Sadržaji će se povezivati s aktivnostima zdravstvene zaštite i promicanja zdravlja u vrtiću.</w:t>
      </w:r>
    </w:p>
    <w:p w14:paraId="3F86B72B" w14:textId="77777777" w:rsidR="005925C3" w:rsidRPr="00862CF6" w:rsidRDefault="005925C3" w:rsidP="007132D3">
      <w:pPr>
        <w:pStyle w:val="ListParagraph"/>
        <w:numPr>
          <w:ilvl w:val="0"/>
          <w:numId w:val="10"/>
        </w:numPr>
      </w:pPr>
      <w:r w:rsidRPr="00862CF6">
        <w:t>Istraživačko-prirodoslovni centar</w:t>
      </w:r>
    </w:p>
    <w:p w14:paraId="0D81F075" w14:textId="0439FC0A" w:rsidR="005925C3" w:rsidRPr="00862CF6" w:rsidRDefault="005925C3" w:rsidP="007132D3">
      <w:r w:rsidRPr="00862CF6">
        <w:t>Centar će poticati dječju prirodnu potrebu za istraživanjem, opažanjem, postavljanjem pitanja, predviđanjem i zaključivanjem. Ovisno o godišnjem dobu i interesima djece, ponudit će se prirodni i neoblikovani materijali, različiti predmeti za promatranje i uspoređivanje, materijali za manipuliranje i jednostavno eksperimentiranje. Posebna će se pozornost posvetiti promatranju prirode, biljaka, životinja, vremenskih pojava i promjena u neposrednom okolišu.</w:t>
      </w:r>
    </w:p>
    <w:p w14:paraId="5171B5BF" w14:textId="77777777" w:rsidR="005925C3" w:rsidRPr="00862CF6" w:rsidRDefault="005925C3" w:rsidP="007132D3">
      <w:pPr>
        <w:pStyle w:val="ListParagraph"/>
        <w:numPr>
          <w:ilvl w:val="0"/>
          <w:numId w:val="10"/>
        </w:numPr>
      </w:pPr>
      <w:r w:rsidRPr="00862CF6">
        <w:t>Centar likovnog izražavanja i stvaranja</w:t>
      </w:r>
    </w:p>
    <w:p w14:paraId="4CF2635D" w14:textId="733EF609" w:rsidR="005925C3" w:rsidRPr="00862CF6" w:rsidRDefault="005925C3" w:rsidP="007132D3">
      <w:r w:rsidRPr="00862CF6">
        <w:t>Centar će sadržavati različite materijale i pribor za crtanje, slikanje, oblikovanje, rezanje, lijepljenje i druge oblike likovnog izražavanja. Materijali će se mijenjati i nadopunjavati u skladu s interesima djece i aktualnim temama. Naglasak će biti na slobodnom stvaralaštvu, procesu nastanka rada i mogućnosti da dijete samostalno bira materijal, tehniku i način izražavanja.</w:t>
      </w:r>
    </w:p>
    <w:p w14:paraId="197F42DE" w14:textId="77777777" w:rsidR="008F18A0" w:rsidRPr="00862CF6" w:rsidRDefault="005925C3" w:rsidP="007132D3">
      <w:pPr>
        <w:pStyle w:val="ListParagraph"/>
        <w:numPr>
          <w:ilvl w:val="0"/>
          <w:numId w:val="10"/>
        </w:numPr>
      </w:pPr>
      <w:r w:rsidRPr="00862CF6">
        <w:t>Centar književnosti, čitanja i mirnih aktivnost</w:t>
      </w:r>
      <w:r w:rsidR="008F18A0" w:rsidRPr="00862CF6">
        <w:t>i</w:t>
      </w:r>
    </w:p>
    <w:p w14:paraId="09DABCBB" w14:textId="08289F98" w:rsidR="005925C3" w:rsidRPr="00862CF6" w:rsidRDefault="005925C3" w:rsidP="007132D3">
      <w:r w:rsidRPr="00862CF6">
        <w:t>Centar će djeci omogućiti svakodnevni susret s knjigom, slikovnicom i drugim primjerenim književnim i vizualnim sadržajima. Organizirat će se kao mirniji dio prostora u kojem dijete može samostalno razgledavati i čitati slikovnice, slušati priče, razgovarati o pročitanom ili se kratkotrajno povući od intenzivnijih aktivnosti. Posebno će se poticati razvoj govora, komunikacije, koncentracije, mašte i interesa za knjigu.</w:t>
      </w:r>
    </w:p>
    <w:p w14:paraId="6507C045" w14:textId="77777777" w:rsidR="008F18A0" w:rsidRPr="00862CF6" w:rsidRDefault="005925C3" w:rsidP="007132D3">
      <w:pPr>
        <w:pStyle w:val="ListParagraph"/>
        <w:numPr>
          <w:ilvl w:val="0"/>
          <w:numId w:val="10"/>
        </w:numPr>
      </w:pPr>
      <w:r w:rsidRPr="00862CF6">
        <w:t>Centar prometa, građenja i konstruiranj</w:t>
      </w:r>
      <w:r w:rsidR="008F18A0" w:rsidRPr="00862CF6">
        <w:t>a</w:t>
      </w:r>
    </w:p>
    <w:p w14:paraId="27871286" w14:textId="12626D4C" w:rsidR="005925C3" w:rsidRPr="00862CF6" w:rsidRDefault="005925C3" w:rsidP="007132D3">
      <w:r w:rsidRPr="00862CF6">
        <w:t>Centar će omogućiti djeci istraživanje različitih načina gradnje, konstruiranja i oblikovanja prostora. Koristit će se građevni i konstruktivni materijali, različita prijevozna sredstva, prometni znakovi, makete i drugi materijali koji potiču simboličku igru, prostorno mišljenje, rješavanje problema i suradnju. Aktivnosti će se prema interesima djece povezivati i s temama sigurnog sudjelovanja u prometu.</w:t>
      </w:r>
    </w:p>
    <w:p w14:paraId="589E1982" w14:textId="77777777" w:rsidR="008F18A0" w:rsidRPr="00862CF6" w:rsidRDefault="005925C3" w:rsidP="007132D3">
      <w:pPr>
        <w:pStyle w:val="ListParagraph"/>
        <w:numPr>
          <w:ilvl w:val="0"/>
          <w:numId w:val="10"/>
        </w:numPr>
      </w:pPr>
      <w:r w:rsidRPr="00862CF6">
        <w:t>Centar društvenih, didaktičkih i stolno-manipulativnih igar</w:t>
      </w:r>
      <w:r w:rsidR="008F18A0" w:rsidRPr="00862CF6">
        <w:t>a</w:t>
      </w:r>
    </w:p>
    <w:p w14:paraId="03DE6830" w14:textId="20EDA9F7" w:rsidR="005925C3" w:rsidRPr="00862CF6" w:rsidRDefault="005925C3" w:rsidP="007132D3">
      <w:r w:rsidRPr="00862CF6">
        <w:t>Centar će sadržavati različite slagalice, umetaljke, puzzle, memorijske i društvene igre, didaktičke materijale te materijale za razvrstavanje, nizanje, uspoređivanje i povezivanje. Aktivnosti će poticati razvoj pažnje, koncentracije, logičkog mišljenja, predmatematičkih vještina, fine motorike te učenja suradnje i poštivanja pravila.</w:t>
      </w:r>
    </w:p>
    <w:p w14:paraId="34DBF20E" w14:textId="77777777" w:rsidR="008F18A0" w:rsidRPr="00862CF6" w:rsidRDefault="005925C3" w:rsidP="007132D3">
      <w:pPr>
        <w:pStyle w:val="ListParagraph"/>
        <w:numPr>
          <w:ilvl w:val="0"/>
          <w:numId w:val="10"/>
        </w:numPr>
      </w:pPr>
      <w:r w:rsidRPr="00862CF6">
        <w:t>Centar za kretanje i razvoj motoričkih sposobnost</w:t>
      </w:r>
      <w:r w:rsidR="008F18A0" w:rsidRPr="00862CF6">
        <w:t>i</w:t>
      </w:r>
    </w:p>
    <w:p w14:paraId="064FB42F" w14:textId="4F66C68D" w:rsidR="005925C3" w:rsidRPr="00862CF6" w:rsidRDefault="005925C3" w:rsidP="007132D3">
      <w:r w:rsidRPr="00862CF6">
        <w:t>Prostor će se organizirati tako da djeca imaju svakodnevne mogućnosti za kretanje, razvoj koordinacije, ravnoteže, spretnosti i drugih motoričkih sposobnosti. Ovisno o mogućnostima prostora i vremenskim uvjetima, koristit će se strunjače, lopte, obruči, vijače i drugi primjereni rekviziti. Motoričke aktivnosti provodit će se u sobama dnevnog boravka, na vanjskom prostoru i drugim primjerenim prostorima vrtića.</w:t>
      </w:r>
    </w:p>
    <w:p w14:paraId="116B49DA" w14:textId="77777777" w:rsidR="008D52F3" w:rsidRPr="00862CF6" w:rsidRDefault="008D52F3" w:rsidP="007132D3"/>
    <w:p w14:paraId="385DB9C9" w14:textId="77777777" w:rsidR="008F18A0" w:rsidRPr="00862CF6" w:rsidRDefault="005925C3" w:rsidP="007132D3">
      <w:pPr>
        <w:pStyle w:val="ListParagraph"/>
        <w:numPr>
          <w:ilvl w:val="0"/>
          <w:numId w:val="10"/>
        </w:numPr>
      </w:pPr>
      <w:r w:rsidRPr="00862CF6">
        <w:t>Centar predmatematičkih i predčitalačkih aktivnost</w:t>
      </w:r>
      <w:r w:rsidR="008F18A0" w:rsidRPr="00862CF6">
        <w:t>i</w:t>
      </w:r>
    </w:p>
    <w:p w14:paraId="3AC03223" w14:textId="4C7ED27C" w:rsidR="005925C3" w:rsidRPr="00862CF6" w:rsidRDefault="005925C3" w:rsidP="007132D3">
      <w:r w:rsidRPr="00862CF6">
        <w:t>Centar će se oblikovati u skladu s razvojnim mogućnostima djece i neće biti usmjeren na formalno poučavanje, već na razvoj interesa za govor, jezik, simbole, količine, odnose, obrasce, prostorne odnose i rješavanje problema. Koristit će se različite didaktičke igre, slovarice, materijali za klasifikaciju i uspoređivanje, geometrijski oblici, brojalice, grafomotorički materijali i drugi razvojno primjereni sadržaji.</w:t>
      </w:r>
    </w:p>
    <w:p w14:paraId="47D5918B" w14:textId="77777777" w:rsidR="008F18A0" w:rsidRPr="00862CF6" w:rsidRDefault="008F18A0" w:rsidP="007132D3">
      <w:pPr>
        <w:pStyle w:val="ListParagraph"/>
        <w:numPr>
          <w:ilvl w:val="0"/>
          <w:numId w:val="10"/>
        </w:numPr>
      </w:pPr>
      <w:r w:rsidRPr="00862CF6">
        <w:t>C</w:t>
      </w:r>
      <w:r w:rsidR="005925C3" w:rsidRPr="00862CF6">
        <w:t>entar prirode i održivog razvoja – „Zelena Magnolija</w:t>
      </w:r>
      <w:r w:rsidRPr="00862CF6">
        <w:t>“</w:t>
      </w:r>
    </w:p>
    <w:p w14:paraId="4A7742AC" w14:textId="77777777" w:rsidR="008F18A0" w:rsidRPr="00862CF6" w:rsidRDefault="005925C3" w:rsidP="007132D3">
      <w:r w:rsidRPr="00862CF6">
        <w:t xml:space="preserve">U skladu s razvojnim projektom </w:t>
      </w:r>
      <w:r w:rsidRPr="00862CF6">
        <w:rPr>
          <w:b/>
          <w:bCs/>
        </w:rPr>
        <w:t>„Zelena Magnolija“</w:t>
      </w:r>
      <w:r w:rsidRPr="00862CF6">
        <w:t>, u prostoru i neposrednom okolišu vrtića razvijat će se sadržaji povezani s prirodom, održivim razvojem, brigom za okoliš i odgovornim odnosom prema resursima. Djeca će kroz svakodnevne aktivnosti imati priliku istraživati prirodne materijale, brinuti o biljkama, promatrati promjene u prirodi, sudjelovati u razvrstavanju otpada i drugim aktivnostima primjerenima njihovoj dobi.</w:t>
      </w:r>
    </w:p>
    <w:p w14:paraId="1659B47A" w14:textId="0B0856E2" w:rsidR="008F18A0" w:rsidRPr="00862CF6" w:rsidRDefault="005925C3" w:rsidP="007132D3">
      <w:r w:rsidRPr="00862CF6">
        <w:t>Centri aktivnosti međusobno će se povezivati i nadopunjavati, a njihov će se sadržaj tijekom pedagoške godine mijenjati u skladu s opažanjima odgojitelja, dječjim interesima, aktualnim projektima i potrebama skupine. Na taj način prostor DV-a „Magnolija“ postaje aktivni i promjenjivi dio odgojno-obrazovnog procesa –</w:t>
      </w:r>
      <w:r w:rsidRPr="00862CF6">
        <w:rPr>
          <w:b/>
          <w:bCs/>
        </w:rPr>
        <w:t xml:space="preserve"> „treći odgojitelj“</w:t>
      </w:r>
      <w:r w:rsidRPr="00862CF6">
        <w:t>, koji djecu potiče na samostalnost, istraživanje, stvaralaštvo, komunikaciju i učenje kroz vlastito iskustvo.</w:t>
      </w:r>
    </w:p>
    <w:p w14:paraId="2BE17302" w14:textId="77777777" w:rsidR="008D52F3" w:rsidRPr="00862CF6" w:rsidRDefault="008D52F3">
      <w:pPr>
        <w:rPr>
          <w:rFonts w:eastAsiaTheme="majorEastAsia"/>
          <w:b/>
          <w:sz w:val="28"/>
          <w:szCs w:val="32"/>
        </w:rPr>
      </w:pPr>
      <w:r w:rsidRPr="00862CF6">
        <w:br w:type="page"/>
      </w:r>
    </w:p>
    <w:p w14:paraId="6678F96D" w14:textId="49E6874D" w:rsidR="008F18A0" w:rsidRPr="008C2DB7" w:rsidRDefault="008F18A0" w:rsidP="008C2DB7">
      <w:pPr>
        <w:pStyle w:val="Heading1"/>
      </w:pPr>
      <w:bookmarkStart w:id="35" w:name="_Toc241517903"/>
      <w:bookmarkStart w:id="36" w:name="_Toc241571332"/>
      <w:r w:rsidRPr="008C2DB7">
        <w:lastRenderedPageBreak/>
        <w:t>ODGOJNO – OBRAZOVNI RAD</w:t>
      </w:r>
      <w:bookmarkEnd w:id="35"/>
      <w:bookmarkEnd w:id="36"/>
    </w:p>
    <w:p w14:paraId="7DC3E208" w14:textId="77777777" w:rsidR="00891A84" w:rsidRPr="00862CF6" w:rsidRDefault="00891A84" w:rsidP="007132D3">
      <w:r w:rsidRPr="00862CF6">
        <w:t>Dječji vrtić „Magnolija“ Pribislavec odgojno – obrazovnu djelatnost ostvaruje kroz redoviti desetosatni program njege, odgoja, obrazovanja, zdravstvene zaštite, prehrane i socijalne skrbi o djeci rane i predškolske dobi.</w:t>
      </w:r>
    </w:p>
    <w:p w14:paraId="5EC34B29" w14:textId="77777777" w:rsidR="00891A84" w:rsidRPr="00862CF6" w:rsidRDefault="00891A84" w:rsidP="007132D3">
      <w:r w:rsidRPr="00862CF6">
        <w:t>Odgojno - obrazovni rad u pedagoškoj godini 2026./2027. temelji se na humanističko - razvojnoj koncepciji, suvremenom shvaćanju djeteta i djetinjstva, pravima djeteta, potrebama djece i njihovih obitelji te uvjetima i posebnostima lokalne zajednice. Polazište rada jest dijete kao cjelovito, kompetentno, aktivno i kreativno biće koje od najranije dobi istražuje svijet, uči u odnosima s drugima, stvara vlastita značenja, izražava inicijativu i sudjeluje u oblikovanju svakodnevnoga života u vrtiću.</w:t>
      </w:r>
    </w:p>
    <w:p w14:paraId="05274049" w14:textId="77777777" w:rsidR="00891A84" w:rsidRPr="00862CF6" w:rsidRDefault="00891A84" w:rsidP="007132D3">
      <w:r w:rsidRPr="00862CF6">
        <w:t xml:space="preserve">Temelj rada Dječjeg vrtića „Magnolija“ su Zakon o predškolskom odgoju i obrazovanju (NN 10/97, 107/07, 94/13, 98/19, 57/22, 101/23 i 22/26) i podzakonski akti, Nacionalni kurikulum za rani i predškolski odgoj i obrazovanje (2015) te Programsko usmjerenje odgoja i obrazovanja predškolske djece (1991). Naglasak u odgojno – obrazovnom radu vrtića je razvoj kurikuluma usmjerenog na dijete, njegovu dobrobit, aktivno sudjelovanje, igru, istraživanje, stvaralaštvo, partnerske odnose i kontinuirano unaprjeđivanje kvalitete odgojno-obrazovne prakse. </w:t>
      </w:r>
    </w:p>
    <w:p w14:paraId="4DD9E292" w14:textId="77777777" w:rsidR="00891A84" w:rsidRPr="00862CF6" w:rsidRDefault="00891A84" w:rsidP="007132D3">
      <w:r w:rsidRPr="00862CF6">
        <w:t>Dječji vrtić promatra se kao zajednica djece, roditelja i stručnih djelatnika koja zajednički uči, razvija se i preuzima odgovornost za kvalitetu odnosa, prostora, materijala i iskustava koja se nude djeci. Kultura ustanove razvija se prema načelima međusobnog uvažavanja, suradnje, otvorene komunikacije, demokratičnosti, poštovanja različitosti, zajedništva i profesionalne odgovornosti.</w:t>
      </w:r>
    </w:p>
    <w:p w14:paraId="3AD5E1C4" w14:textId="6CE27638" w:rsidR="00891A84" w:rsidRPr="00862CF6" w:rsidRDefault="00891A84" w:rsidP="008D52F3">
      <w:pPr>
        <w:pStyle w:val="Heading2"/>
        <w:rPr>
          <w:rFonts w:cstheme="minorHAnsi"/>
        </w:rPr>
      </w:pPr>
      <w:bookmarkStart w:id="37" w:name="_Toc241517904"/>
      <w:bookmarkStart w:id="38" w:name="_Toc241571333"/>
      <w:r w:rsidRPr="00862CF6">
        <w:rPr>
          <w:rFonts w:cstheme="minorHAnsi"/>
        </w:rPr>
        <w:t>Polazišta odgojno-obrazovnog rada</w:t>
      </w:r>
      <w:bookmarkEnd w:id="37"/>
      <w:bookmarkEnd w:id="38"/>
    </w:p>
    <w:p w14:paraId="3A42F72B" w14:textId="77777777" w:rsidR="00891A84" w:rsidRPr="00862CF6" w:rsidRDefault="00891A84" w:rsidP="007132D3">
      <w:r w:rsidRPr="00862CF6">
        <w:t>U planiranju i ostvarivanju redovitoga programa polazi se od sljedećih spoznaja:</w:t>
      </w:r>
    </w:p>
    <w:p w14:paraId="3610F3BB" w14:textId="77777777" w:rsidR="00891A84" w:rsidRPr="00862CF6" w:rsidRDefault="00891A84" w:rsidP="007132D3">
      <w:pPr>
        <w:pStyle w:val="ListParagraph"/>
        <w:numPr>
          <w:ilvl w:val="0"/>
          <w:numId w:val="68"/>
        </w:numPr>
      </w:pPr>
      <w:r w:rsidRPr="00862CF6">
        <w:t>Svako je dijete jedinstvena osoba s vlastitim interesima, potrebama, mogućnostima, obiteljskim iskustvima i tempom razvoja.</w:t>
      </w:r>
    </w:p>
    <w:p w14:paraId="43630EDF" w14:textId="77777777" w:rsidR="00891A84" w:rsidRPr="00862CF6" w:rsidRDefault="00891A84" w:rsidP="007132D3">
      <w:pPr>
        <w:pStyle w:val="ListParagraph"/>
        <w:numPr>
          <w:ilvl w:val="0"/>
          <w:numId w:val="68"/>
        </w:numPr>
      </w:pPr>
      <w:r w:rsidRPr="00862CF6">
        <w:t>Dijete aktivno sudjeluje u vlastitom učenju kroz igru, istraživanje, komunikaciju, stvaralaštvo, kretanje i interakciju s djecom, odraslima, materijalima i prirodnim okruženjem.</w:t>
      </w:r>
    </w:p>
    <w:p w14:paraId="4A3E54DB" w14:textId="77777777" w:rsidR="00891A84" w:rsidRPr="00862CF6" w:rsidRDefault="00891A84" w:rsidP="007132D3">
      <w:pPr>
        <w:pStyle w:val="ListParagraph"/>
        <w:numPr>
          <w:ilvl w:val="0"/>
          <w:numId w:val="68"/>
        </w:numPr>
      </w:pPr>
      <w:r w:rsidRPr="00862CF6">
        <w:t>Učenje djeteta je cjelovito, situacijsko i povezano s konkretnim iskustvima koja dijete doživljava u svakodnevnom životu.</w:t>
      </w:r>
    </w:p>
    <w:p w14:paraId="544A3936" w14:textId="77777777" w:rsidR="00891A84" w:rsidRPr="00862CF6" w:rsidRDefault="00891A84" w:rsidP="007132D3">
      <w:pPr>
        <w:pStyle w:val="ListParagraph"/>
        <w:numPr>
          <w:ilvl w:val="0"/>
          <w:numId w:val="68"/>
        </w:numPr>
      </w:pPr>
      <w:r w:rsidRPr="00862CF6">
        <w:t>Kvaliteta odnosa između djece i odraslih, kao i odnosa među djecom, bitna je pretpostavka djetetove sigurnosti, dobrobiti, razvoja i učenja.</w:t>
      </w:r>
    </w:p>
    <w:p w14:paraId="3E81BCC9" w14:textId="77777777" w:rsidR="00891A84" w:rsidRPr="00862CF6" w:rsidRDefault="00891A84" w:rsidP="007132D3">
      <w:pPr>
        <w:pStyle w:val="ListParagraph"/>
        <w:numPr>
          <w:ilvl w:val="0"/>
          <w:numId w:val="68"/>
        </w:numPr>
      </w:pPr>
      <w:r w:rsidRPr="00862CF6">
        <w:t>Prostorno-materijalno okruženje ima važnu odgojno - obrazovnu funkciju jer može poticati samostalnost, suradnju, istraživanje, kreativnost i aktivno sudjelovanje djece.</w:t>
      </w:r>
    </w:p>
    <w:p w14:paraId="123441A4" w14:textId="77777777" w:rsidR="00891A84" w:rsidRPr="00862CF6" w:rsidRDefault="00891A84" w:rsidP="007132D3">
      <w:pPr>
        <w:pStyle w:val="ListParagraph"/>
        <w:numPr>
          <w:ilvl w:val="0"/>
          <w:numId w:val="68"/>
        </w:numPr>
      </w:pPr>
      <w:r w:rsidRPr="00862CF6">
        <w:t>Roditelji su najvažniji odgojitelji djeteta te ravnopravni partneri Vrtića u ostvarivanju dobrobiti djeteta.</w:t>
      </w:r>
    </w:p>
    <w:p w14:paraId="79C6E327" w14:textId="08122FF4" w:rsidR="00891A84" w:rsidRPr="00862CF6" w:rsidRDefault="00891A84" w:rsidP="007132D3">
      <w:pPr>
        <w:pStyle w:val="ListParagraph"/>
        <w:numPr>
          <w:ilvl w:val="0"/>
          <w:numId w:val="68"/>
        </w:numPr>
      </w:pPr>
      <w:r w:rsidRPr="00862CF6">
        <w:lastRenderedPageBreak/>
        <w:t>Odgojitelji i stručni suradnici odgovorni su za stvaranje poticajnih uvjeta, kontinuirano praćenje djece, profesionalno dokumentiranje procesa te refleksivno promišljanje vlastite prakse.</w:t>
      </w:r>
    </w:p>
    <w:p w14:paraId="3CC65CF6" w14:textId="77777777" w:rsidR="00891A84" w:rsidRPr="00862CF6" w:rsidRDefault="00891A84" w:rsidP="007132D3">
      <w:pPr>
        <w:pStyle w:val="ListParagraph"/>
      </w:pPr>
    </w:p>
    <w:p w14:paraId="5E05404F" w14:textId="48E2634E" w:rsidR="00891A84" w:rsidRPr="00862CF6" w:rsidRDefault="00891A84" w:rsidP="008D52F3">
      <w:pPr>
        <w:pStyle w:val="Heading2"/>
        <w:rPr>
          <w:rFonts w:cstheme="minorHAnsi"/>
        </w:rPr>
      </w:pPr>
      <w:bookmarkStart w:id="39" w:name="_Toc241517905"/>
      <w:bookmarkStart w:id="40" w:name="_Toc241571334"/>
      <w:r w:rsidRPr="00862CF6">
        <w:rPr>
          <w:rFonts w:cstheme="minorHAnsi"/>
        </w:rPr>
        <w:t>Temeljne vrijednosti i načela odgojno – obrazovnog rada</w:t>
      </w:r>
      <w:bookmarkEnd w:id="39"/>
      <w:bookmarkEnd w:id="40"/>
    </w:p>
    <w:p w14:paraId="0A80FB55" w14:textId="4CC1558E" w:rsidR="00891A84" w:rsidRPr="00862CF6" w:rsidRDefault="00891A84" w:rsidP="007132D3">
      <w:r w:rsidRPr="00862CF6">
        <w:t>Odgojno - obrazovni rad temelji se na načelima, ciljevima i vrijednostima koje Nacionalni kurikulum za rani i predškolski odgoj i obrazovanje (2015) ističe kao polazište razvoja djece i ustanove:</w:t>
      </w:r>
    </w:p>
    <w:p w14:paraId="2FFC1742" w14:textId="77777777" w:rsidR="00891A84" w:rsidRPr="00862CF6" w:rsidRDefault="00891A84" w:rsidP="007132D3"/>
    <w:p w14:paraId="11369D2F" w14:textId="0B445DB7" w:rsidR="00891A84" w:rsidRPr="00862CF6" w:rsidRDefault="00891A84" w:rsidP="008D52F3">
      <w:pPr>
        <w:pStyle w:val="Heading3"/>
      </w:pPr>
      <w:bookmarkStart w:id="41" w:name="_Toc241517906"/>
      <w:r w:rsidRPr="00862CF6">
        <w:t>Načela odgojno – obrazovnog rada</w:t>
      </w:r>
      <w:bookmarkEnd w:id="41"/>
    </w:p>
    <w:p w14:paraId="7738DB7A" w14:textId="77777777" w:rsidR="00891A84" w:rsidRPr="00862CF6" w:rsidRDefault="00891A84" w:rsidP="007132D3">
      <w:pPr>
        <w:pStyle w:val="my-2"/>
        <w:numPr>
          <w:ilvl w:val="0"/>
          <w:numId w:val="67"/>
        </w:numPr>
        <w:rPr>
          <w:rFonts w:asciiTheme="minorHAnsi" w:hAnsiTheme="minorHAnsi" w:cstheme="minorHAnsi"/>
        </w:rPr>
      </w:pPr>
      <w:r w:rsidRPr="00862CF6">
        <w:rPr>
          <w:rStyle w:val="Strong"/>
          <w:rFonts w:asciiTheme="minorHAnsi" w:eastAsiaTheme="majorEastAsia" w:hAnsiTheme="minorHAnsi" w:cstheme="minorHAnsi"/>
        </w:rPr>
        <w:t>Fleksibilnost odgojno - obrazovnog procesa</w:t>
      </w:r>
      <w:r w:rsidRPr="00862CF6">
        <w:rPr>
          <w:rFonts w:asciiTheme="minorHAnsi" w:hAnsiTheme="minorHAnsi" w:cstheme="minorHAnsi"/>
        </w:rPr>
        <w:t xml:space="preserve">: organizacija rada, vremena, prostora i aktivnosti prilagođava se razvojnim potrebama, interesima i ritmovima djece i obitelji, uz poštovanje individualnih razlika i prava svakog pojedinca. </w:t>
      </w:r>
    </w:p>
    <w:p w14:paraId="5B48DB7E" w14:textId="77777777" w:rsidR="00891A84" w:rsidRPr="00862CF6" w:rsidRDefault="00891A84" w:rsidP="007132D3">
      <w:pPr>
        <w:pStyle w:val="my-2"/>
        <w:numPr>
          <w:ilvl w:val="0"/>
          <w:numId w:val="67"/>
        </w:numPr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 xml:space="preserve"> </w:t>
      </w:r>
      <w:r w:rsidRPr="00862CF6">
        <w:rPr>
          <w:rStyle w:val="Strong"/>
          <w:rFonts w:asciiTheme="minorHAnsi" w:eastAsiaTheme="majorEastAsia" w:hAnsiTheme="minorHAnsi" w:cstheme="minorHAnsi"/>
        </w:rPr>
        <w:t>Partnerstvo vrtića s roditeljima i zajednicom</w:t>
      </w:r>
      <w:r w:rsidRPr="00862CF6">
        <w:rPr>
          <w:rFonts w:asciiTheme="minorHAnsi" w:hAnsiTheme="minorHAnsi" w:cstheme="minorHAnsi"/>
        </w:rPr>
        <w:t xml:space="preserve">: roditelji su ravnopravni partneri u odgojno-obrazovnom procesu; ostvaruje se otvorena, podržavajuća i dvosmjerna komunikacija, uključivanje obitelji u planiranje, realizaciju i vrednovanje odgojno – obrazovnog rada te suradnja s lokalnom i širim zajednicom. </w:t>
      </w:r>
    </w:p>
    <w:p w14:paraId="15195A80" w14:textId="77777777" w:rsidR="00891A84" w:rsidRPr="00862CF6" w:rsidRDefault="00891A84" w:rsidP="007132D3">
      <w:pPr>
        <w:pStyle w:val="my-2"/>
        <w:numPr>
          <w:ilvl w:val="0"/>
          <w:numId w:val="67"/>
        </w:numPr>
        <w:rPr>
          <w:rFonts w:asciiTheme="minorHAnsi" w:hAnsiTheme="minorHAnsi" w:cstheme="minorHAnsi"/>
        </w:rPr>
      </w:pPr>
      <w:r w:rsidRPr="00862CF6">
        <w:rPr>
          <w:rStyle w:val="Strong"/>
          <w:rFonts w:asciiTheme="minorHAnsi" w:eastAsiaTheme="majorEastAsia" w:hAnsiTheme="minorHAnsi" w:cstheme="minorHAnsi"/>
        </w:rPr>
        <w:t>Osiguravanje kontinuiteta u odgoju i obrazovanju</w:t>
      </w:r>
      <w:r w:rsidRPr="00862CF6">
        <w:rPr>
          <w:rFonts w:asciiTheme="minorHAnsi" w:hAnsiTheme="minorHAnsi" w:cstheme="minorHAnsi"/>
        </w:rPr>
        <w:t xml:space="preserve">: osigurava se nesmetan prijelaz djeteta između različitih razina sustava (obitelj – vrtić - škola) kroz kvalitetnu suradnju svih sudionika, s naglaskom na dobrobit djeteta i njegov cjeloviti razvoj. </w:t>
      </w:r>
    </w:p>
    <w:p w14:paraId="08B19F4B" w14:textId="77777777" w:rsidR="00891A84" w:rsidRPr="00862CF6" w:rsidRDefault="00891A84" w:rsidP="007132D3">
      <w:pPr>
        <w:pStyle w:val="my-2"/>
        <w:numPr>
          <w:ilvl w:val="0"/>
          <w:numId w:val="67"/>
        </w:numPr>
        <w:rPr>
          <w:rFonts w:asciiTheme="minorHAnsi" w:hAnsiTheme="minorHAnsi" w:cstheme="minorHAnsi"/>
        </w:rPr>
      </w:pPr>
      <w:r w:rsidRPr="00862CF6">
        <w:rPr>
          <w:rStyle w:val="Strong"/>
          <w:rFonts w:asciiTheme="minorHAnsi" w:eastAsiaTheme="majorEastAsia" w:hAnsiTheme="minorHAnsi" w:cstheme="minorHAnsi"/>
        </w:rPr>
        <w:t>Otvorenost za kontinuirano učenje i unaprjeđivanje prakse</w:t>
      </w:r>
      <w:r w:rsidRPr="00862CF6">
        <w:rPr>
          <w:rFonts w:asciiTheme="minorHAnsi" w:hAnsiTheme="minorHAnsi" w:cstheme="minorHAnsi"/>
        </w:rPr>
        <w:t>: vrtić se razvija kao zajednica koja uči; odgojitelji i stručni suradnici kontinuirano istražuju, reflektiraju i unaprjeđuju vlastitu praksu te sudjeluju u profesionalnom razvoju, stručnom usavršavanju i razmjeni iskustava.</w:t>
      </w:r>
    </w:p>
    <w:p w14:paraId="4BC91F55" w14:textId="77777777" w:rsidR="00891A84" w:rsidRPr="00862CF6" w:rsidRDefault="00891A84" w:rsidP="007132D3"/>
    <w:p w14:paraId="46C095E4" w14:textId="289D3514" w:rsidR="008F18A0" w:rsidRPr="00862CF6" w:rsidRDefault="008F18A0" w:rsidP="007132D3">
      <w:r w:rsidRPr="00862CF6">
        <w:t>U svim odgojno-obrazovnim skupinama Dječjeg vrtića „Magnolija“ odgojno-obrazovni rad temelji se na važećim propisima iz područja ranog i predškolskog odgoja i obrazovanja, Nacionalnom kurikulumu za rani i predškolski odgoj i obrazovanje te drugim relevantnim stručnim i pedagoškim dokumentima. Odgojno-obrazovni rad prilagođava se razvojnim i individualnim potrebama, interesima, mogućnostima i pravima svakog djeteta te posebnostima obitelji i neposrednog društvenog i kulturnog okruženja u kojem vrtić djeluje.</w:t>
      </w:r>
    </w:p>
    <w:p w14:paraId="65433147" w14:textId="44D83AAD" w:rsidR="008F18A0" w:rsidRPr="00862CF6" w:rsidRDefault="008F18A0" w:rsidP="007132D3">
      <w:r w:rsidRPr="00862CF6">
        <w:t>Program i organizacija rada DV-a „Magnolija“ temelje se na razvojno primjerenom, humanistički usmjerenom i integriranom kurikulumu, u čijem je središtu dijete kao aktivni sudionik vlastitog razvoja, odgoja i učenja.</w:t>
      </w:r>
    </w:p>
    <w:p w14:paraId="5DC66EBF" w14:textId="51C04ACB" w:rsidR="008F18A0" w:rsidRPr="00862CF6" w:rsidRDefault="008F18A0" w:rsidP="007132D3">
      <w:r w:rsidRPr="00862CF6">
        <w:t>U pedagoškoj godini 2026./2027. DV „Magnolija“ ostvaruje:</w:t>
      </w:r>
    </w:p>
    <w:p w14:paraId="20937C31" w14:textId="3B82C3BA" w:rsidR="008F18A0" w:rsidRPr="00862CF6" w:rsidRDefault="006834D0" w:rsidP="007132D3">
      <w:pPr>
        <w:pStyle w:val="ListParagraph"/>
        <w:numPr>
          <w:ilvl w:val="0"/>
          <w:numId w:val="12"/>
        </w:numPr>
      </w:pPr>
      <w:r w:rsidRPr="00862CF6">
        <w:t>c</w:t>
      </w:r>
      <w:r w:rsidR="008F18A0" w:rsidRPr="00862CF6">
        <w:t xml:space="preserve">jeloviti redoviti program ranog i predškolskog odgoja i obrazovanja, </w:t>
      </w:r>
    </w:p>
    <w:p w14:paraId="55101F5E" w14:textId="77777777" w:rsidR="008F18A0" w:rsidRPr="00862CF6" w:rsidRDefault="008F18A0" w:rsidP="007132D3">
      <w:pPr>
        <w:pStyle w:val="ListParagraph"/>
        <w:numPr>
          <w:ilvl w:val="0"/>
          <w:numId w:val="12"/>
        </w:numPr>
      </w:pPr>
      <w:r w:rsidRPr="00862CF6">
        <w:t xml:space="preserve">program predškole, u skladu s uvjetima i potrebama za njegovo ostvarivanje, </w:t>
      </w:r>
    </w:p>
    <w:p w14:paraId="6690427F" w14:textId="77777777" w:rsidR="008F18A0" w:rsidRPr="00862CF6" w:rsidRDefault="008F18A0" w:rsidP="007132D3">
      <w:pPr>
        <w:pStyle w:val="ListParagraph"/>
        <w:numPr>
          <w:ilvl w:val="0"/>
          <w:numId w:val="12"/>
        </w:numPr>
      </w:pPr>
      <w:r w:rsidRPr="00862CF6">
        <w:t xml:space="preserve">druge programe i aktivnosti za koje se tijekom godine steknu odgovarajući uvjeti i potrebne suglasnosti, odnosno odobrenja. </w:t>
      </w:r>
    </w:p>
    <w:p w14:paraId="4753EAD0" w14:textId="53349AF7" w:rsidR="008F18A0" w:rsidRPr="00862CF6" w:rsidRDefault="008F18A0" w:rsidP="007132D3">
      <w:r w:rsidRPr="00862CF6">
        <w:lastRenderedPageBreak/>
        <w:t>Pri ostvarivanju programa sigurnost, dobrobit i zaštita djeteta predstavljaju temeljni uvjet rada. Organizacija rada, postupci i mjere sigurnosti uređuju se internim aktima Vrtića i drugim važećim propisima, a posebna pozornost posvećuje se sigurnosti djece tijekom aktivnosti izvan prostora Vrtića.</w:t>
      </w:r>
    </w:p>
    <w:p w14:paraId="2429D677" w14:textId="77777777" w:rsidR="00AA30DD" w:rsidRPr="00862CF6" w:rsidRDefault="00AA30DD" w:rsidP="007132D3"/>
    <w:p w14:paraId="37807214" w14:textId="5A6723F4" w:rsidR="00AA30DD" w:rsidRPr="00862CF6" w:rsidRDefault="00AA30DD" w:rsidP="008D52F3">
      <w:pPr>
        <w:pStyle w:val="Heading2"/>
        <w:rPr>
          <w:rFonts w:cstheme="minorHAnsi"/>
        </w:rPr>
      </w:pPr>
      <w:bookmarkStart w:id="42" w:name="_Toc241517907"/>
      <w:bookmarkStart w:id="43" w:name="_Toc241571335"/>
      <w:r w:rsidRPr="00862CF6">
        <w:rPr>
          <w:rFonts w:cstheme="minorHAnsi"/>
        </w:rPr>
        <w:t>Cljevi odgojno – obrazovnog rada</w:t>
      </w:r>
      <w:bookmarkEnd w:id="42"/>
      <w:bookmarkEnd w:id="43"/>
    </w:p>
    <w:p w14:paraId="0A2FF686" w14:textId="77777777" w:rsidR="00AA30DD" w:rsidRPr="00862CF6" w:rsidRDefault="00AA30DD" w:rsidP="008D52F3">
      <w:pPr>
        <w:pStyle w:val="Heading3"/>
      </w:pPr>
      <w:bookmarkStart w:id="44" w:name="_Toc241517908"/>
      <w:r w:rsidRPr="00862CF6">
        <w:t>Osiguravanje dobrobiti djeteta</w:t>
      </w:r>
      <w:bookmarkEnd w:id="44"/>
    </w:p>
    <w:p w14:paraId="3F851A8F" w14:textId="250D4C2C" w:rsidR="00AA30DD" w:rsidRPr="00862CF6" w:rsidRDefault="00AA30DD" w:rsidP="007132D3">
      <w:pPr>
        <w:pStyle w:val="my-2"/>
        <w:rPr>
          <w:rFonts w:asciiTheme="minorHAnsi" w:hAnsiTheme="minorHAnsi" w:cstheme="minorHAnsi"/>
          <w:b/>
          <w:bCs/>
        </w:rPr>
      </w:pPr>
      <w:r w:rsidRPr="00862CF6">
        <w:rPr>
          <w:rFonts w:asciiTheme="minorHAnsi" w:hAnsiTheme="minorHAnsi" w:cstheme="minorHAnsi"/>
        </w:rPr>
        <w:t xml:space="preserve">Nacionalni kurikulum usmjeren je na cjelovitu dobrobit djeteta, koja obuhvaća: </w:t>
      </w:r>
    </w:p>
    <w:p w14:paraId="7058BB36" w14:textId="620AA65F" w:rsidR="00AA30DD" w:rsidRPr="00862CF6" w:rsidRDefault="00AA30DD" w:rsidP="007132D3">
      <w:pPr>
        <w:pStyle w:val="my-2"/>
        <w:numPr>
          <w:ilvl w:val="0"/>
          <w:numId w:val="73"/>
        </w:numPr>
        <w:rPr>
          <w:rFonts w:asciiTheme="minorHAnsi" w:hAnsiTheme="minorHAnsi" w:cstheme="minorHAnsi"/>
          <w:bCs/>
          <w:i/>
        </w:rPr>
      </w:pPr>
      <w:r w:rsidRPr="00862CF6">
        <w:rPr>
          <w:rFonts w:asciiTheme="minorHAnsi" w:hAnsiTheme="minorHAnsi" w:cstheme="minorHAnsi"/>
          <w:bCs/>
          <w:i/>
        </w:rPr>
        <w:t>Osobnu, emocionalnu i tjelesnu dobrobit</w:t>
      </w:r>
      <w:r w:rsidRPr="00862CF6">
        <w:rPr>
          <w:rFonts w:asciiTheme="minorHAnsi" w:hAnsiTheme="minorHAnsi" w:cstheme="minorHAnsi"/>
        </w:rPr>
        <w:t xml:space="preserve"> - osjećaj sigurnosti, zadovoljstva i prihvaćenosti; razvoj motoričkih vještina, zdravih navika, samoprihvaćanja, samopoštovanja, identiteta, samostalnosti i sposobnosti donošenja odluka.</w:t>
      </w:r>
    </w:p>
    <w:p w14:paraId="1712E99A" w14:textId="207343C5" w:rsidR="00AA30DD" w:rsidRPr="00862CF6" w:rsidRDefault="00AA30DD" w:rsidP="007132D3">
      <w:pPr>
        <w:pStyle w:val="my-2"/>
        <w:numPr>
          <w:ilvl w:val="0"/>
          <w:numId w:val="72"/>
        </w:numPr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  <w:bCs/>
          <w:i/>
        </w:rPr>
        <w:t>Obrazovnu dobrobit</w:t>
      </w:r>
      <w:r w:rsidRPr="00862CF6">
        <w:rPr>
          <w:rFonts w:asciiTheme="minorHAnsi" w:hAnsiTheme="minorHAnsi" w:cstheme="minorHAnsi"/>
        </w:rPr>
        <w:t xml:space="preserve"> - razvoj radoznalosti, inicijativnosti, kreativnosti, pozitivne slike o sebi kao učeniku, metakognitivnih sposobnosti, visoke uključenosti u aktivnosti i osvještavanja vlastitog procesa učenja. </w:t>
      </w:r>
    </w:p>
    <w:p w14:paraId="4B986A79" w14:textId="00FB9511" w:rsidR="00AA30DD" w:rsidRPr="00862CF6" w:rsidRDefault="00AA30DD" w:rsidP="007132D3">
      <w:pPr>
        <w:pStyle w:val="my-2"/>
        <w:numPr>
          <w:ilvl w:val="0"/>
          <w:numId w:val="72"/>
        </w:numPr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  <w:bCs/>
          <w:i/>
        </w:rPr>
        <w:t>Socijalnu dobrobit</w:t>
      </w:r>
      <w:r w:rsidRPr="00862CF6">
        <w:rPr>
          <w:rFonts w:asciiTheme="minorHAnsi" w:hAnsiTheme="minorHAnsi" w:cstheme="minorHAnsi"/>
        </w:rPr>
        <w:t xml:space="preserve"> - razvoj socijalnih kompetencija, prihvaćanje različitosti, uspostavljanje i održavanje kvalitetnih odnosa s djecom i odraslima, konstruktivno rješavanje sukoba, osjećaj pripadnosti i odgovornosti prema sebi i drugima. </w:t>
      </w:r>
    </w:p>
    <w:p w14:paraId="7FE3DD58" w14:textId="77777777" w:rsidR="00AA30DD" w:rsidRPr="00862CF6" w:rsidRDefault="00AA30DD" w:rsidP="007132D3">
      <w:pPr>
        <w:pStyle w:val="my-2"/>
        <w:rPr>
          <w:rFonts w:asciiTheme="minorHAnsi" w:hAnsiTheme="minorHAnsi" w:cstheme="minorHAnsi"/>
        </w:rPr>
      </w:pPr>
    </w:p>
    <w:p w14:paraId="31398045" w14:textId="77777777" w:rsidR="00AA30DD" w:rsidRPr="00862CF6" w:rsidRDefault="00AA30DD" w:rsidP="008D52F3">
      <w:pPr>
        <w:pStyle w:val="Heading3"/>
      </w:pPr>
      <w:bookmarkStart w:id="45" w:name="_Toc241517909"/>
      <w:r w:rsidRPr="00862CF6">
        <w:t>Cjelovit razvoj, odgoj i učenje djeteta te razvoj kompetencija</w:t>
      </w:r>
      <w:bookmarkEnd w:id="45"/>
    </w:p>
    <w:p w14:paraId="05FAA884" w14:textId="1B885AFE" w:rsidR="00AA30DD" w:rsidRPr="00862CF6" w:rsidRDefault="00AA30DD" w:rsidP="007132D3">
      <w:pPr>
        <w:pStyle w:val="my-2"/>
        <w:rPr>
          <w:rFonts w:asciiTheme="minorHAnsi" w:hAnsiTheme="minorHAnsi" w:cstheme="minorHAnsi"/>
          <w:bCs/>
        </w:rPr>
      </w:pPr>
      <w:r w:rsidRPr="00862CF6">
        <w:rPr>
          <w:rFonts w:asciiTheme="minorHAnsi" w:hAnsiTheme="minorHAnsi" w:cstheme="minorHAnsi"/>
        </w:rPr>
        <w:tab/>
        <w:t xml:space="preserve">Odgojno - obrazovni proces planira se integrirano, s naglaskom na cjelovit razvoj djeteta i razvoj njegovih kompetencija u kontekstu svakodnevnog života, igre i istraživanja. </w:t>
      </w:r>
    </w:p>
    <w:p w14:paraId="7C1F946F" w14:textId="591777D9" w:rsidR="00AA30DD" w:rsidRPr="00862CF6" w:rsidRDefault="00AA30DD" w:rsidP="007132D3">
      <w:pPr>
        <w:pStyle w:val="my-2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ab/>
        <w:t>Potiče se razvoj ključnih kompetencija za cjeloživotno učenje: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6"/>
        <w:gridCol w:w="6120"/>
      </w:tblGrid>
      <w:tr w:rsidR="00810EED" w:rsidRPr="00862CF6" w14:paraId="49D0BAA6" w14:textId="77777777" w:rsidTr="00445B13">
        <w:trPr>
          <w:tblHeader/>
        </w:trPr>
        <w:tc>
          <w:tcPr>
            <w:tcW w:w="0" w:type="auto"/>
            <w:gridSpan w:val="2"/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1CD980" w14:textId="330C8338" w:rsidR="00810EED" w:rsidRPr="00862CF6" w:rsidRDefault="00810EED" w:rsidP="007132D3">
            <w:pPr>
              <w:pStyle w:val="my-2"/>
              <w:rPr>
                <w:rFonts w:asciiTheme="minorHAnsi" w:hAnsiTheme="minorHAnsi" w:cstheme="minorHAnsi"/>
              </w:rPr>
            </w:pPr>
            <w:r w:rsidRPr="00862CF6">
              <w:rPr>
                <w:rFonts w:asciiTheme="minorHAnsi" w:hAnsiTheme="minorHAnsi" w:cstheme="minorHAnsi"/>
              </w:rPr>
              <w:t>Kompetencija</w:t>
            </w:r>
          </w:p>
        </w:tc>
      </w:tr>
      <w:tr w:rsidR="00AA30DD" w:rsidRPr="00862CF6" w14:paraId="7FDD786A" w14:textId="77777777" w:rsidTr="00201495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954027" w14:textId="77777777" w:rsidR="00AA30DD" w:rsidRPr="00862CF6" w:rsidRDefault="00AA30DD" w:rsidP="007132D3">
            <w:pPr>
              <w:pStyle w:val="my-2"/>
              <w:rPr>
                <w:rFonts w:asciiTheme="minorHAnsi" w:hAnsiTheme="minorHAnsi" w:cstheme="minorHAnsi"/>
              </w:rPr>
            </w:pPr>
            <w:r w:rsidRPr="00862CF6">
              <w:rPr>
                <w:rFonts w:asciiTheme="minorHAnsi" w:hAnsiTheme="minorHAnsi" w:cstheme="minorHAnsi"/>
              </w:rPr>
              <w:t>Komunikacija na materinskome jeziku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CB0DCE" w14:textId="77777777" w:rsidR="00AA30DD" w:rsidRPr="00862CF6" w:rsidRDefault="00AA30DD" w:rsidP="007132D3">
            <w:pPr>
              <w:pStyle w:val="my-2"/>
              <w:rPr>
                <w:rFonts w:asciiTheme="minorHAnsi" w:hAnsiTheme="minorHAnsi" w:cstheme="minorHAnsi"/>
              </w:rPr>
            </w:pPr>
            <w:r w:rsidRPr="00862CF6">
              <w:rPr>
                <w:rFonts w:asciiTheme="minorHAnsi" w:hAnsiTheme="minorHAnsi" w:cstheme="minorHAnsi"/>
              </w:rPr>
              <w:t>Razvoj slušanja, razumijevanja, izražavanja, pripovijedanja, razgovora, predčitalačkih i predpismenih vještina kroz svakodnevne situacije, igru, priču i jezične aktivnosti.</w:t>
            </w:r>
          </w:p>
        </w:tc>
      </w:tr>
      <w:tr w:rsidR="00AA30DD" w:rsidRPr="00862CF6" w14:paraId="4CBACE4D" w14:textId="77777777" w:rsidTr="00201495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617FE1" w14:textId="77777777" w:rsidR="00AA30DD" w:rsidRPr="00862CF6" w:rsidRDefault="00AA30DD" w:rsidP="007132D3">
            <w:pPr>
              <w:pStyle w:val="my-2"/>
              <w:rPr>
                <w:rFonts w:asciiTheme="minorHAnsi" w:hAnsiTheme="minorHAnsi" w:cstheme="minorHAnsi"/>
              </w:rPr>
            </w:pPr>
            <w:r w:rsidRPr="00862CF6">
              <w:rPr>
                <w:rFonts w:asciiTheme="minorHAnsi" w:hAnsiTheme="minorHAnsi" w:cstheme="minorHAnsi"/>
              </w:rPr>
              <w:t>Komunikacija na stranim jezicima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73C0DE" w14:textId="77777777" w:rsidR="00AA30DD" w:rsidRPr="00862CF6" w:rsidRDefault="00AA30DD" w:rsidP="007132D3">
            <w:pPr>
              <w:pStyle w:val="my-2"/>
              <w:rPr>
                <w:rFonts w:asciiTheme="minorHAnsi" w:hAnsiTheme="minorHAnsi" w:cstheme="minorHAnsi"/>
              </w:rPr>
            </w:pPr>
            <w:r w:rsidRPr="00862CF6">
              <w:rPr>
                <w:rFonts w:asciiTheme="minorHAnsi" w:hAnsiTheme="minorHAnsi" w:cstheme="minorHAnsi"/>
              </w:rPr>
              <w:t>Poticanje interesa, osjetljivosti i razumijevanja drugog jezika kroz igru, pjesmu, pokret, priču i svakodnevne komunikacijske situacije, uvažavajući individualne mogućnosti djece.</w:t>
            </w:r>
          </w:p>
        </w:tc>
      </w:tr>
      <w:tr w:rsidR="00AA30DD" w:rsidRPr="00862CF6" w14:paraId="4848903E" w14:textId="77777777" w:rsidTr="00201495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894F04" w14:textId="77777777" w:rsidR="00AA30DD" w:rsidRPr="00862CF6" w:rsidRDefault="00AA30DD" w:rsidP="007132D3">
            <w:pPr>
              <w:pStyle w:val="my-2"/>
              <w:rPr>
                <w:rFonts w:asciiTheme="minorHAnsi" w:hAnsiTheme="minorHAnsi" w:cstheme="minorHAnsi"/>
              </w:rPr>
            </w:pPr>
            <w:r w:rsidRPr="00862CF6">
              <w:rPr>
                <w:rFonts w:asciiTheme="minorHAnsi" w:hAnsiTheme="minorHAnsi" w:cstheme="minorHAnsi"/>
              </w:rPr>
              <w:t>Matematička kompetencija i osnovne kompetencije u prirodoslovlju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A92DA2" w14:textId="77777777" w:rsidR="00AA30DD" w:rsidRPr="00862CF6" w:rsidRDefault="00AA30DD" w:rsidP="007132D3">
            <w:pPr>
              <w:pStyle w:val="my-2"/>
              <w:rPr>
                <w:rFonts w:asciiTheme="minorHAnsi" w:hAnsiTheme="minorHAnsi" w:cstheme="minorHAnsi"/>
              </w:rPr>
            </w:pPr>
            <w:r w:rsidRPr="00862CF6">
              <w:rPr>
                <w:rFonts w:asciiTheme="minorHAnsi" w:hAnsiTheme="minorHAnsi" w:cstheme="minorHAnsi"/>
              </w:rPr>
              <w:t>Razvoj sposobnosti uspoređivanja, razvrstavanja, nizanja, mjerenja, snalaženja u prostoru i vremenu te istraživačko-spoznajnih aktivnosti, opažanja, postavljanja pitanja, zaključivanja i rješavanja problema.</w:t>
            </w:r>
          </w:p>
        </w:tc>
      </w:tr>
      <w:tr w:rsidR="00AA30DD" w:rsidRPr="00862CF6" w14:paraId="58473117" w14:textId="77777777" w:rsidTr="00201495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D2860C" w14:textId="77777777" w:rsidR="00AA30DD" w:rsidRPr="00862CF6" w:rsidRDefault="00AA30DD" w:rsidP="007132D3">
            <w:pPr>
              <w:pStyle w:val="my-2"/>
              <w:rPr>
                <w:rFonts w:asciiTheme="minorHAnsi" w:hAnsiTheme="minorHAnsi" w:cstheme="minorHAnsi"/>
              </w:rPr>
            </w:pPr>
            <w:r w:rsidRPr="00862CF6">
              <w:rPr>
                <w:rFonts w:asciiTheme="minorHAnsi" w:hAnsiTheme="minorHAnsi" w:cstheme="minorHAnsi"/>
              </w:rPr>
              <w:lastRenderedPageBreak/>
              <w:t>Digitalna kompetencija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6D46F1" w14:textId="77777777" w:rsidR="00AA30DD" w:rsidRPr="00862CF6" w:rsidRDefault="00AA30DD" w:rsidP="007132D3">
            <w:pPr>
              <w:pStyle w:val="my-2"/>
              <w:rPr>
                <w:rFonts w:asciiTheme="minorHAnsi" w:hAnsiTheme="minorHAnsi" w:cstheme="minorHAnsi"/>
              </w:rPr>
            </w:pPr>
            <w:r w:rsidRPr="00862CF6">
              <w:rPr>
                <w:rFonts w:asciiTheme="minorHAnsi" w:hAnsiTheme="minorHAnsi" w:cstheme="minorHAnsi"/>
              </w:rPr>
              <w:t>Razvojno primjereno i svrhovito korištenje tehnologije i digitalnih medija u podršci učenju, komunikaciji, istraživanju i stvaranju, uz naglasak na sigurnom i odgovornom korištenju.</w:t>
            </w:r>
          </w:p>
        </w:tc>
      </w:tr>
      <w:tr w:rsidR="00AA30DD" w:rsidRPr="00862CF6" w14:paraId="1BD9753D" w14:textId="77777777" w:rsidTr="00201495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331945" w14:textId="77777777" w:rsidR="00AA30DD" w:rsidRPr="00862CF6" w:rsidRDefault="00AA30DD" w:rsidP="007132D3">
            <w:pPr>
              <w:pStyle w:val="my-2"/>
              <w:rPr>
                <w:rFonts w:asciiTheme="minorHAnsi" w:hAnsiTheme="minorHAnsi" w:cstheme="minorHAnsi"/>
              </w:rPr>
            </w:pPr>
            <w:r w:rsidRPr="00862CF6">
              <w:rPr>
                <w:rFonts w:asciiTheme="minorHAnsi" w:hAnsiTheme="minorHAnsi" w:cstheme="minorHAnsi"/>
              </w:rPr>
              <w:t>Učiti kako učiti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5D502C" w14:textId="77777777" w:rsidR="00AA30DD" w:rsidRPr="00862CF6" w:rsidRDefault="00AA30DD" w:rsidP="007132D3">
            <w:pPr>
              <w:pStyle w:val="my-2"/>
              <w:rPr>
                <w:rFonts w:asciiTheme="minorHAnsi" w:hAnsiTheme="minorHAnsi" w:cstheme="minorHAnsi"/>
              </w:rPr>
            </w:pPr>
            <w:r w:rsidRPr="00862CF6">
              <w:rPr>
                <w:rFonts w:asciiTheme="minorHAnsi" w:hAnsiTheme="minorHAnsi" w:cstheme="minorHAnsi"/>
              </w:rPr>
              <w:t>Razvoj sposobnosti planiranja, organiziranja vlastitog učenja, praćenja vlastitog napretka, ustrajnosti, samostalnosti, refleksije i korištenja različitih strategija učenja u igri i svakodnevnim aktivnostima.</w:t>
            </w:r>
          </w:p>
        </w:tc>
      </w:tr>
      <w:tr w:rsidR="00AA30DD" w:rsidRPr="00862CF6" w14:paraId="09ADFAA9" w14:textId="77777777" w:rsidTr="00201495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73630E" w14:textId="77777777" w:rsidR="00AA30DD" w:rsidRPr="00862CF6" w:rsidRDefault="00AA30DD" w:rsidP="007132D3">
            <w:pPr>
              <w:pStyle w:val="my-2"/>
              <w:rPr>
                <w:rFonts w:asciiTheme="minorHAnsi" w:hAnsiTheme="minorHAnsi" w:cstheme="minorHAnsi"/>
              </w:rPr>
            </w:pPr>
            <w:r w:rsidRPr="00862CF6">
              <w:rPr>
                <w:rFonts w:asciiTheme="minorHAnsi" w:hAnsiTheme="minorHAnsi" w:cstheme="minorHAnsi"/>
              </w:rPr>
              <w:t>Socijalna i građanska kompetencija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ABC4E9" w14:textId="77777777" w:rsidR="00AA30DD" w:rsidRPr="00862CF6" w:rsidRDefault="00AA30DD" w:rsidP="007132D3">
            <w:pPr>
              <w:pStyle w:val="my-2"/>
              <w:rPr>
                <w:rFonts w:asciiTheme="minorHAnsi" w:hAnsiTheme="minorHAnsi" w:cstheme="minorHAnsi"/>
              </w:rPr>
            </w:pPr>
            <w:r w:rsidRPr="00862CF6">
              <w:rPr>
                <w:rFonts w:asciiTheme="minorHAnsi" w:hAnsiTheme="minorHAnsi" w:cstheme="minorHAnsi"/>
              </w:rPr>
              <w:t>Razvoj suradnje, empatije, tolerancije, prihvaćanja različitosti, odgovornosti, poštovanja pravila, nenasilnog rješavanja sukoba i aktivnog sudjelovanja u životu skupine i zajednice.</w:t>
            </w:r>
          </w:p>
        </w:tc>
      </w:tr>
      <w:tr w:rsidR="00AA30DD" w:rsidRPr="00862CF6" w14:paraId="56A2553F" w14:textId="77777777" w:rsidTr="00201495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75E66E" w14:textId="77777777" w:rsidR="00AA30DD" w:rsidRPr="00862CF6" w:rsidRDefault="00AA30DD" w:rsidP="007132D3">
            <w:pPr>
              <w:pStyle w:val="my-2"/>
              <w:rPr>
                <w:rFonts w:asciiTheme="minorHAnsi" w:hAnsiTheme="minorHAnsi" w:cstheme="minorHAnsi"/>
              </w:rPr>
            </w:pPr>
            <w:r w:rsidRPr="00862CF6">
              <w:rPr>
                <w:rFonts w:asciiTheme="minorHAnsi" w:hAnsiTheme="minorHAnsi" w:cstheme="minorHAnsi"/>
              </w:rPr>
              <w:t>Inicijativnost i poduzetnost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15FD47" w14:textId="77777777" w:rsidR="00AA30DD" w:rsidRPr="00862CF6" w:rsidRDefault="00AA30DD" w:rsidP="007132D3">
            <w:pPr>
              <w:pStyle w:val="my-2"/>
              <w:rPr>
                <w:rFonts w:asciiTheme="minorHAnsi" w:hAnsiTheme="minorHAnsi" w:cstheme="minorHAnsi"/>
              </w:rPr>
            </w:pPr>
            <w:r w:rsidRPr="00862CF6">
              <w:rPr>
                <w:rFonts w:asciiTheme="minorHAnsi" w:hAnsiTheme="minorHAnsi" w:cstheme="minorHAnsi"/>
              </w:rPr>
              <w:t>Poticanje samostalnosti, inicijative, kreativnosti, preuzimanja odgovornosti, donošenja odluka, rješavanja problema, snalaženja u novim situacijama i vjere u vlastite sposobnosti.</w:t>
            </w:r>
          </w:p>
        </w:tc>
      </w:tr>
      <w:tr w:rsidR="00AA30DD" w:rsidRPr="00862CF6" w14:paraId="19E51DBA" w14:textId="77777777" w:rsidTr="00201495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AD4487" w14:textId="77777777" w:rsidR="00AA30DD" w:rsidRPr="00862CF6" w:rsidRDefault="00AA30DD" w:rsidP="007132D3">
            <w:pPr>
              <w:pStyle w:val="my-2"/>
              <w:rPr>
                <w:rFonts w:asciiTheme="minorHAnsi" w:hAnsiTheme="minorHAnsi" w:cstheme="minorHAnsi"/>
              </w:rPr>
            </w:pPr>
            <w:r w:rsidRPr="00862CF6">
              <w:rPr>
                <w:rFonts w:asciiTheme="minorHAnsi" w:hAnsiTheme="minorHAnsi" w:cstheme="minorHAnsi"/>
              </w:rPr>
              <w:t>Kulturna svijest i izražavanje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2AC570" w14:textId="77777777" w:rsidR="00AA30DD" w:rsidRPr="00862CF6" w:rsidRDefault="00AA30DD" w:rsidP="007132D3">
            <w:pPr>
              <w:pStyle w:val="my-2"/>
              <w:rPr>
                <w:rFonts w:asciiTheme="minorHAnsi" w:hAnsiTheme="minorHAnsi" w:cstheme="minorHAnsi"/>
              </w:rPr>
            </w:pPr>
            <w:r w:rsidRPr="00862CF6">
              <w:rPr>
                <w:rFonts w:asciiTheme="minorHAnsi" w:hAnsiTheme="minorHAnsi" w:cstheme="minorHAnsi"/>
              </w:rPr>
              <w:t>Razvoj kreativnosti, estetskog doživljavanja i izražavanja kroz likovne, glazbene, scenske, plesne, književne i druge umjetničke aktivnosti te upoznavanje vlastite i drugih kultura.</w:t>
            </w:r>
          </w:p>
        </w:tc>
      </w:tr>
    </w:tbl>
    <w:p w14:paraId="05B2195A" w14:textId="77777777" w:rsidR="00AA30DD" w:rsidRPr="00862CF6" w:rsidRDefault="00AA30DD" w:rsidP="007132D3"/>
    <w:p w14:paraId="1C834EB0" w14:textId="36FA4153" w:rsidR="00AA30DD" w:rsidRPr="00862CF6" w:rsidRDefault="00AA30DD" w:rsidP="008D52F3">
      <w:pPr>
        <w:pStyle w:val="Heading2"/>
        <w:rPr>
          <w:rFonts w:cstheme="minorHAnsi"/>
        </w:rPr>
      </w:pPr>
      <w:bookmarkStart w:id="46" w:name="_Toc241517910"/>
      <w:bookmarkStart w:id="47" w:name="_Toc241571336"/>
      <w:r w:rsidRPr="00862CF6">
        <w:rPr>
          <w:rFonts w:cstheme="minorHAnsi"/>
        </w:rPr>
        <w:t>Vrijednosti odgojno – obrazovnog rada</w:t>
      </w:r>
      <w:bookmarkEnd w:id="46"/>
      <w:bookmarkEnd w:id="47"/>
    </w:p>
    <w:p w14:paraId="746E8A3B" w14:textId="77777777" w:rsidR="00AA30DD" w:rsidRPr="00862CF6" w:rsidRDefault="00AA30DD" w:rsidP="007132D3">
      <w:pPr>
        <w:pStyle w:val="ListParagraph"/>
        <w:numPr>
          <w:ilvl w:val="0"/>
          <w:numId w:val="69"/>
        </w:numPr>
      </w:pPr>
      <w:r w:rsidRPr="00862CF6">
        <w:rPr>
          <w:b/>
          <w:bCs/>
        </w:rPr>
        <w:t>Znanje</w:t>
      </w:r>
      <w:r w:rsidRPr="00862CF6">
        <w:t>: razvoj radoznalosti, istraživačkog duha, sposobnosti opažanja, zaključivanja i rješavanja problema.</w:t>
      </w:r>
    </w:p>
    <w:p w14:paraId="4FB9E089" w14:textId="77777777" w:rsidR="00AA30DD" w:rsidRPr="00862CF6" w:rsidRDefault="00AA30DD" w:rsidP="007132D3">
      <w:pPr>
        <w:pStyle w:val="ListParagraph"/>
        <w:numPr>
          <w:ilvl w:val="0"/>
          <w:numId w:val="69"/>
        </w:numPr>
      </w:pPr>
      <w:r w:rsidRPr="00862CF6">
        <w:rPr>
          <w:b/>
          <w:bCs/>
        </w:rPr>
        <w:t>Humanizam i tolerancija</w:t>
      </w:r>
      <w:r w:rsidRPr="00862CF6">
        <w:t>: poštivanje dostojanstva svakoga djeteta, prihvaćanje različitosti, razvoj empatije i međusobnog pomaganja.</w:t>
      </w:r>
    </w:p>
    <w:p w14:paraId="28E7BF36" w14:textId="77777777" w:rsidR="00AA30DD" w:rsidRPr="00862CF6" w:rsidRDefault="00AA30DD" w:rsidP="007132D3">
      <w:pPr>
        <w:pStyle w:val="ListParagraph"/>
        <w:numPr>
          <w:ilvl w:val="0"/>
          <w:numId w:val="69"/>
        </w:numPr>
      </w:pPr>
      <w:r w:rsidRPr="00862CF6">
        <w:rPr>
          <w:b/>
          <w:bCs/>
        </w:rPr>
        <w:t>Identitet</w:t>
      </w:r>
      <w:r w:rsidRPr="00862CF6">
        <w:t>: razvoj pozitivne slike o sebi, pripadnosti obitelji, skupini, Vrtiću, lokalnoj zajednici i društvu.</w:t>
      </w:r>
    </w:p>
    <w:p w14:paraId="5D9F537B" w14:textId="77777777" w:rsidR="00AA30DD" w:rsidRPr="00862CF6" w:rsidRDefault="00AA30DD" w:rsidP="007132D3">
      <w:pPr>
        <w:pStyle w:val="ListParagraph"/>
        <w:numPr>
          <w:ilvl w:val="0"/>
          <w:numId w:val="69"/>
        </w:numPr>
      </w:pPr>
      <w:r w:rsidRPr="00862CF6">
        <w:rPr>
          <w:b/>
          <w:bCs/>
        </w:rPr>
        <w:t>Odgovornost</w:t>
      </w:r>
      <w:r w:rsidRPr="00862CF6">
        <w:t>: postupno preuzimanje odgovornosti za sebe, druge, zajednički prostor, materijale i okoliš.</w:t>
      </w:r>
    </w:p>
    <w:p w14:paraId="44527FDB" w14:textId="77777777" w:rsidR="00AA30DD" w:rsidRPr="00862CF6" w:rsidRDefault="00AA30DD" w:rsidP="007132D3">
      <w:pPr>
        <w:pStyle w:val="ListParagraph"/>
        <w:numPr>
          <w:ilvl w:val="0"/>
          <w:numId w:val="69"/>
        </w:numPr>
      </w:pPr>
      <w:r w:rsidRPr="00862CF6">
        <w:rPr>
          <w:b/>
          <w:bCs/>
        </w:rPr>
        <w:t>Autonomija</w:t>
      </w:r>
      <w:r w:rsidRPr="00862CF6">
        <w:t>: razvoj samostalnosti, mogućnosti izbora, inicijative, donošenja odluka i izražavanja vlastitoga mišljenja.</w:t>
      </w:r>
    </w:p>
    <w:p w14:paraId="2BFFDD29" w14:textId="66FB8EE1" w:rsidR="00AA30DD" w:rsidRPr="00862CF6" w:rsidRDefault="00AA30DD" w:rsidP="007132D3">
      <w:pPr>
        <w:pStyle w:val="ListParagraph"/>
        <w:numPr>
          <w:ilvl w:val="0"/>
          <w:numId w:val="69"/>
        </w:numPr>
      </w:pPr>
      <w:r w:rsidRPr="00862CF6">
        <w:rPr>
          <w:b/>
          <w:bCs/>
        </w:rPr>
        <w:t>Kreativnost</w:t>
      </w:r>
      <w:r w:rsidRPr="00862CF6">
        <w:t>: stvaralačko izražavanje, otvorenost prema novim idejama, fleksibilnost mišljenja i originalnost u rješavanju problema.</w:t>
      </w:r>
    </w:p>
    <w:p w14:paraId="5BA52EEB" w14:textId="77777777" w:rsidR="00AA30DD" w:rsidRPr="00862CF6" w:rsidRDefault="00AA30DD" w:rsidP="007132D3"/>
    <w:p w14:paraId="11D43741" w14:textId="722537B7" w:rsidR="00AA30DD" w:rsidRPr="00862CF6" w:rsidRDefault="00AA30DD" w:rsidP="005E132F">
      <w:pPr>
        <w:pStyle w:val="Heading2"/>
        <w:rPr>
          <w:rFonts w:cstheme="minorHAnsi"/>
        </w:rPr>
      </w:pPr>
      <w:bookmarkStart w:id="48" w:name="_Toc241517911"/>
      <w:bookmarkStart w:id="49" w:name="_Toc241571337"/>
      <w:r w:rsidRPr="00862CF6">
        <w:rPr>
          <w:rFonts w:cstheme="minorHAnsi"/>
        </w:rPr>
        <w:lastRenderedPageBreak/>
        <w:t>Organizacija odgojno - obrazovnog procesa</w:t>
      </w:r>
      <w:bookmarkEnd w:id="48"/>
      <w:bookmarkEnd w:id="49"/>
    </w:p>
    <w:p w14:paraId="1558656C" w14:textId="745D94CC" w:rsidR="00AA30DD" w:rsidRPr="00862CF6" w:rsidRDefault="00AA30DD" w:rsidP="007132D3">
      <w:r w:rsidRPr="00862CF6">
        <w:tab/>
        <w:t>Odgojno - obrazovni rad organiziran je na temelju fleksibilnosti, uvažavajući dnevni ritam djece, njihove razvojne potrebe, interese, zdravstveno stanje, dobne posebnosti i obiteljski kontekst. Organizacija rada omogućavat će izmjenu aktivnosti i odmora, boravak na otvorenom, slobodnu igru, vođene i samoinicirane aktivnosti, individualni rad, rad u manjim skupinama te zajedničke aktivnosti djece i odgojitelja.</w:t>
      </w:r>
    </w:p>
    <w:p w14:paraId="7B37AB89" w14:textId="45225590" w:rsidR="00AA30DD" w:rsidRPr="00862CF6" w:rsidRDefault="00AA30DD" w:rsidP="007132D3">
      <w:r w:rsidRPr="00862CF6">
        <w:tab/>
        <w:t>Posebna će se pozornost posvetiti kvaliteti procesa prilagodbe novoupisane djece. Prilagodba će se planirati individualizirano, uz postupno produživanje boravka djeteta, svakodnevnu komunikaciju s roditeljima, praćenje djetetova emocionalnog stanja i prilagođavanje organizacije rada potrebama djeteta.</w:t>
      </w:r>
    </w:p>
    <w:p w14:paraId="21BC95AA" w14:textId="2364ED7B" w:rsidR="00AA30DD" w:rsidRPr="00862CF6" w:rsidRDefault="00AA30DD" w:rsidP="007132D3">
      <w:r w:rsidRPr="00862CF6">
        <w:tab/>
        <w:t>Odgojitelji će svakodnevno promatrati djecu, prepoznavati njihove interese i inicijative te planirati poticaje koji će djeci omogućiti aktivno istraživanje, suradnju, izražavanje, učenje i stvaranje. Planiranje neće biti usmjereno isključivo na unaprijed određene sadržaje, nego će proizlaziti iz dokumentiranih dječjih iskustava, pitanja, ideja i potreba.</w:t>
      </w:r>
    </w:p>
    <w:p w14:paraId="71F74B0B" w14:textId="77777777" w:rsidR="00AA30DD" w:rsidRPr="00862CF6" w:rsidRDefault="00AA30DD" w:rsidP="007132D3"/>
    <w:p w14:paraId="5AC66E00" w14:textId="4468B284" w:rsidR="00AA30DD" w:rsidRPr="00862CF6" w:rsidRDefault="00AA30DD" w:rsidP="005E132F">
      <w:pPr>
        <w:pStyle w:val="Heading2"/>
        <w:rPr>
          <w:rFonts w:cstheme="minorHAnsi"/>
        </w:rPr>
      </w:pPr>
      <w:bookmarkStart w:id="50" w:name="_Toc241517912"/>
      <w:bookmarkStart w:id="51" w:name="_Toc241571338"/>
      <w:r w:rsidRPr="00862CF6">
        <w:rPr>
          <w:rFonts w:cstheme="minorHAnsi"/>
        </w:rPr>
        <w:t>Prostorno - materijalno okruženje</w:t>
      </w:r>
      <w:bookmarkEnd w:id="50"/>
      <w:bookmarkEnd w:id="51"/>
    </w:p>
    <w:p w14:paraId="0976EEA3" w14:textId="2B4E587D" w:rsidR="00AA30DD" w:rsidRPr="00862CF6" w:rsidRDefault="00AA30DD" w:rsidP="007132D3">
      <w:r w:rsidRPr="00862CF6">
        <w:tab/>
        <w:t>Prostorno - materijalno okruženje oblikovat će se kao poticajno, sigurno, pregledno, dostupno i prilagodljivo djeci. Sobe dnevnog boravka organizirat će se u funkcionalne centre aktivnosti koji će omogućavati različite vrste igre, istraživanja, izražavanja i suradnje.</w:t>
      </w:r>
    </w:p>
    <w:p w14:paraId="32ADA7A0" w14:textId="77A57784" w:rsidR="00AA30DD" w:rsidRPr="00862CF6" w:rsidRDefault="00AA30DD" w:rsidP="007132D3">
      <w:r w:rsidRPr="00862CF6">
        <w:tab/>
        <w:t>Poticaji će se redovito mijenjati i nadopunjavati prema interesima djece, tijeku projekata i uočenim razvojnim potrebama. Prednost će se davati prirodnim, neoblikovanim, recikliranim i višestruko uporabljivim materijalima koji potiču dječju maštu, konstrukciju, istraživanje, klasifikaciju, uspoređivanje i stvaralaštvo.</w:t>
      </w:r>
    </w:p>
    <w:p w14:paraId="4B0478BF" w14:textId="2B8835A2" w:rsidR="00AA30DD" w:rsidRPr="00862CF6" w:rsidRDefault="00AA30DD" w:rsidP="007132D3">
      <w:r w:rsidRPr="00862CF6">
        <w:tab/>
        <w:t>Boravak na otvorenom promatrat će se kao svakodnevna potreba djeteta i sastavni dio odgojno-obrazovnoga procesa. Vanjski prostor koristit će se za slobodnu igru, kretanje, sportske aktivnosti, istraživanje prirode, ekološke aktivnosti, promatranje promjena u okolišu i zajedničke projekte.</w:t>
      </w:r>
    </w:p>
    <w:p w14:paraId="237E4226" w14:textId="77777777" w:rsidR="00AA30DD" w:rsidRPr="00862CF6" w:rsidRDefault="00AA30DD" w:rsidP="007132D3"/>
    <w:p w14:paraId="05990624" w14:textId="1959A009" w:rsidR="00AA30DD" w:rsidRPr="00862CF6" w:rsidRDefault="00AA30DD" w:rsidP="005E132F">
      <w:pPr>
        <w:pStyle w:val="Heading2"/>
        <w:rPr>
          <w:rFonts w:cstheme="minorHAnsi"/>
        </w:rPr>
      </w:pPr>
      <w:bookmarkStart w:id="52" w:name="_Toc241517913"/>
      <w:bookmarkStart w:id="53" w:name="_Toc241571339"/>
      <w:r w:rsidRPr="00862CF6">
        <w:rPr>
          <w:rFonts w:cstheme="minorHAnsi"/>
        </w:rPr>
        <w:t>Zadaće prema djetetu</w:t>
      </w:r>
      <w:bookmarkEnd w:id="52"/>
      <w:bookmarkEnd w:id="53"/>
    </w:p>
    <w:p w14:paraId="5A8D42E2" w14:textId="77777777" w:rsidR="00AA30DD" w:rsidRPr="00862CF6" w:rsidRDefault="00AA30DD" w:rsidP="007132D3">
      <w:r w:rsidRPr="00862CF6">
        <w:t>U odnosu na dijete planira se:</w:t>
      </w:r>
    </w:p>
    <w:p w14:paraId="784BAD97" w14:textId="77777777" w:rsidR="00AA30DD" w:rsidRPr="00862CF6" w:rsidRDefault="00AA30DD" w:rsidP="007132D3">
      <w:pPr>
        <w:pStyle w:val="ListParagraph"/>
        <w:numPr>
          <w:ilvl w:val="0"/>
          <w:numId w:val="74"/>
        </w:numPr>
      </w:pPr>
      <w:r w:rsidRPr="00862CF6">
        <w:t>Osiguravati emocionalno sigurno, podržavajuće i prihvaćajuće okruženje.</w:t>
      </w:r>
    </w:p>
    <w:p w14:paraId="0A4F83BA" w14:textId="77777777" w:rsidR="00AA30DD" w:rsidRPr="00862CF6" w:rsidRDefault="00AA30DD" w:rsidP="007132D3">
      <w:pPr>
        <w:pStyle w:val="ListParagraph"/>
        <w:numPr>
          <w:ilvl w:val="0"/>
          <w:numId w:val="74"/>
        </w:numPr>
      </w:pPr>
      <w:r w:rsidRPr="00862CF6">
        <w:t>Poticati razvoj pozitivne slike o sebi, samopouzdanja, samostalnosti i osjećaja osobne vrijednosti.</w:t>
      </w:r>
    </w:p>
    <w:p w14:paraId="277D3271" w14:textId="77777777" w:rsidR="00AA30DD" w:rsidRPr="00862CF6" w:rsidRDefault="00AA30DD" w:rsidP="007132D3">
      <w:pPr>
        <w:pStyle w:val="ListParagraph"/>
        <w:numPr>
          <w:ilvl w:val="0"/>
          <w:numId w:val="74"/>
        </w:numPr>
      </w:pPr>
      <w:r w:rsidRPr="00862CF6">
        <w:t>Omogućavati djetetu izražavanje vlastitih potreba, interesa, mišljenja, osjećaja i ideja.</w:t>
      </w:r>
    </w:p>
    <w:p w14:paraId="0904D18D" w14:textId="77777777" w:rsidR="00AA30DD" w:rsidRPr="00862CF6" w:rsidRDefault="00AA30DD" w:rsidP="007132D3">
      <w:pPr>
        <w:pStyle w:val="ListParagraph"/>
        <w:numPr>
          <w:ilvl w:val="0"/>
          <w:numId w:val="74"/>
        </w:numPr>
      </w:pPr>
      <w:r w:rsidRPr="00862CF6">
        <w:t>Podržavati razvoj emocionalne pismenosti, samoregulacije i konstruktivnog suočavanja s neugodnim emocijama.</w:t>
      </w:r>
    </w:p>
    <w:p w14:paraId="18E7C00D" w14:textId="77777777" w:rsidR="00AA30DD" w:rsidRPr="00862CF6" w:rsidRDefault="00AA30DD" w:rsidP="007132D3">
      <w:pPr>
        <w:pStyle w:val="ListParagraph"/>
        <w:numPr>
          <w:ilvl w:val="0"/>
          <w:numId w:val="74"/>
        </w:numPr>
      </w:pPr>
      <w:r w:rsidRPr="00862CF6">
        <w:t>Razvijati odnose prijateljstva, suradnje, empatije, pomaganja i uvažavanja različitosti.</w:t>
      </w:r>
    </w:p>
    <w:p w14:paraId="0DBF848C" w14:textId="77777777" w:rsidR="00AA30DD" w:rsidRPr="00862CF6" w:rsidRDefault="00AA30DD" w:rsidP="007132D3">
      <w:pPr>
        <w:pStyle w:val="ListParagraph"/>
        <w:numPr>
          <w:ilvl w:val="0"/>
          <w:numId w:val="74"/>
        </w:numPr>
      </w:pPr>
      <w:r w:rsidRPr="00862CF6">
        <w:lastRenderedPageBreak/>
        <w:t>Poticati nenasilno rješavanje sukoba, pregovaranje, dogovaranje i poštovanje zajednički donesenih pravila.</w:t>
      </w:r>
    </w:p>
    <w:p w14:paraId="074CAFD3" w14:textId="77777777" w:rsidR="00AA30DD" w:rsidRPr="00862CF6" w:rsidRDefault="00AA30DD" w:rsidP="007132D3">
      <w:pPr>
        <w:pStyle w:val="ListParagraph"/>
        <w:numPr>
          <w:ilvl w:val="0"/>
          <w:numId w:val="74"/>
        </w:numPr>
      </w:pPr>
      <w:r w:rsidRPr="00862CF6">
        <w:t>Razvijati komunikacijske i jezično - govorne kompetencije kroz razgovor, pripovijedanje, slušanje, čitanje slikovnica, dramsko izražavanje, igre riječima i svakodnevne situacije.</w:t>
      </w:r>
    </w:p>
    <w:p w14:paraId="2401F7A3" w14:textId="77777777" w:rsidR="00AA30DD" w:rsidRPr="00862CF6" w:rsidRDefault="00AA30DD" w:rsidP="007132D3">
      <w:pPr>
        <w:pStyle w:val="ListParagraph"/>
        <w:numPr>
          <w:ilvl w:val="0"/>
          <w:numId w:val="74"/>
        </w:numPr>
      </w:pPr>
      <w:r w:rsidRPr="00862CF6">
        <w:t>Poticati interes za pisani jezik, simboličko izražavanje, crtanje, prepoznavanje znakova i različite oblike predčitalačkih aktivnosti.</w:t>
      </w:r>
    </w:p>
    <w:p w14:paraId="7A85F4B7" w14:textId="77777777" w:rsidR="00AA30DD" w:rsidRPr="00862CF6" w:rsidRDefault="00AA30DD" w:rsidP="007132D3">
      <w:pPr>
        <w:pStyle w:val="ListParagraph"/>
        <w:numPr>
          <w:ilvl w:val="0"/>
          <w:numId w:val="74"/>
        </w:numPr>
      </w:pPr>
      <w:r w:rsidRPr="00862CF6">
        <w:t>Omogućavati razvoj matematičko-logičkih kompetencija kroz uspoređivanje, razvrstavanje, nizanje, mjerenje, istraživanje količina, prostornih odnosa i vremenskih sljedova.</w:t>
      </w:r>
    </w:p>
    <w:p w14:paraId="0009FBC8" w14:textId="77777777" w:rsidR="00AA30DD" w:rsidRPr="00862CF6" w:rsidRDefault="00AA30DD" w:rsidP="007132D3">
      <w:pPr>
        <w:pStyle w:val="ListParagraph"/>
        <w:numPr>
          <w:ilvl w:val="0"/>
          <w:numId w:val="74"/>
        </w:numPr>
      </w:pPr>
      <w:r w:rsidRPr="00862CF6">
        <w:t>Poticati istraživačko - spoznajne aktivnosti, postavljanje pitanja, oblikovanje pretpostavki, opažanje, zaključivanje i rješavanje problema.</w:t>
      </w:r>
    </w:p>
    <w:p w14:paraId="1A0CDF55" w14:textId="77777777" w:rsidR="00AA30DD" w:rsidRPr="00862CF6" w:rsidRDefault="00AA30DD" w:rsidP="007132D3">
      <w:pPr>
        <w:pStyle w:val="ListParagraph"/>
        <w:numPr>
          <w:ilvl w:val="0"/>
          <w:numId w:val="74"/>
        </w:numPr>
      </w:pPr>
      <w:r w:rsidRPr="00862CF6">
        <w:t>Razvijati grubu i finu motoriku, koordinaciju, ravnotežu, snalaženje u prostoru i pravilno držanje tijela.</w:t>
      </w:r>
    </w:p>
    <w:p w14:paraId="7AE071C7" w14:textId="77777777" w:rsidR="00AA30DD" w:rsidRPr="00862CF6" w:rsidRDefault="00AA30DD" w:rsidP="007132D3">
      <w:pPr>
        <w:pStyle w:val="ListParagraph"/>
        <w:numPr>
          <w:ilvl w:val="0"/>
          <w:numId w:val="74"/>
        </w:numPr>
      </w:pPr>
      <w:r w:rsidRPr="00862CF6">
        <w:t>Poticati svakodnevno kretanje, boravak na zraku, usvajanje zdravih navika, brigu o osobnoj higijeni, prehrani i sigurnosti.</w:t>
      </w:r>
    </w:p>
    <w:p w14:paraId="0F79EC1B" w14:textId="77777777" w:rsidR="00AA30DD" w:rsidRPr="00862CF6" w:rsidRDefault="00AA30DD" w:rsidP="007132D3">
      <w:pPr>
        <w:pStyle w:val="ListParagraph"/>
        <w:numPr>
          <w:ilvl w:val="0"/>
          <w:numId w:val="74"/>
        </w:numPr>
      </w:pPr>
      <w:r w:rsidRPr="00862CF6">
        <w:t>Razvijati kreativnost kroz likovno, glazbeno, scensko, plesno, konstrukcijsko i jezično izražavanje.</w:t>
      </w:r>
    </w:p>
    <w:p w14:paraId="53637F2E" w14:textId="77777777" w:rsidR="00AA30DD" w:rsidRPr="00862CF6" w:rsidRDefault="00AA30DD" w:rsidP="007132D3">
      <w:pPr>
        <w:pStyle w:val="ListParagraph"/>
        <w:numPr>
          <w:ilvl w:val="0"/>
          <w:numId w:val="74"/>
        </w:numPr>
      </w:pPr>
      <w:r w:rsidRPr="00862CF6">
        <w:t>Njegovati odnos prema prirodi, životinjama, održivom razvoju i očuvanju okoliša.</w:t>
      </w:r>
    </w:p>
    <w:p w14:paraId="2B12EA78" w14:textId="77777777" w:rsidR="00AA30DD" w:rsidRPr="00862CF6" w:rsidRDefault="00AA30DD" w:rsidP="007132D3">
      <w:pPr>
        <w:pStyle w:val="ListParagraph"/>
        <w:numPr>
          <w:ilvl w:val="0"/>
          <w:numId w:val="74"/>
        </w:numPr>
      </w:pPr>
      <w:r w:rsidRPr="00862CF6">
        <w:t>Poticati djetetovu inicijativu, poduzetnost, samostalno donošenje odluka i aktivno sudjelovanje u životu skupine.</w:t>
      </w:r>
    </w:p>
    <w:p w14:paraId="0FB9C082" w14:textId="64D6F36E" w:rsidR="00AA30DD" w:rsidRPr="00862CF6" w:rsidRDefault="00AA30DD" w:rsidP="007132D3">
      <w:pPr>
        <w:pStyle w:val="ListParagraph"/>
        <w:numPr>
          <w:ilvl w:val="0"/>
          <w:numId w:val="74"/>
        </w:numPr>
      </w:pPr>
      <w:r w:rsidRPr="00862CF6">
        <w:t>Uvažavati prava djeteta, osobito pravo na igru, sigurnost, pripadanje, izražavanje mišljenja, izbor i sudjelovanje.</w:t>
      </w:r>
    </w:p>
    <w:p w14:paraId="2545A139" w14:textId="77777777" w:rsidR="00AA30DD" w:rsidRPr="00862CF6" w:rsidRDefault="00AA30DD" w:rsidP="007132D3"/>
    <w:p w14:paraId="641AF691" w14:textId="3152E61E" w:rsidR="00AA30DD" w:rsidRPr="00862CF6" w:rsidRDefault="00AA30DD" w:rsidP="005E132F">
      <w:pPr>
        <w:pStyle w:val="Heading2"/>
        <w:rPr>
          <w:rFonts w:cstheme="minorHAnsi"/>
        </w:rPr>
      </w:pPr>
      <w:bookmarkStart w:id="54" w:name="_Toc241517914"/>
      <w:bookmarkStart w:id="55" w:name="_Toc241571340"/>
      <w:r w:rsidRPr="00862CF6">
        <w:rPr>
          <w:rFonts w:cstheme="minorHAnsi"/>
        </w:rPr>
        <w:t>Zadaće prema odgojiteljima</w:t>
      </w:r>
      <w:bookmarkEnd w:id="54"/>
      <w:bookmarkEnd w:id="55"/>
    </w:p>
    <w:p w14:paraId="7972137B" w14:textId="6B888609" w:rsidR="00AA30DD" w:rsidRPr="00862CF6" w:rsidRDefault="00AA30DD" w:rsidP="007132D3">
      <w:r w:rsidRPr="00862CF6">
        <w:tab/>
        <w:t>U odnosu na odgojitelje planira se:</w:t>
      </w:r>
    </w:p>
    <w:p w14:paraId="28624AB9" w14:textId="77777777" w:rsidR="00AA30DD" w:rsidRPr="00862CF6" w:rsidRDefault="00AA30DD" w:rsidP="007132D3">
      <w:pPr>
        <w:pStyle w:val="ListParagraph"/>
        <w:numPr>
          <w:ilvl w:val="0"/>
          <w:numId w:val="75"/>
        </w:numPr>
      </w:pPr>
      <w:r w:rsidRPr="00862CF6">
        <w:t>Kontinuirano razvijati kompetencije za kvalitetno promatranje, dokumentiranje i razumijevanje dječjeg razvoja i učenja.</w:t>
      </w:r>
    </w:p>
    <w:p w14:paraId="5DD96A8E" w14:textId="77777777" w:rsidR="00AA30DD" w:rsidRPr="00862CF6" w:rsidRDefault="00AA30DD" w:rsidP="007132D3">
      <w:pPr>
        <w:pStyle w:val="ListParagraph"/>
        <w:numPr>
          <w:ilvl w:val="0"/>
          <w:numId w:val="75"/>
        </w:numPr>
      </w:pPr>
      <w:r w:rsidRPr="00862CF6">
        <w:t>Planirati odgojno - obrazovni rad fleksibilno, integrirano i razvojno primjereno.</w:t>
      </w:r>
    </w:p>
    <w:p w14:paraId="78D9B122" w14:textId="77777777" w:rsidR="00AA30DD" w:rsidRPr="00862CF6" w:rsidRDefault="00AA30DD" w:rsidP="007132D3">
      <w:pPr>
        <w:pStyle w:val="ListParagraph"/>
        <w:numPr>
          <w:ilvl w:val="0"/>
          <w:numId w:val="75"/>
        </w:numPr>
      </w:pPr>
      <w:r w:rsidRPr="00862CF6">
        <w:t>Poticati samoinicirane dječje aktivnosti, igru, istraživanje i projektno učenje.</w:t>
      </w:r>
    </w:p>
    <w:p w14:paraId="526D669A" w14:textId="77777777" w:rsidR="00AA30DD" w:rsidRPr="00862CF6" w:rsidRDefault="00AA30DD" w:rsidP="007132D3">
      <w:pPr>
        <w:pStyle w:val="ListParagraph"/>
        <w:numPr>
          <w:ilvl w:val="0"/>
          <w:numId w:val="75"/>
        </w:numPr>
      </w:pPr>
      <w:r w:rsidRPr="00862CF6">
        <w:t>Oblikovati poticajno prostorno-materijalno okruženje koje djeci omogućuje samostalnost, izbor, suradnju i stvaralaštvo.</w:t>
      </w:r>
    </w:p>
    <w:p w14:paraId="4A060886" w14:textId="77777777" w:rsidR="00AA30DD" w:rsidRPr="00862CF6" w:rsidRDefault="00AA30DD" w:rsidP="007132D3">
      <w:pPr>
        <w:pStyle w:val="ListParagraph"/>
        <w:numPr>
          <w:ilvl w:val="0"/>
          <w:numId w:val="75"/>
        </w:numPr>
      </w:pPr>
      <w:r w:rsidRPr="00862CF6">
        <w:t>Razvijati kvalitetne, podržavajuće i nenasilne interakcije s djecom.</w:t>
      </w:r>
    </w:p>
    <w:p w14:paraId="6481C9B4" w14:textId="77777777" w:rsidR="00AA30DD" w:rsidRPr="00862CF6" w:rsidRDefault="00AA30DD" w:rsidP="007132D3">
      <w:pPr>
        <w:pStyle w:val="ListParagraph"/>
        <w:numPr>
          <w:ilvl w:val="0"/>
          <w:numId w:val="75"/>
        </w:numPr>
      </w:pPr>
      <w:r w:rsidRPr="00862CF6">
        <w:t>Uvažavati dječje perspektive, inicijative i prijedloge pri organizaciji života i rada skupine.</w:t>
      </w:r>
    </w:p>
    <w:p w14:paraId="6223F41A" w14:textId="77777777" w:rsidR="00AA30DD" w:rsidRPr="00862CF6" w:rsidRDefault="00AA30DD" w:rsidP="007132D3">
      <w:pPr>
        <w:pStyle w:val="ListParagraph"/>
        <w:numPr>
          <w:ilvl w:val="0"/>
          <w:numId w:val="75"/>
        </w:numPr>
      </w:pPr>
      <w:r w:rsidRPr="00862CF6">
        <w:t>Primjenjivati pozitivne odgojne postupke u podršci djeci pri razvoju samoregulacije i prihvatljivih oblika ponašanja.</w:t>
      </w:r>
    </w:p>
    <w:p w14:paraId="18587100" w14:textId="77777777" w:rsidR="00AA30DD" w:rsidRPr="00862CF6" w:rsidRDefault="00AA30DD" w:rsidP="007132D3">
      <w:pPr>
        <w:pStyle w:val="ListParagraph"/>
        <w:numPr>
          <w:ilvl w:val="0"/>
          <w:numId w:val="75"/>
        </w:numPr>
      </w:pPr>
      <w:r w:rsidRPr="00862CF6">
        <w:t>Pravodobno prepoznavati razvojne potrebe djece i u suradnji sa stručnim timom planirati primjerene oblike podrške.</w:t>
      </w:r>
    </w:p>
    <w:p w14:paraId="13F3C187" w14:textId="77777777" w:rsidR="00AA30DD" w:rsidRPr="00862CF6" w:rsidRDefault="00AA30DD" w:rsidP="007132D3">
      <w:pPr>
        <w:pStyle w:val="ListParagraph"/>
        <w:numPr>
          <w:ilvl w:val="0"/>
          <w:numId w:val="75"/>
        </w:numPr>
      </w:pPr>
      <w:r w:rsidRPr="00862CF6">
        <w:t>Razvijati profesionalnu suradnju, timsko planiranje, refleksivni dijalog i razmjenu iskustava.</w:t>
      </w:r>
    </w:p>
    <w:p w14:paraId="0954182F" w14:textId="77777777" w:rsidR="00AA30DD" w:rsidRPr="00862CF6" w:rsidRDefault="00AA30DD" w:rsidP="007132D3">
      <w:pPr>
        <w:pStyle w:val="ListParagraph"/>
        <w:numPr>
          <w:ilvl w:val="0"/>
          <w:numId w:val="75"/>
        </w:numPr>
      </w:pPr>
      <w:r w:rsidRPr="00862CF6">
        <w:lastRenderedPageBreak/>
        <w:t>Sustavno voditi pedagošku dokumentaciju i koristiti je za razvoj kurikuluma skupine i ustanove.</w:t>
      </w:r>
    </w:p>
    <w:p w14:paraId="7A308921" w14:textId="77777777" w:rsidR="00AA30DD" w:rsidRPr="00862CF6" w:rsidRDefault="00AA30DD" w:rsidP="007132D3">
      <w:pPr>
        <w:pStyle w:val="ListParagraph"/>
        <w:numPr>
          <w:ilvl w:val="0"/>
          <w:numId w:val="75"/>
        </w:numPr>
      </w:pPr>
      <w:r w:rsidRPr="00862CF6">
        <w:t>Razvijati partnerski odnos s roditeljima kroz redovitu, jasnu, stručnu i empatičnu komunikaciju.</w:t>
      </w:r>
    </w:p>
    <w:p w14:paraId="3309B0D3" w14:textId="15736957" w:rsidR="00AA30DD" w:rsidRPr="00862CF6" w:rsidRDefault="00AA30DD" w:rsidP="007132D3">
      <w:pPr>
        <w:pStyle w:val="ListParagraph"/>
        <w:numPr>
          <w:ilvl w:val="0"/>
          <w:numId w:val="75"/>
        </w:numPr>
      </w:pPr>
      <w:r w:rsidRPr="00862CF6">
        <w:t>Aktivno sudjelovati u stručnom usavršavanju, samovrednovanju i razvoju kvalitete rada vrtića.</w:t>
      </w:r>
    </w:p>
    <w:p w14:paraId="079CED66" w14:textId="77777777" w:rsidR="00AA30DD" w:rsidRPr="00862CF6" w:rsidRDefault="00AA30DD" w:rsidP="007132D3">
      <w:pPr>
        <w:pStyle w:val="ListParagraph"/>
      </w:pPr>
    </w:p>
    <w:p w14:paraId="15D14F9E" w14:textId="2FBD39E3" w:rsidR="00AA30DD" w:rsidRPr="00862CF6" w:rsidRDefault="00AA30DD" w:rsidP="005E132F">
      <w:pPr>
        <w:pStyle w:val="Heading2"/>
        <w:rPr>
          <w:rFonts w:cstheme="minorHAnsi"/>
        </w:rPr>
      </w:pPr>
      <w:r w:rsidRPr="00862CF6">
        <w:rPr>
          <w:rFonts w:cstheme="minorHAnsi"/>
        </w:rPr>
        <w:t xml:space="preserve"> </w:t>
      </w:r>
      <w:bookmarkStart w:id="56" w:name="_Toc241517915"/>
      <w:bookmarkStart w:id="57" w:name="_Toc241571341"/>
      <w:r w:rsidRPr="00862CF6">
        <w:rPr>
          <w:rFonts w:cstheme="minorHAnsi"/>
        </w:rPr>
        <w:t>Razvojne zadaće Vrtića</w:t>
      </w:r>
      <w:bookmarkEnd w:id="56"/>
      <w:bookmarkEnd w:id="57"/>
    </w:p>
    <w:p w14:paraId="19E82662" w14:textId="09627BDB" w:rsidR="00AA30DD" w:rsidRPr="00862CF6" w:rsidRDefault="00AA30DD" w:rsidP="007132D3">
      <w:r w:rsidRPr="00862CF6">
        <w:tab/>
        <w:t>Tijekom pedagoške godine 2026./2027. naglasak će biti na sljedećim razvojnim zadaćama:</w:t>
      </w:r>
    </w:p>
    <w:p w14:paraId="7A154A1A" w14:textId="77777777" w:rsidR="00AA30DD" w:rsidRPr="00862CF6" w:rsidRDefault="00AA30DD" w:rsidP="007132D3">
      <w:pPr>
        <w:pStyle w:val="ListParagraph"/>
        <w:numPr>
          <w:ilvl w:val="0"/>
          <w:numId w:val="70"/>
        </w:numPr>
      </w:pPr>
      <w:r w:rsidRPr="00862CF6">
        <w:rPr>
          <w:b/>
          <w:bCs/>
        </w:rPr>
        <w:t>Unaprjeđivanje dobrobiti djece</w:t>
      </w:r>
      <w:r w:rsidRPr="00862CF6">
        <w:t xml:space="preserve"> kroz stvaranje emocionalno sigurnih odnosa, poticanje samoregulacije, razvoj socijalnih kompetencija i jačanje dječje otpornosti.</w:t>
      </w:r>
    </w:p>
    <w:p w14:paraId="1DC8B2BF" w14:textId="77777777" w:rsidR="00AA30DD" w:rsidRPr="00862CF6" w:rsidRDefault="00AA30DD" w:rsidP="007132D3">
      <w:pPr>
        <w:pStyle w:val="ListParagraph"/>
        <w:numPr>
          <w:ilvl w:val="0"/>
          <w:numId w:val="70"/>
        </w:numPr>
      </w:pPr>
      <w:r w:rsidRPr="00862CF6">
        <w:rPr>
          <w:b/>
          <w:bCs/>
        </w:rPr>
        <w:t>Razvoj dječje participacije</w:t>
      </w:r>
      <w:r w:rsidRPr="00862CF6">
        <w:t xml:space="preserve"> kroz uvažavanje dječjih prijedloga, uključivanje djece u dogovaranje pravila, organizaciju prostora, izbor aktivnosti i vrednovanje zajedničkog života u skupini.</w:t>
      </w:r>
    </w:p>
    <w:p w14:paraId="377E010F" w14:textId="77777777" w:rsidR="00AA30DD" w:rsidRPr="00862CF6" w:rsidRDefault="00AA30DD" w:rsidP="007132D3">
      <w:pPr>
        <w:pStyle w:val="ListParagraph"/>
        <w:numPr>
          <w:ilvl w:val="0"/>
          <w:numId w:val="70"/>
        </w:numPr>
      </w:pPr>
      <w:r w:rsidRPr="00862CF6">
        <w:rPr>
          <w:b/>
          <w:bCs/>
        </w:rPr>
        <w:t>Unaprjeđivanje kvalitete igre i projektnog učenja</w:t>
      </w:r>
      <w:r w:rsidRPr="00862CF6">
        <w:t xml:space="preserve"> kroz stvaranje bogatoga materijalnog okruženja, otvorene poticaje, istraživačke aktivnosti i dokumentiranje procesa učenja.</w:t>
      </w:r>
    </w:p>
    <w:p w14:paraId="77FB74B6" w14:textId="77777777" w:rsidR="00AA30DD" w:rsidRPr="00862CF6" w:rsidRDefault="00AA30DD" w:rsidP="007132D3">
      <w:pPr>
        <w:pStyle w:val="ListParagraph"/>
        <w:numPr>
          <w:ilvl w:val="0"/>
          <w:numId w:val="70"/>
        </w:numPr>
      </w:pPr>
      <w:r w:rsidRPr="00862CF6">
        <w:rPr>
          <w:b/>
          <w:bCs/>
        </w:rPr>
        <w:t>Jačanje partnerstva s roditeljima</w:t>
      </w:r>
      <w:r w:rsidRPr="00862CF6">
        <w:t xml:space="preserve"> kroz kvalitetnu svakodnevnu komunikaciju, individualne razgovore, roditeljske sastanke, radionice, uključivanje roditelja u aktivnosti te savjetodavnu podršku.</w:t>
      </w:r>
    </w:p>
    <w:p w14:paraId="04B96946" w14:textId="77777777" w:rsidR="00AA30DD" w:rsidRPr="00862CF6" w:rsidRDefault="00AA30DD" w:rsidP="007132D3">
      <w:pPr>
        <w:pStyle w:val="ListParagraph"/>
        <w:numPr>
          <w:ilvl w:val="0"/>
          <w:numId w:val="70"/>
        </w:numPr>
      </w:pPr>
      <w:r w:rsidRPr="00862CF6">
        <w:rPr>
          <w:b/>
          <w:bCs/>
        </w:rPr>
        <w:t>Unaprjeđivanje inkluzivne prakse</w:t>
      </w:r>
      <w:r w:rsidRPr="00862CF6">
        <w:t xml:space="preserve"> kroz pravodobno prepoznavanje potreba djece, individualizaciju odgojno - obrazovnog rada, osnaživanje odgojitelja i suradnju s roditeljima i vanjskim stručnjacima.</w:t>
      </w:r>
    </w:p>
    <w:p w14:paraId="58085F58" w14:textId="2236317D" w:rsidR="00AA30DD" w:rsidRPr="00862CF6" w:rsidRDefault="00AA30DD" w:rsidP="007132D3">
      <w:pPr>
        <w:pStyle w:val="ListParagraph"/>
        <w:numPr>
          <w:ilvl w:val="0"/>
          <w:numId w:val="70"/>
        </w:numPr>
      </w:pPr>
      <w:r w:rsidRPr="00862CF6">
        <w:rPr>
          <w:b/>
          <w:bCs/>
        </w:rPr>
        <w:t>Razvoj refleksivne prakse i kulture kvalitete</w:t>
      </w:r>
      <w:r w:rsidRPr="00862CF6">
        <w:t xml:space="preserve"> kroz timsko planiranje, zajedničku analizu dokumentacije, stručne rasprave, samovrednovanje i planiranje unapređenja rada.</w:t>
      </w:r>
    </w:p>
    <w:p w14:paraId="14155357" w14:textId="77777777" w:rsidR="00AA30DD" w:rsidRPr="00862CF6" w:rsidRDefault="00AA30DD" w:rsidP="007132D3"/>
    <w:p w14:paraId="543EA6A8" w14:textId="46FCD09D" w:rsidR="00AA30DD" w:rsidRPr="00862CF6" w:rsidRDefault="00AA30DD" w:rsidP="005E132F">
      <w:pPr>
        <w:pStyle w:val="Heading2"/>
        <w:rPr>
          <w:rFonts w:cstheme="minorHAnsi"/>
        </w:rPr>
      </w:pPr>
      <w:bookmarkStart w:id="58" w:name="_Toc241517916"/>
      <w:bookmarkStart w:id="59" w:name="_Toc241571342"/>
      <w:r w:rsidRPr="00862CF6">
        <w:rPr>
          <w:rFonts w:cstheme="minorHAnsi"/>
        </w:rPr>
        <w:t>Pedagoška dokumentacija</w:t>
      </w:r>
      <w:bookmarkEnd w:id="58"/>
      <w:bookmarkEnd w:id="59"/>
    </w:p>
    <w:p w14:paraId="028C6642" w14:textId="1A9E2752" w:rsidR="00AA30DD" w:rsidRPr="00862CF6" w:rsidRDefault="00AA30DD" w:rsidP="007132D3">
      <w:r w:rsidRPr="00862CF6">
        <w:tab/>
        <w:t>Pedagoška dokumentacija vodit će se redovito, stručno i u skladu s važećim propisima (Pravilnik o obrascima i sadržajima pedagoške dokumentacije i evidencije o djeci u dječjem vrtiću (NN broj 83/2001.); dokumentacija Vrtića koju Pravilnik propisuje). Ona je sastavni dio odgojno - obrazovnog procesa te služi planiranju, praćenju razvoja djece, dokumentiranju aktivnosti, vrednovanju rada i unaprjeđivanju kurikuluma.</w:t>
      </w:r>
    </w:p>
    <w:p w14:paraId="5F3BA2AE" w14:textId="1D339DA6" w:rsidR="00AA30DD" w:rsidRPr="00862CF6" w:rsidRDefault="00AA30DD" w:rsidP="007132D3">
      <w:r w:rsidRPr="00862CF6">
        <w:tab/>
        <w:t>Vodit će se:</w:t>
      </w:r>
    </w:p>
    <w:p w14:paraId="0DDCC99A" w14:textId="77777777" w:rsidR="00AA30DD" w:rsidRPr="00862CF6" w:rsidRDefault="00AA30DD" w:rsidP="007132D3">
      <w:pPr>
        <w:pStyle w:val="ListParagraph"/>
        <w:numPr>
          <w:ilvl w:val="0"/>
          <w:numId w:val="76"/>
        </w:numPr>
      </w:pPr>
      <w:r w:rsidRPr="00862CF6">
        <w:t>knjiga pedagoške dokumentacije odgojne skupine;</w:t>
      </w:r>
    </w:p>
    <w:p w14:paraId="6A2EE200" w14:textId="4C4D578C" w:rsidR="00AA30DD" w:rsidRPr="00862CF6" w:rsidRDefault="00AA30DD" w:rsidP="007132D3">
      <w:pPr>
        <w:pStyle w:val="ListParagraph"/>
        <w:numPr>
          <w:ilvl w:val="0"/>
          <w:numId w:val="76"/>
        </w:numPr>
      </w:pPr>
      <w:r w:rsidRPr="00862CF6">
        <w:t xml:space="preserve">orijentacijski, tjedni i dnevni planovi rada, </w:t>
      </w:r>
    </w:p>
    <w:p w14:paraId="23A0F7AA" w14:textId="65B02547" w:rsidR="00AA30DD" w:rsidRPr="00862CF6" w:rsidRDefault="00AA30DD" w:rsidP="007132D3">
      <w:pPr>
        <w:pStyle w:val="ListParagraph"/>
        <w:numPr>
          <w:ilvl w:val="0"/>
          <w:numId w:val="76"/>
        </w:numPr>
      </w:pPr>
      <w:r w:rsidRPr="00862CF6">
        <w:t>razvojne i situacijske bilješke o djeci,</w:t>
      </w:r>
    </w:p>
    <w:p w14:paraId="7149EA2E" w14:textId="6E635CCE" w:rsidR="00AA30DD" w:rsidRPr="00862CF6" w:rsidRDefault="00AA30DD" w:rsidP="007132D3">
      <w:pPr>
        <w:pStyle w:val="ListParagraph"/>
        <w:numPr>
          <w:ilvl w:val="0"/>
          <w:numId w:val="76"/>
        </w:numPr>
      </w:pPr>
      <w:r w:rsidRPr="00862CF6">
        <w:t>individualni i skupni portfoliji djece,</w:t>
      </w:r>
    </w:p>
    <w:p w14:paraId="3BA9D41B" w14:textId="23D760B2" w:rsidR="00AA30DD" w:rsidRPr="00862CF6" w:rsidRDefault="00AA30DD" w:rsidP="007132D3">
      <w:pPr>
        <w:pStyle w:val="ListParagraph"/>
        <w:numPr>
          <w:ilvl w:val="0"/>
          <w:numId w:val="76"/>
        </w:numPr>
      </w:pPr>
      <w:r w:rsidRPr="00862CF6">
        <w:t>dokumentacija projekata i aktivnosti,</w:t>
      </w:r>
    </w:p>
    <w:p w14:paraId="7D3AF123" w14:textId="19075AD1" w:rsidR="00AA30DD" w:rsidRPr="00862CF6" w:rsidRDefault="00AA30DD" w:rsidP="007132D3">
      <w:pPr>
        <w:pStyle w:val="ListParagraph"/>
        <w:numPr>
          <w:ilvl w:val="0"/>
          <w:numId w:val="76"/>
        </w:numPr>
      </w:pPr>
      <w:r w:rsidRPr="00862CF6">
        <w:t>fotozapisi i zapisi dječjih izjava, uz poštovanje propisa o zaštiti osobnih podataka,</w:t>
      </w:r>
    </w:p>
    <w:p w14:paraId="5941CA0B" w14:textId="4193481A" w:rsidR="00AA30DD" w:rsidRPr="00862CF6" w:rsidRDefault="00AA30DD" w:rsidP="007132D3">
      <w:pPr>
        <w:pStyle w:val="ListParagraph"/>
        <w:numPr>
          <w:ilvl w:val="0"/>
          <w:numId w:val="76"/>
        </w:numPr>
      </w:pPr>
      <w:r w:rsidRPr="00862CF6">
        <w:lastRenderedPageBreak/>
        <w:t>dokumentacija suradnje s roditeljima,</w:t>
      </w:r>
    </w:p>
    <w:p w14:paraId="4BF0EB6D" w14:textId="5C333A1F" w:rsidR="00AA30DD" w:rsidRPr="00862CF6" w:rsidRDefault="00AA30DD" w:rsidP="007132D3">
      <w:pPr>
        <w:pStyle w:val="ListParagraph"/>
        <w:numPr>
          <w:ilvl w:val="0"/>
          <w:numId w:val="76"/>
        </w:numPr>
      </w:pPr>
      <w:r w:rsidRPr="00862CF6">
        <w:t>dokumentacija o radu s djecom s teškoćama u razvoju,</w:t>
      </w:r>
    </w:p>
    <w:p w14:paraId="74848FDC" w14:textId="76E48CF1" w:rsidR="00AA30DD" w:rsidRPr="00862CF6" w:rsidRDefault="00AA30DD" w:rsidP="007132D3">
      <w:pPr>
        <w:pStyle w:val="ListParagraph"/>
        <w:numPr>
          <w:ilvl w:val="0"/>
          <w:numId w:val="76"/>
        </w:numPr>
      </w:pPr>
      <w:r w:rsidRPr="00862CF6">
        <w:t>dokumentacija stručnog usavršavanja i refleksivne prakse,</w:t>
      </w:r>
    </w:p>
    <w:p w14:paraId="1C8FCDE8" w14:textId="77777777" w:rsidR="00AA30DD" w:rsidRPr="00862CF6" w:rsidRDefault="00AA30DD" w:rsidP="007132D3">
      <w:pPr>
        <w:pStyle w:val="ListParagraph"/>
        <w:numPr>
          <w:ilvl w:val="0"/>
          <w:numId w:val="76"/>
        </w:numPr>
      </w:pPr>
      <w:r w:rsidRPr="00862CF6">
        <w:t>dokumentacija propisana pravilnicima i internim aktima Vrtića.</w:t>
      </w:r>
    </w:p>
    <w:p w14:paraId="225B9C7C" w14:textId="77777777" w:rsidR="00A66E0C" w:rsidRPr="00862CF6" w:rsidRDefault="00A66E0C" w:rsidP="007132D3"/>
    <w:p w14:paraId="6CDB64E9" w14:textId="5002CA66" w:rsidR="00F243E1" w:rsidRPr="00862CF6" w:rsidRDefault="00F243E1" w:rsidP="005E132F">
      <w:pPr>
        <w:pStyle w:val="Heading2"/>
        <w:rPr>
          <w:rFonts w:cstheme="minorHAnsi"/>
        </w:rPr>
      </w:pPr>
      <w:bookmarkStart w:id="60" w:name="_Toc241517917"/>
      <w:bookmarkStart w:id="61" w:name="_Toc241571343"/>
      <w:r w:rsidRPr="00862CF6">
        <w:rPr>
          <w:rFonts w:cstheme="minorHAnsi"/>
        </w:rPr>
        <w:t>Uloga odgojitelja</w:t>
      </w:r>
      <w:bookmarkEnd w:id="60"/>
      <w:bookmarkEnd w:id="61"/>
    </w:p>
    <w:p w14:paraId="5E472C5A" w14:textId="031F8FC7" w:rsidR="008F18A0" w:rsidRPr="00862CF6" w:rsidRDefault="008F18A0" w:rsidP="007132D3">
      <w:r w:rsidRPr="00862CF6">
        <w:t>Uloga odgojitelja temelji se na stvaranju uvjeta za aktivno sudjelovanje djeteta u vlastitom učenju i razvoju. Odgojitelj će:</w:t>
      </w:r>
    </w:p>
    <w:p w14:paraId="6B7D615E" w14:textId="77777777" w:rsidR="008F18A0" w:rsidRPr="00862CF6" w:rsidRDefault="008F18A0" w:rsidP="007132D3">
      <w:pPr>
        <w:pStyle w:val="ListParagraph"/>
        <w:numPr>
          <w:ilvl w:val="0"/>
          <w:numId w:val="14"/>
        </w:numPr>
      </w:pPr>
      <w:r w:rsidRPr="00862CF6">
        <w:t xml:space="preserve">promišljati i oblikovati poticajno i razvojno primjereno okruženje, </w:t>
      </w:r>
    </w:p>
    <w:p w14:paraId="440D49D6" w14:textId="77777777" w:rsidR="008F18A0" w:rsidRPr="00862CF6" w:rsidRDefault="008F18A0" w:rsidP="007132D3">
      <w:pPr>
        <w:pStyle w:val="ListParagraph"/>
        <w:numPr>
          <w:ilvl w:val="0"/>
          <w:numId w:val="14"/>
        </w:numPr>
      </w:pPr>
      <w:r w:rsidRPr="00862CF6">
        <w:t xml:space="preserve">osiguravati raznovrsne materijale i poticaje u skladu s interesima djece, </w:t>
      </w:r>
    </w:p>
    <w:p w14:paraId="4CD665CB" w14:textId="77777777" w:rsidR="008F18A0" w:rsidRPr="00862CF6" w:rsidRDefault="008F18A0" w:rsidP="007132D3">
      <w:pPr>
        <w:pStyle w:val="ListParagraph"/>
        <w:numPr>
          <w:ilvl w:val="0"/>
          <w:numId w:val="14"/>
        </w:numPr>
      </w:pPr>
      <w:r w:rsidRPr="00862CF6">
        <w:t xml:space="preserve">pratiti i dokumentirati dječje aktivnosti, interese, potrebe i napredovanje, </w:t>
      </w:r>
    </w:p>
    <w:p w14:paraId="580BE86C" w14:textId="77777777" w:rsidR="008F18A0" w:rsidRPr="00862CF6" w:rsidRDefault="008F18A0" w:rsidP="007132D3">
      <w:pPr>
        <w:pStyle w:val="ListParagraph"/>
        <w:numPr>
          <w:ilvl w:val="0"/>
          <w:numId w:val="14"/>
        </w:numPr>
      </w:pPr>
      <w:r w:rsidRPr="00862CF6">
        <w:t xml:space="preserve">prilagođavati prostorno-materijalne i vremenske uvjete potrebama skupine, </w:t>
      </w:r>
    </w:p>
    <w:p w14:paraId="5BE0629B" w14:textId="77777777" w:rsidR="008F18A0" w:rsidRPr="00862CF6" w:rsidRDefault="008F18A0" w:rsidP="007132D3">
      <w:pPr>
        <w:pStyle w:val="ListParagraph"/>
        <w:numPr>
          <w:ilvl w:val="0"/>
          <w:numId w:val="14"/>
        </w:numPr>
      </w:pPr>
      <w:r w:rsidRPr="00862CF6">
        <w:t xml:space="preserve">poticati djecu na istraživanje, postavljanje pitanja, zaključivanje i stvaranje, </w:t>
      </w:r>
    </w:p>
    <w:p w14:paraId="4A33B950" w14:textId="77777777" w:rsidR="008F18A0" w:rsidRPr="00862CF6" w:rsidRDefault="008F18A0" w:rsidP="007132D3">
      <w:pPr>
        <w:pStyle w:val="ListParagraph"/>
        <w:numPr>
          <w:ilvl w:val="0"/>
          <w:numId w:val="14"/>
        </w:numPr>
      </w:pPr>
      <w:r w:rsidRPr="00862CF6">
        <w:t xml:space="preserve">podržavati različite načine dječjeg izražavanja, </w:t>
      </w:r>
    </w:p>
    <w:p w14:paraId="3D590635" w14:textId="77777777" w:rsidR="008F18A0" w:rsidRPr="00862CF6" w:rsidRDefault="008F18A0" w:rsidP="007132D3">
      <w:pPr>
        <w:pStyle w:val="ListParagraph"/>
        <w:numPr>
          <w:ilvl w:val="0"/>
          <w:numId w:val="14"/>
        </w:numPr>
      </w:pPr>
      <w:r w:rsidRPr="00862CF6">
        <w:t xml:space="preserve">pratiti kvalitetu vlastitih interakcija s djecom, </w:t>
      </w:r>
    </w:p>
    <w:p w14:paraId="5BB26726" w14:textId="083E41C7" w:rsidR="00A66E0C" w:rsidRPr="00862CF6" w:rsidRDefault="008F18A0" w:rsidP="007132D3">
      <w:pPr>
        <w:pStyle w:val="ListParagraph"/>
        <w:numPr>
          <w:ilvl w:val="0"/>
          <w:numId w:val="14"/>
        </w:numPr>
      </w:pPr>
      <w:r w:rsidRPr="00862CF6">
        <w:t xml:space="preserve">sudjelovati u zajedničkoj refleksiji i samovrednovanju odgojno-obrazovne prakse. </w:t>
      </w:r>
    </w:p>
    <w:p w14:paraId="0C836DA2" w14:textId="13026A07" w:rsidR="00A66E0C" w:rsidRPr="00862CF6" w:rsidRDefault="008F18A0" w:rsidP="007132D3">
      <w:r w:rsidRPr="00862CF6">
        <w:t>U operativnom planiranju naglasak će biti na fleksibilnosti izbora tema, sadržaja i aktivnosti, pri čemu će se polaziti od situacijskih poticaja, dječjih interesa, potreba i inicijativa, uz poštivanje prava djeteta na izbor</w:t>
      </w:r>
      <w:r w:rsidR="00A66E0C" w:rsidRPr="00862CF6">
        <w:t xml:space="preserve"> aktivnosti, vlastiti tempo i različite načine sudjelovanja.</w:t>
      </w:r>
    </w:p>
    <w:p w14:paraId="14C0C078" w14:textId="77777777" w:rsidR="00D24865" w:rsidRPr="00862CF6" w:rsidRDefault="00D24865" w:rsidP="007132D3"/>
    <w:p w14:paraId="60386983" w14:textId="6E33C1A6" w:rsidR="00D24865" w:rsidRPr="00862CF6" w:rsidRDefault="00A66E0C" w:rsidP="005E132F">
      <w:pPr>
        <w:pStyle w:val="Heading2"/>
        <w:rPr>
          <w:rFonts w:cstheme="minorHAnsi"/>
        </w:rPr>
      </w:pPr>
      <w:bookmarkStart w:id="62" w:name="_Toc241517918"/>
      <w:bookmarkStart w:id="63" w:name="_Toc241571344"/>
      <w:r w:rsidRPr="00862CF6">
        <w:rPr>
          <w:rFonts w:cstheme="minorHAnsi"/>
        </w:rPr>
        <w:t>Zadaće na razini Dječjeg vrtića „Magnolija“</w:t>
      </w:r>
      <w:bookmarkEnd w:id="62"/>
      <w:bookmarkEnd w:id="63"/>
    </w:p>
    <w:p w14:paraId="25222E99" w14:textId="18B645D5" w:rsidR="00A66E0C" w:rsidRPr="00862CF6" w:rsidRDefault="00A66E0C" w:rsidP="007132D3">
      <w:pPr>
        <w:pStyle w:val="ListParagraph"/>
        <w:numPr>
          <w:ilvl w:val="1"/>
          <w:numId w:val="13"/>
        </w:numPr>
        <w:rPr>
          <w:b/>
        </w:rPr>
      </w:pPr>
      <w:r w:rsidRPr="00862CF6">
        <w:t>Razvijanje ekološke svijesti i odgovornog odnosa prema okolišu</w:t>
      </w:r>
    </w:p>
    <w:p w14:paraId="2B627A47" w14:textId="075FC6AF" w:rsidR="00A66E0C" w:rsidRPr="00862CF6" w:rsidRDefault="00A66E0C" w:rsidP="007132D3">
      <w:r w:rsidRPr="00862CF6">
        <w:t xml:space="preserve">U skladu s razvojnim usmjerenjem </w:t>
      </w:r>
      <w:r w:rsidRPr="00862CF6">
        <w:rPr>
          <w:b/>
        </w:rPr>
        <w:t>„Zelena Magnolija“</w:t>
      </w:r>
      <w:r w:rsidRPr="00862CF6">
        <w:t xml:space="preserve"> tijekom pedagoške godine poticat će se:</w:t>
      </w:r>
    </w:p>
    <w:p w14:paraId="7BF9AF56" w14:textId="77777777" w:rsidR="00A66E0C" w:rsidRPr="00862CF6" w:rsidRDefault="00A66E0C" w:rsidP="007132D3">
      <w:pPr>
        <w:pStyle w:val="ListParagraph"/>
        <w:numPr>
          <w:ilvl w:val="0"/>
          <w:numId w:val="15"/>
        </w:numPr>
      </w:pPr>
      <w:r w:rsidRPr="00862CF6">
        <w:t xml:space="preserve">razvijanje odgovornog odnosa prema prirodi i okolišu, </w:t>
      </w:r>
    </w:p>
    <w:p w14:paraId="34C86344" w14:textId="77777777" w:rsidR="00A66E0C" w:rsidRPr="00862CF6" w:rsidRDefault="00A66E0C" w:rsidP="007132D3">
      <w:pPr>
        <w:pStyle w:val="ListParagraph"/>
        <w:numPr>
          <w:ilvl w:val="0"/>
          <w:numId w:val="15"/>
        </w:numPr>
      </w:pPr>
      <w:r w:rsidRPr="00862CF6">
        <w:t xml:space="preserve">razvrstavanje otpada i razvoj navika odgovornog postupanja s otpadom, </w:t>
      </w:r>
    </w:p>
    <w:p w14:paraId="0694E646" w14:textId="77777777" w:rsidR="00A66E0C" w:rsidRPr="00862CF6" w:rsidRDefault="00A66E0C" w:rsidP="007132D3">
      <w:pPr>
        <w:pStyle w:val="ListParagraph"/>
        <w:numPr>
          <w:ilvl w:val="0"/>
          <w:numId w:val="15"/>
        </w:numPr>
      </w:pPr>
      <w:r w:rsidRPr="00862CF6">
        <w:t xml:space="preserve">ponovno korištenje i prenamjena materijala u dječjoj igri i stvaralaštvu, </w:t>
      </w:r>
    </w:p>
    <w:p w14:paraId="1952B23F" w14:textId="77777777" w:rsidR="00A66E0C" w:rsidRPr="00862CF6" w:rsidRDefault="00A66E0C" w:rsidP="007132D3">
      <w:pPr>
        <w:pStyle w:val="ListParagraph"/>
        <w:numPr>
          <w:ilvl w:val="0"/>
          <w:numId w:val="15"/>
        </w:numPr>
      </w:pPr>
      <w:r w:rsidRPr="00862CF6">
        <w:t xml:space="preserve">istraživanje prirode i prirodnih materijala, </w:t>
      </w:r>
    </w:p>
    <w:p w14:paraId="148CD1D0" w14:textId="77777777" w:rsidR="00A66E0C" w:rsidRPr="00862CF6" w:rsidRDefault="00A66E0C" w:rsidP="007132D3">
      <w:pPr>
        <w:pStyle w:val="ListParagraph"/>
        <w:numPr>
          <w:ilvl w:val="0"/>
          <w:numId w:val="15"/>
        </w:numPr>
      </w:pPr>
      <w:r w:rsidRPr="00862CF6">
        <w:t xml:space="preserve">briga o biljkama i neposrednom okolišu Vrtića, </w:t>
      </w:r>
    </w:p>
    <w:p w14:paraId="7959D181" w14:textId="77777777" w:rsidR="00A66E0C" w:rsidRPr="00862CF6" w:rsidRDefault="00A66E0C" w:rsidP="007132D3">
      <w:pPr>
        <w:pStyle w:val="ListParagraph"/>
        <w:numPr>
          <w:ilvl w:val="0"/>
          <w:numId w:val="15"/>
        </w:numPr>
      </w:pPr>
      <w:r w:rsidRPr="00862CF6">
        <w:t xml:space="preserve">obilježavanje odabranih ekoloških i drugih značajnih datuma, </w:t>
      </w:r>
    </w:p>
    <w:p w14:paraId="05C743DE" w14:textId="77777777" w:rsidR="00A66E0C" w:rsidRPr="00862CF6" w:rsidRDefault="00A66E0C" w:rsidP="007132D3">
      <w:pPr>
        <w:pStyle w:val="ListParagraph"/>
        <w:numPr>
          <w:ilvl w:val="0"/>
          <w:numId w:val="15"/>
        </w:numPr>
      </w:pPr>
      <w:r w:rsidRPr="00862CF6">
        <w:t xml:space="preserve">uključivanje djece i roditelja u primjerene ekološke aktivnosti i akcije lokalne zajednice. </w:t>
      </w:r>
    </w:p>
    <w:p w14:paraId="488354D2" w14:textId="5A1B21B3" w:rsidR="00A66E0C" w:rsidRPr="00862CF6" w:rsidRDefault="00A66E0C" w:rsidP="007132D3">
      <w:pPr>
        <w:pStyle w:val="ListParagraph"/>
        <w:numPr>
          <w:ilvl w:val="1"/>
          <w:numId w:val="13"/>
        </w:numPr>
      </w:pPr>
      <w:r w:rsidRPr="00862CF6">
        <w:t>Razvijanje pripadnosti lokalnoj zajednici i njegovanje kulturne baštine</w:t>
      </w:r>
    </w:p>
    <w:p w14:paraId="7159C677" w14:textId="77777777" w:rsidR="00A66E0C" w:rsidRPr="00862CF6" w:rsidRDefault="00A66E0C" w:rsidP="007132D3">
      <w:r w:rsidRPr="00862CF6">
        <w:t>U radu s djecom poticat će se upoznavanje života, običaja i posebnosti neposrednog zavičaja kroz:</w:t>
      </w:r>
    </w:p>
    <w:p w14:paraId="1C1FBCB1" w14:textId="77777777" w:rsidR="00A66E0C" w:rsidRPr="00862CF6" w:rsidRDefault="00A66E0C" w:rsidP="007132D3">
      <w:pPr>
        <w:pStyle w:val="ListParagraph"/>
        <w:numPr>
          <w:ilvl w:val="0"/>
          <w:numId w:val="16"/>
        </w:numPr>
      </w:pPr>
      <w:r w:rsidRPr="00862CF6">
        <w:t xml:space="preserve">upoznavanje djece s obilježjima i posebnostima Pribislavca i Međimurja, </w:t>
      </w:r>
    </w:p>
    <w:p w14:paraId="089696B7" w14:textId="77777777" w:rsidR="00A66E0C" w:rsidRPr="00862CF6" w:rsidRDefault="00A66E0C" w:rsidP="007132D3">
      <w:pPr>
        <w:pStyle w:val="ListParagraph"/>
        <w:numPr>
          <w:ilvl w:val="0"/>
          <w:numId w:val="16"/>
        </w:numPr>
      </w:pPr>
      <w:r w:rsidRPr="00862CF6">
        <w:t xml:space="preserve">upoznavanje tradicijskih pjesama, plesova, priča, običaja i drugih oblika kulturne baštine, </w:t>
      </w:r>
    </w:p>
    <w:p w14:paraId="142097BD" w14:textId="77777777" w:rsidR="00A66E0C" w:rsidRPr="00862CF6" w:rsidRDefault="00A66E0C" w:rsidP="007132D3">
      <w:pPr>
        <w:pStyle w:val="ListParagraph"/>
        <w:numPr>
          <w:ilvl w:val="0"/>
          <w:numId w:val="16"/>
        </w:numPr>
      </w:pPr>
      <w:r w:rsidRPr="00862CF6">
        <w:lastRenderedPageBreak/>
        <w:t xml:space="preserve">obilježavanje važnih događaja i datuma u lokalnoj zajednici, </w:t>
      </w:r>
    </w:p>
    <w:p w14:paraId="4169FC69" w14:textId="77777777" w:rsidR="00A66E0C" w:rsidRPr="00862CF6" w:rsidRDefault="00A66E0C" w:rsidP="007132D3">
      <w:pPr>
        <w:pStyle w:val="ListParagraph"/>
        <w:numPr>
          <w:ilvl w:val="0"/>
          <w:numId w:val="16"/>
        </w:numPr>
      </w:pPr>
      <w:r w:rsidRPr="00862CF6">
        <w:t xml:space="preserve">suradnju s roditeljima i lokalnom zajednicom u očuvanju i predstavljanju tradicije, </w:t>
      </w:r>
    </w:p>
    <w:p w14:paraId="1A051E51" w14:textId="77777777" w:rsidR="00A66E0C" w:rsidRPr="00862CF6" w:rsidRDefault="00A66E0C" w:rsidP="007132D3">
      <w:pPr>
        <w:pStyle w:val="ListParagraph"/>
        <w:numPr>
          <w:ilvl w:val="0"/>
          <w:numId w:val="16"/>
        </w:numPr>
      </w:pPr>
      <w:r w:rsidRPr="00862CF6">
        <w:t xml:space="preserve">razvijanje osjećaja pripadnosti zajednici i poštovanja prema vlastitoj i drugim kulturama, </w:t>
      </w:r>
    </w:p>
    <w:p w14:paraId="65FA008D" w14:textId="105B3593" w:rsidR="008F18A0" w:rsidRPr="00862CF6" w:rsidRDefault="00A66E0C" w:rsidP="007132D3">
      <w:pPr>
        <w:pStyle w:val="ListParagraph"/>
        <w:numPr>
          <w:ilvl w:val="0"/>
          <w:numId w:val="16"/>
        </w:numPr>
      </w:pPr>
      <w:r w:rsidRPr="00862CF6">
        <w:t>uključivanje djece u primjerene kulturne, društvene i javne aktivnosti lokalne zajednice.</w:t>
      </w:r>
    </w:p>
    <w:p w14:paraId="4249F2C4" w14:textId="77777777" w:rsidR="00E001ED" w:rsidRPr="00862CF6" w:rsidRDefault="00E001ED" w:rsidP="007132D3"/>
    <w:p w14:paraId="7A11BCCE" w14:textId="106F566F" w:rsidR="00D24865" w:rsidRPr="00862CF6" w:rsidRDefault="00D24865" w:rsidP="005E132F">
      <w:pPr>
        <w:pStyle w:val="Heading2"/>
        <w:rPr>
          <w:rFonts w:cstheme="minorHAnsi"/>
        </w:rPr>
      </w:pPr>
      <w:bookmarkStart w:id="64" w:name="_Toc241517919"/>
      <w:bookmarkStart w:id="65" w:name="_Toc241571345"/>
      <w:r w:rsidRPr="00862CF6">
        <w:rPr>
          <w:rFonts w:cstheme="minorHAnsi"/>
        </w:rPr>
        <w:t>Planiranje i valorizacija odgojno – obrazovnog rada</w:t>
      </w:r>
      <w:bookmarkEnd w:id="64"/>
      <w:bookmarkEnd w:id="65"/>
    </w:p>
    <w:p w14:paraId="3347C8BF" w14:textId="6C1FECDA" w:rsidR="00D24865" w:rsidRPr="00862CF6" w:rsidRDefault="00D24865" w:rsidP="007132D3">
      <w:r w:rsidRPr="00862CF6">
        <w:t>Planiranje odgojno-obrazovnog rada predstavlja temelj za sustavno promišljanje i unapređivanje kvalitete života djece u Dječjem vrtiću „Magnolija“. Planiranjem se stvaraju uvjeti za zadovoljavanje potreba i interesa djece, poticanje njihova cjelovitog razvoja, osiguravanje dobrobiti te stvaranje poticajnog, sigurnog i podržavajućeg okruženja.</w:t>
      </w:r>
    </w:p>
    <w:p w14:paraId="63ED23B2" w14:textId="77777777" w:rsidR="00D24865" w:rsidRPr="00862CF6" w:rsidRDefault="00D24865" w:rsidP="007132D3">
      <w:r w:rsidRPr="00862CF6">
        <w:rPr>
          <w:bCs/>
        </w:rPr>
        <w:t xml:space="preserve">U planiranju, ostvarivanju, praćenju i vrednovanju odgojno-obrazovnog rada sudjeluju </w:t>
      </w:r>
      <w:r w:rsidRPr="00862CF6">
        <w:t>odgojitelji, stručni suradnici, ravnateljica, zdravstvena voditeljica, roditelji/skrbnici i, na način primjeren njihovoj dobi i mogućnostima, djeca.</w:t>
      </w:r>
    </w:p>
    <w:p w14:paraId="1B7F5B7A" w14:textId="77777777" w:rsidR="00D24865" w:rsidRPr="00862CF6" w:rsidRDefault="00D24865" w:rsidP="007132D3">
      <w:r w:rsidRPr="00862CF6">
        <w:t>Praćenje i vrednovanje odgojno-obrazovnog rada usmjereno je na prepoznavanje kvalitete i mogućnosti za njegovo daljnje unapređivanje. Posebno će se pratiti ostvarivanje dobrobiti za dijete, kvaliteta interakcija i odnosa, primjerenost prostora i materijala, dječja uključenost i inicijativnost te kvaliteta suradnje s roditeljima i lokalnom zajednicom.</w:t>
      </w:r>
    </w:p>
    <w:p w14:paraId="7FE51BCD" w14:textId="2E9349FD" w:rsidR="00D24865" w:rsidRPr="00862CF6" w:rsidRDefault="00D24865" w:rsidP="007132D3">
      <w:r w:rsidRPr="00862CF6">
        <w:t xml:space="preserve">Početak pedagoške godine bit će obilježen promišljanjem i organiziranjem prostorno-materijalnog okruženja, obogaćivanjem centara aktivnosti i osiguravanjem raznovrsnih razvojno primjerenih poticaja. Pri tome će se polaziti od postojećih uvjeta, potreba djece i odgojnih skupina te razvojnog prioriteta </w:t>
      </w:r>
      <w:r w:rsidRPr="00862CF6">
        <w:rPr>
          <w:b/>
        </w:rPr>
        <w:t>„Prostor kao treći odgojitelj“</w:t>
      </w:r>
      <w:r w:rsidRPr="00862CF6">
        <w:t>.</w:t>
      </w:r>
    </w:p>
    <w:p w14:paraId="1368886D" w14:textId="52C2287C" w:rsidR="00D24865" w:rsidRPr="00862CF6" w:rsidRDefault="00D24865" w:rsidP="007132D3">
      <w:r w:rsidRPr="00862CF6">
        <w:t>Odgojitelji će planirati odgojno-obrazovni rad polazeći od poznavanja i praćenja konkretne skupine djece, njihovih razvojnih potreba, interesa, iskustava, sposobnosti i aktualnih situacija. Planiranje će biti fleksibilno i otvoreno za promjene koje proizlaze iz dječjih inicijativa, spontanih interesa, istraživačkih pitanja i događaja iz neposrednog okruženja.</w:t>
      </w:r>
    </w:p>
    <w:p w14:paraId="2C46884D" w14:textId="39695EA0" w:rsidR="00D24865" w:rsidRPr="00862CF6" w:rsidRDefault="00D24865" w:rsidP="007132D3">
      <w:pPr>
        <w:rPr>
          <w:bCs/>
        </w:rPr>
      </w:pPr>
      <w:r w:rsidRPr="00862CF6">
        <w:rPr>
          <w:bCs/>
        </w:rPr>
        <w:t xml:space="preserve">Aktivnosti će djeci omogućavati učenje kroz </w:t>
      </w:r>
      <w:r w:rsidRPr="00862CF6">
        <w:t>igru, istraživanje, promatranje, manipuliranje materijalima, isprobavanje, eksperimentiranje, razgovor, suradnju i rješavanje problema.</w:t>
      </w:r>
      <w:r w:rsidRPr="00862CF6">
        <w:rPr>
          <w:bCs/>
        </w:rPr>
        <w:t xml:space="preserve"> Na taj način poticat će se dječja znatiželja, kreativnost, mašta, samostalnost, inicijativnost i sposobnost aktivnog sudjelovanja u vlastitom učenju.</w:t>
      </w:r>
    </w:p>
    <w:p w14:paraId="28E7CF7C" w14:textId="6C450A16" w:rsidR="00D24865" w:rsidRPr="00862CF6" w:rsidRDefault="00D24865" w:rsidP="007132D3">
      <w:r w:rsidRPr="00862CF6">
        <w:t>Posebna pozornost posvećivat će se razvoju socijalnih i emocionalnih kompetencija, pozitivne slike o sebi, sigurnosti i samopouzdanja, sposobnosti izražavanja i razumijevanja vlastitih osjećaja, razumijevanja drugih, empatije, suradnje i konstruktivnog rješavanja sukoba.</w:t>
      </w:r>
    </w:p>
    <w:p w14:paraId="600F95E5" w14:textId="77777777" w:rsidR="00D24865" w:rsidRPr="00862CF6" w:rsidRDefault="00D24865" w:rsidP="007132D3">
      <w:r w:rsidRPr="00862CF6">
        <w:t>U planiranju će se koristiti različiti oblici aktivnosti – individualni, rad u paru i manjim skupinama, zajedničke aktivnosti cijele skupine, istraživačke aktivnosti, projektni rad, likovno i glazbeno izražavanje, dramatizacija, čitanje i pričanje priča, tjelesne i pokretne aktivnosti te aktivnosti na otvorenom.</w:t>
      </w:r>
    </w:p>
    <w:p w14:paraId="50F667D4" w14:textId="77777777" w:rsidR="00D24865" w:rsidRPr="00862CF6" w:rsidRDefault="00D24865" w:rsidP="007132D3">
      <w:r w:rsidRPr="00862CF6">
        <w:lastRenderedPageBreak/>
        <w:t>Sadržaji, teme i poticaji proizlazit će iz neposrednog iskustva djece, njihovih interesa, aktualnih događanja, promjena u prirodi, godišnjih doba i kulturnih obilježja neposrednog okruženja. Pri odabiru sadržaja vodit će se računa o razvojnoj primjerenosti i mogućnosti povezivanja različitih područja dječjeg razvoja.</w:t>
      </w:r>
    </w:p>
    <w:p w14:paraId="17FA109A" w14:textId="77777777" w:rsidR="00D24865" w:rsidRPr="00862CF6" w:rsidRDefault="00D24865" w:rsidP="007132D3">
      <w:r w:rsidRPr="00862CF6">
        <w:t>Posebno će se poticati korištenje likovnih, prirodnih, neoblikovanih i drugih sigurnih materijala koji djeci omogućuju slobodno istraživanje, kombiniranje, preoblikovanje i stvaranje. Djeci će se omogućavati izbor materijala i načina izražavanja, čime će se podržavati razvoj kreativnosti i različitih oblika komunikacije.</w:t>
      </w:r>
    </w:p>
    <w:p w14:paraId="6F5B9C97" w14:textId="77777777" w:rsidR="00D24865" w:rsidRPr="00862CF6" w:rsidRDefault="00D24865" w:rsidP="007132D3">
      <w:pPr>
        <w:rPr>
          <w:bCs/>
        </w:rPr>
      </w:pPr>
      <w:r w:rsidRPr="00862CF6">
        <w:rPr>
          <w:bCs/>
        </w:rPr>
        <w:t xml:space="preserve">U skupinama djece predškolske dobi aktivnosti će, u skladu s razvojnim potrebama i interesima djece, dodatno poticati razvoj </w:t>
      </w:r>
      <w:r w:rsidRPr="00862CF6">
        <w:t>predčitalačkih i predmatematičkih sposobnosti, grafomotorike, fine motorike, jezičnog izražavanja, glasovne analize i sinteze, razumijevanja prostornih i vremenskih odnosa te drugih vještina važnih za daljnji razvoj i učenje.</w:t>
      </w:r>
      <w:r w:rsidRPr="00862CF6">
        <w:rPr>
          <w:bCs/>
        </w:rPr>
        <w:t xml:space="preserve"> Pritom će se izbjegavati formaliziranje sadržaja karakteristično za školu, a naglasak će biti na učenju kroz igru i iskustvo.</w:t>
      </w:r>
    </w:p>
    <w:p w14:paraId="289332FC" w14:textId="77777777" w:rsidR="00D24865" w:rsidRPr="00862CF6" w:rsidRDefault="00D24865" w:rsidP="007132D3">
      <w:r w:rsidRPr="00862CF6">
        <w:t>Odgojitelji će u svojim planovima razrađivati konkretne aktivnosti, priče, pjesme, dramatizacije, istraživanja i projekte, pri čemu će se polaziti od dječjih interesa i inicijativa. Dječja igra i stvaralaštvo promatrat će se kao važni načini učenja, izražavanja i razumijevanja svijeta.</w:t>
      </w:r>
    </w:p>
    <w:p w14:paraId="3217B734" w14:textId="77777777" w:rsidR="00D24865" w:rsidRPr="00862CF6" w:rsidRDefault="00D24865" w:rsidP="007132D3">
      <w:r w:rsidRPr="00862CF6">
        <w:t>U ostvarivanju programa koristit će se i mogućnosti koje pružaju suradnja s roditeljima, lokalnom zajednicom i drugim ustanovama, kao i posjeti, izleti, kulturna događanja, predstave i drugi primjereni oblici iskustvenog učenja. Na taj način djeci će se omogućiti upoznavanje različitih ljudi, prostora, zanimanja, običaja i životnih situacija.</w:t>
      </w:r>
    </w:p>
    <w:p w14:paraId="52DC0E92" w14:textId="77777777" w:rsidR="00D24865" w:rsidRPr="00862CF6" w:rsidRDefault="00D24865" w:rsidP="007132D3">
      <w:r w:rsidRPr="00862CF6">
        <w:t>Kulturna baština i obilježja zavičaja bit će dio odgojno-obrazovnog rada kroz upoznavanje djece s posebnostima Pribislavca i Međimurja, tradicijskim pjesmama, plesovima, pričama, običajima, jelima i drugim elementima lokalne kulture. Istodobno će se razvijati poštovanje prema različitostima i upoznavanje drugih kultura.</w:t>
      </w:r>
    </w:p>
    <w:p w14:paraId="5F27D838" w14:textId="77777777" w:rsidR="00D24865" w:rsidRPr="00862CF6" w:rsidRDefault="00D24865" w:rsidP="007132D3">
      <w:r w:rsidRPr="00862CF6">
        <w:t>Dokumentiranje odgojno-obrazovnog procesa provodit će se kroz pedagošku dokumentaciju i druge primjerene oblike dokumentiranja, poput bilješki odgojitelja, dječjih radova, fotografija, dječjih izjava, zapisa o projektima i drugih oblika dokumentacije. Dokumentacija će služiti za praćenje dječjeg razvoja i interesa, refleksiju odgojitelja, planiranje novih poticaja te komunikaciju s djecom, roditeljima i stručnim timom.</w:t>
      </w:r>
    </w:p>
    <w:p w14:paraId="169ECCBD" w14:textId="77777777" w:rsidR="00D24865" w:rsidRPr="00862CF6" w:rsidRDefault="00D24865" w:rsidP="007132D3">
      <w:r w:rsidRPr="00862CF6">
        <w:t>Planiranje i vrednovanje neće se promatrati kao izdvojene aktivnosti, već kao kontinuirani proces promatranja, promišljanja, planiranja, ostvarivanja, dokumentiranja i refleksije koji omogućuje prilagođavanje odgojno-obrazovnog procesa stvarnim potrebama djece.</w:t>
      </w:r>
    </w:p>
    <w:p w14:paraId="652133D1" w14:textId="7C4767FE" w:rsidR="00D24865" w:rsidRPr="00862CF6" w:rsidRDefault="00D24865" w:rsidP="007132D3">
      <w:r w:rsidRPr="00862CF6">
        <w:t>Cjelovit program odgoja i obrazovanja treba omogućiti i poticati:</w:t>
      </w:r>
    </w:p>
    <w:p w14:paraId="45CDCBDE" w14:textId="77777777" w:rsidR="00D24865" w:rsidRPr="00862CF6" w:rsidRDefault="00D24865" w:rsidP="007132D3">
      <w:pPr>
        <w:pStyle w:val="ListParagraph"/>
        <w:numPr>
          <w:ilvl w:val="0"/>
          <w:numId w:val="17"/>
        </w:numPr>
      </w:pPr>
      <w:r w:rsidRPr="00862CF6">
        <w:t xml:space="preserve">potrebu djeteta za kretanjem i tjelesnom aktivnošću, </w:t>
      </w:r>
    </w:p>
    <w:p w14:paraId="0312CF8E" w14:textId="77777777" w:rsidR="00D24865" w:rsidRPr="00862CF6" w:rsidRDefault="00D24865" w:rsidP="007132D3">
      <w:pPr>
        <w:pStyle w:val="ListParagraph"/>
        <w:numPr>
          <w:ilvl w:val="0"/>
          <w:numId w:val="17"/>
        </w:numPr>
      </w:pPr>
      <w:r w:rsidRPr="00862CF6">
        <w:t xml:space="preserve">razvoj spoznajnih sposobnosti i aktivan istraživački odnos prema sebi i okolini, </w:t>
      </w:r>
    </w:p>
    <w:p w14:paraId="03B12E24" w14:textId="77777777" w:rsidR="00D24865" w:rsidRPr="00862CF6" w:rsidRDefault="00D24865" w:rsidP="007132D3">
      <w:pPr>
        <w:pStyle w:val="ListParagraph"/>
        <w:numPr>
          <w:ilvl w:val="0"/>
          <w:numId w:val="17"/>
        </w:numPr>
      </w:pPr>
      <w:r w:rsidRPr="00862CF6">
        <w:t xml:space="preserve">spontano izražavanje i razvoj stvaralačkih potencijala, </w:t>
      </w:r>
    </w:p>
    <w:p w14:paraId="3F43CD5C" w14:textId="77777777" w:rsidR="00D24865" w:rsidRPr="00862CF6" w:rsidRDefault="00D24865" w:rsidP="007132D3">
      <w:pPr>
        <w:pStyle w:val="ListParagraph"/>
        <w:numPr>
          <w:ilvl w:val="0"/>
          <w:numId w:val="17"/>
        </w:numPr>
      </w:pPr>
      <w:r w:rsidRPr="00862CF6">
        <w:t xml:space="preserve">razvoj osjećaja sigurnosti i samopouzdanja, </w:t>
      </w:r>
    </w:p>
    <w:p w14:paraId="272A0853" w14:textId="77777777" w:rsidR="00D24865" w:rsidRPr="00862CF6" w:rsidRDefault="00D24865" w:rsidP="007132D3">
      <w:pPr>
        <w:pStyle w:val="ListParagraph"/>
        <w:numPr>
          <w:ilvl w:val="0"/>
          <w:numId w:val="17"/>
        </w:numPr>
      </w:pPr>
      <w:r w:rsidRPr="00862CF6">
        <w:lastRenderedPageBreak/>
        <w:t xml:space="preserve">razvoj pozitivne slike o sebi, </w:t>
      </w:r>
    </w:p>
    <w:p w14:paraId="128E0E67" w14:textId="77777777" w:rsidR="00D24865" w:rsidRPr="00862CF6" w:rsidRDefault="00D24865" w:rsidP="007132D3">
      <w:pPr>
        <w:pStyle w:val="ListParagraph"/>
        <w:numPr>
          <w:ilvl w:val="0"/>
          <w:numId w:val="17"/>
        </w:numPr>
      </w:pPr>
      <w:r w:rsidRPr="00862CF6">
        <w:t xml:space="preserve">razvoj unutarnje i vanjske samostalnosti, </w:t>
      </w:r>
    </w:p>
    <w:p w14:paraId="6ECB4C5F" w14:textId="77777777" w:rsidR="00D24865" w:rsidRPr="00862CF6" w:rsidRDefault="00D24865" w:rsidP="007132D3">
      <w:pPr>
        <w:pStyle w:val="ListParagraph"/>
        <w:numPr>
          <w:ilvl w:val="0"/>
          <w:numId w:val="17"/>
        </w:numPr>
      </w:pPr>
      <w:r w:rsidRPr="00862CF6">
        <w:t xml:space="preserve">razvoj sposobnosti suradnje i suosjećanja, </w:t>
      </w:r>
    </w:p>
    <w:p w14:paraId="083DD93E" w14:textId="77777777" w:rsidR="00D24865" w:rsidRPr="00862CF6" w:rsidRDefault="00D24865" w:rsidP="007132D3">
      <w:pPr>
        <w:pStyle w:val="ListParagraph"/>
        <w:numPr>
          <w:ilvl w:val="0"/>
          <w:numId w:val="17"/>
        </w:numPr>
      </w:pPr>
      <w:r w:rsidRPr="00862CF6">
        <w:t xml:space="preserve">razumijevanje i uvažavanje vlastitih i tuđih osjećaja, </w:t>
      </w:r>
    </w:p>
    <w:p w14:paraId="47C3D566" w14:textId="77777777" w:rsidR="00D24865" w:rsidRPr="00862CF6" w:rsidRDefault="00D24865" w:rsidP="007132D3">
      <w:pPr>
        <w:pStyle w:val="ListParagraph"/>
        <w:numPr>
          <w:ilvl w:val="0"/>
          <w:numId w:val="17"/>
        </w:numPr>
      </w:pPr>
      <w:r w:rsidRPr="00862CF6">
        <w:t xml:space="preserve">razvoj sposobnosti primjerenog izražavanja potreba, želja i osjećaja, </w:t>
      </w:r>
    </w:p>
    <w:p w14:paraId="3EDE7489" w14:textId="77777777" w:rsidR="00D24865" w:rsidRPr="00862CF6" w:rsidRDefault="00D24865" w:rsidP="007132D3">
      <w:pPr>
        <w:pStyle w:val="ListParagraph"/>
        <w:numPr>
          <w:ilvl w:val="0"/>
          <w:numId w:val="17"/>
        </w:numPr>
      </w:pPr>
      <w:r w:rsidRPr="00862CF6">
        <w:t xml:space="preserve">razvoj sposobnosti govornog i drugih oblika sporazumijevanja, izražavanja i stvaranja, </w:t>
      </w:r>
    </w:p>
    <w:p w14:paraId="7729745F" w14:textId="77777777" w:rsidR="00D24865" w:rsidRPr="00862CF6" w:rsidRDefault="00D24865" w:rsidP="007132D3">
      <w:pPr>
        <w:pStyle w:val="ListParagraph"/>
        <w:numPr>
          <w:ilvl w:val="0"/>
          <w:numId w:val="17"/>
        </w:numPr>
      </w:pPr>
      <w:r w:rsidRPr="00862CF6">
        <w:t xml:space="preserve">razvoj odgovornosti prema sebi, drugima i okolišu, </w:t>
      </w:r>
    </w:p>
    <w:p w14:paraId="0C626118" w14:textId="77777777" w:rsidR="00D24865" w:rsidRPr="00862CF6" w:rsidRDefault="00D24865" w:rsidP="007132D3">
      <w:pPr>
        <w:pStyle w:val="ListParagraph"/>
        <w:numPr>
          <w:ilvl w:val="0"/>
          <w:numId w:val="17"/>
        </w:numPr>
      </w:pPr>
      <w:r w:rsidRPr="00862CF6">
        <w:t xml:space="preserve">razvoj osjećaja pripadnosti odgojnoj skupini, Vrtiću i široj zajednici, </w:t>
      </w:r>
    </w:p>
    <w:p w14:paraId="35337D82" w14:textId="77777777" w:rsidR="00D24865" w:rsidRPr="00862CF6" w:rsidRDefault="00D24865" w:rsidP="007132D3">
      <w:pPr>
        <w:pStyle w:val="ListParagraph"/>
        <w:numPr>
          <w:ilvl w:val="0"/>
          <w:numId w:val="17"/>
        </w:numPr>
      </w:pPr>
      <w:r w:rsidRPr="00862CF6">
        <w:t xml:space="preserve">razvoj pozitivnog odnosa prema učenju, istraživanju i novim iskustvima, </w:t>
      </w:r>
    </w:p>
    <w:p w14:paraId="1362A904" w14:textId="7549A24A" w:rsidR="00D24865" w:rsidRPr="00862CF6" w:rsidRDefault="00D24865" w:rsidP="007132D3">
      <w:pPr>
        <w:pStyle w:val="ListParagraph"/>
        <w:numPr>
          <w:ilvl w:val="0"/>
          <w:numId w:val="17"/>
        </w:numPr>
      </w:pPr>
      <w:r w:rsidRPr="00862CF6">
        <w:t>razvoj vedrog, sigurnog i podržavajućeg ozračja u kojem dijete može biti aktivno i prihvaćeno.</w:t>
      </w:r>
    </w:p>
    <w:p w14:paraId="24E3EA6B" w14:textId="77777777" w:rsidR="00AA30DD" w:rsidRPr="00862CF6" w:rsidRDefault="00AA30DD" w:rsidP="007132D3"/>
    <w:p w14:paraId="08934CAE" w14:textId="1AAEC1D3" w:rsidR="00B47848" w:rsidRPr="00862CF6" w:rsidRDefault="00B47848" w:rsidP="005E132F">
      <w:pPr>
        <w:pStyle w:val="Heading2"/>
        <w:rPr>
          <w:rFonts w:cstheme="minorHAnsi"/>
        </w:rPr>
      </w:pPr>
      <w:bookmarkStart w:id="66" w:name="_Toc241517920"/>
      <w:bookmarkStart w:id="67" w:name="_Toc241571346"/>
      <w:r w:rsidRPr="00862CF6">
        <w:rPr>
          <w:rFonts w:cstheme="minorHAnsi"/>
        </w:rPr>
        <w:t>Vrste planiranja  odgojno – obrazovnog rada tijekom pedagoške godine 2026./2027.</w:t>
      </w:r>
      <w:bookmarkEnd w:id="66"/>
      <w:bookmarkEnd w:id="67"/>
    </w:p>
    <w:p w14:paraId="0D6ABD36" w14:textId="77777777" w:rsidR="00B47848" w:rsidRPr="00862CF6" w:rsidRDefault="00B47848" w:rsidP="005E132F">
      <w:pPr>
        <w:pStyle w:val="Heading3"/>
      </w:pPr>
      <w:bookmarkStart w:id="68" w:name="_Toc241517921"/>
      <w:r w:rsidRPr="00862CF6">
        <w:t>Dnevno planiranje odgojno-obrazovnog rada</w:t>
      </w:r>
      <w:bookmarkEnd w:id="68"/>
    </w:p>
    <w:p w14:paraId="52E96781" w14:textId="5FE99948" w:rsidR="00B47848" w:rsidRPr="00862CF6" w:rsidRDefault="0033159F" w:rsidP="007132D3">
      <w:r w:rsidRPr="00862CF6">
        <w:t>D</w:t>
      </w:r>
      <w:r w:rsidR="00B47848" w:rsidRPr="00862CF6">
        <w:t>nevno planiranje proizlazi iz prethodno planiranog rada, aktualnih potreba i interesa djece te njihovih reakcija na provedene aktivnosti i sadržaje. Planiranje je fleksibilno i omogućuje odgojitelju da tijekom dana prilagođava aktivnosti, poticaje, prostor i vrijeme stvarnim potrebama djece.</w:t>
      </w:r>
    </w:p>
    <w:p w14:paraId="5F34A41E" w14:textId="4FA74AB3" w:rsidR="00B47848" w:rsidRPr="00862CF6" w:rsidRDefault="00B47848" w:rsidP="007132D3">
      <w:r w:rsidRPr="00862CF6">
        <w:t>Odgojitelji će svakodnevno pratiti i bilježiti značajna zapažanja o sudjelovanju djece u aktivnostima, njihovim interesima, inicijativama, načinima komunikacije i suradnje, kao i eventualnim odstupanjima od planiranog. Zapažanja će koristiti za promišljanje daljnjeg rada i planiranje novih poticaja.</w:t>
      </w:r>
    </w:p>
    <w:p w14:paraId="0188EE17" w14:textId="77777777" w:rsidR="00B47848" w:rsidRPr="00862CF6" w:rsidRDefault="00B47848" w:rsidP="005E132F">
      <w:pPr>
        <w:pStyle w:val="Heading3"/>
      </w:pPr>
      <w:bookmarkStart w:id="69" w:name="_Toc241517922"/>
      <w:r w:rsidRPr="00862CF6">
        <w:t>Tjedno planiranje odgojno-obrazovnog rada</w:t>
      </w:r>
      <w:bookmarkEnd w:id="69"/>
    </w:p>
    <w:p w14:paraId="0DF2328F" w14:textId="03E0EE8C" w:rsidR="00B47848" w:rsidRPr="00862CF6" w:rsidRDefault="00B47848" w:rsidP="007132D3">
      <w:r w:rsidRPr="00862CF6">
        <w:t>Tjedno planiranje temelji se na praćenju djece i prethodno ostvarenih aktivnosti, aktualnim interesima i potrebama djece, planiranim aktivnostima, projektima i događanjima te mogućnostima koje pruža neposredno okruženje. Planiranje će se provoditi u suradnji odgojitelja, uz uključivanje stručnih suradnika prema potrebi. Pri planiranju će se promišljati primjerenost sadržaja i poticaja, organizacija prostora, mogućnosti individualizacije te načini uključivanja djece u izbor i oblikovanje aktivnosti. Tjedna refleksija usmjeravat će se na pitanja: što je djecu posebno zainteresiralo, kako su sudjelovala u aktivnostima, koje su inicijative pokazala, što je bilo uspješno, što je potrebno mijenjati te koje nove poticaje i iskustva djeci ponuditi.</w:t>
      </w:r>
    </w:p>
    <w:p w14:paraId="1F8A5099" w14:textId="77777777" w:rsidR="00B47848" w:rsidRPr="00862CF6" w:rsidRDefault="00B47848" w:rsidP="005E132F">
      <w:pPr>
        <w:pStyle w:val="Heading3"/>
      </w:pPr>
      <w:bookmarkStart w:id="70" w:name="_Toc241517923"/>
      <w:r w:rsidRPr="00862CF6">
        <w:t>Periodično planiranje i refleksija</w:t>
      </w:r>
      <w:bookmarkEnd w:id="70"/>
    </w:p>
    <w:p w14:paraId="6259CDBC" w14:textId="75FC8C3E" w:rsidR="00B47848" w:rsidRPr="00862CF6" w:rsidRDefault="00B47848" w:rsidP="007132D3">
      <w:r w:rsidRPr="00862CF6">
        <w:t>Planiranje odgojno-obrazovnog rada provodit će se kontinuirano tijekom pedagoške godine, uz periodično sagledavanje ostvarenih aktivnosti, dokumentacije, dječjih interesa i potreba te razvoja pojedine odgojno-obrazovne skupine. Periodičnom refleksijom odgojitelji i stručni suradnici promišljat će o kvaliteti odgojno-obrazovnog procesa, primjerenosti prostorno-materijalnog okruženja, kvaliteti interakcija i odnosa te mogućnostima daljnjeg unapređivanja rada. Dobivena saznanja koristit će se za daljnje planiranje, obogaćivanje centara aktivnosti, prilagođavanje poticaja i razvoj novih istraživačkih i projektnih aktivnosti.</w:t>
      </w:r>
    </w:p>
    <w:p w14:paraId="2A0ECA26" w14:textId="74A7BF10" w:rsidR="00B47848" w:rsidRPr="00862CF6" w:rsidRDefault="00B47848" w:rsidP="005E132F">
      <w:pPr>
        <w:pStyle w:val="Heading3"/>
      </w:pPr>
      <w:bookmarkStart w:id="71" w:name="_Toc241517924"/>
      <w:r w:rsidRPr="00862CF6">
        <w:lastRenderedPageBreak/>
        <w:t>Polugodišnje praćenje i vrednovanje</w:t>
      </w:r>
      <w:bookmarkEnd w:id="71"/>
    </w:p>
    <w:p w14:paraId="6036924F" w14:textId="56A4D653" w:rsidR="0033159F" w:rsidRPr="00862CF6" w:rsidRDefault="00B47848" w:rsidP="007132D3">
      <w:r w:rsidRPr="00862CF6">
        <w:t>Polugodišnje praćenje i vrednovanje odgojno-obrazovnog rada provodit će se tijekom pedagoške godine s ciljem sagledavanja ostvarivanja planiranih zadaća, kvalitete uvjeta rada i dobrobiti djece.Pri vrednovanju će se uzimati u obzir pedagoška dokumentacija, bilješke i zapažanja odgojitelja, dokumentacija dječjih aktivnosti i projekata, dječji radovi, povratne informacije roditelja te zapažanja stručnih suradnika i ravnateljice. Dobiveni rezultati koristit će se za definiranje smjernica i prioriteta za nastavak pedagoške godine.</w:t>
      </w:r>
    </w:p>
    <w:p w14:paraId="70971C06" w14:textId="270E547F" w:rsidR="00B47848" w:rsidRPr="00862CF6" w:rsidRDefault="00B47848" w:rsidP="005E132F">
      <w:pPr>
        <w:pStyle w:val="Heading3"/>
      </w:pPr>
      <w:bookmarkStart w:id="72" w:name="_Toc241517925"/>
      <w:r w:rsidRPr="00862CF6">
        <w:t>Godišnje vrednovanje odgojno-obrazovnog rada</w:t>
      </w:r>
      <w:bookmarkEnd w:id="72"/>
    </w:p>
    <w:p w14:paraId="701AFDB3" w14:textId="01D7BDCE" w:rsidR="00B47848" w:rsidRPr="00862CF6" w:rsidRDefault="00B47848" w:rsidP="007132D3">
      <w:r w:rsidRPr="00862CF6">
        <w:t>Godišnje vrednovanje provodit će se na kraju pedagoške godine te će obuhvatiti sagledavanje ostvarivanja ciljeva i zadaća utvrđenih Godišnjim planom i programom rada DV-a „Magnolija“.</w:t>
      </w:r>
    </w:p>
    <w:p w14:paraId="5683AF0B" w14:textId="77777777" w:rsidR="00B47848" w:rsidRPr="00862CF6" w:rsidRDefault="00B47848" w:rsidP="007132D3">
      <w:r w:rsidRPr="00862CF6">
        <w:t>Posebno će se vrednovati:</w:t>
      </w:r>
    </w:p>
    <w:p w14:paraId="14DF0BF2" w14:textId="77777777" w:rsidR="00B47848" w:rsidRPr="00862CF6" w:rsidRDefault="00B47848" w:rsidP="007132D3">
      <w:pPr>
        <w:pStyle w:val="ListParagraph"/>
        <w:numPr>
          <w:ilvl w:val="0"/>
          <w:numId w:val="18"/>
        </w:numPr>
      </w:pPr>
      <w:r w:rsidRPr="00862CF6">
        <w:t>ostvarivanje dobrobiti za djecu,</w:t>
      </w:r>
    </w:p>
    <w:p w14:paraId="4BD9F950" w14:textId="77777777" w:rsidR="00B47848" w:rsidRPr="00862CF6" w:rsidRDefault="00B47848" w:rsidP="007132D3">
      <w:pPr>
        <w:pStyle w:val="ListParagraph"/>
        <w:numPr>
          <w:ilvl w:val="0"/>
          <w:numId w:val="18"/>
        </w:numPr>
      </w:pPr>
      <w:r w:rsidRPr="00862CF6">
        <w:t>kvaliteta odgojno-obrazovnog procesa,</w:t>
      </w:r>
    </w:p>
    <w:p w14:paraId="043E46F6" w14:textId="77777777" w:rsidR="00B47848" w:rsidRPr="00862CF6" w:rsidRDefault="00B47848" w:rsidP="007132D3">
      <w:pPr>
        <w:pStyle w:val="ListParagraph"/>
        <w:numPr>
          <w:ilvl w:val="0"/>
          <w:numId w:val="18"/>
        </w:numPr>
      </w:pPr>
      <w:r w:rsidRPr="00862CF6">
        <w:t>primjerenost i funkcionalnost prostorno-materijalnog okruženja,</w:t>
      </w:r>
    </w:p>
    <w:p w14:paraId="6434F720" w14:textId="77777777" w:rsidR="00B47848" w:rsidRPr="00862CF6" w:rsidRDefault="00B47848" w:rsidP="007132D3">
      <w:pPr>
        <w:pStyle w:val="ListParagraph"/>
        <w:numPr>
          <w:ilvl w:val="0"/>
          <w:numId w:val="18"/>
        </w:numPr>
      </w:pPr>
      <w:r w:rsidRPr="00862CF6">
        <w:t>ostvarivanje razvojnog prioriteta „Prostor kao treći odgojitelj“,</w:t>
      </w:r>
    </w:p>
    <w:p w14:paraId="5EF96376" w14:textId="77777777" w:rsidR="00B47848" w:rsidRPr="00862CF6" w:rsidRDefault="00B47848" w:rsidP="007132D3">
      <w:pPr>
        <w:pStyle w:val="ListParagraph"/>
        <w:numPr>
          <w:ilvl w:val="0"/>
          <w:numId w:val="18"/>
        </w:numPr>
      </w:pPr>
      <w:r w:rsidRPr="00862CF6">
        <w:t>ostvarivanje aktivnosti i projekata, uključujući aktivnosti u okviru projekta „Zelena Magnolija“,</w:t>
      </w:r>
    </w:p>
    <w:p w14:paraId="206981BB" w14:textId="77777777" w:rsidR="00B47848" w:rsidRPr="00862CF6" w:rsidRDefault="00B47848" w:rsidP="007132D3">
      <w:pPr>
        <w:pStyle w:val="ListParagraph"/>
        <w:numPr>
          <w:ilvl w:val="0"/>
          <w:numId w:val="18"/>
        </w:numPr>
      </w:pPr>
      <w:r w:rsidRPr="00862CF6">
        <w:t>kvaliteta suradnje i komunikacije s roditeljima,</w:t>
      </w:r>
    </w:p>
    <w:p w14:paraId="0AA2B0F0" w14:textId="77777777" w:rsidR="00B47848" w:rsidRPr="00862CF6" w:rsidRDefault="00B47848" w:rsidP="007132D3">
      <w:pPr>
        <w:pStyle w:val="ListParagraph"/>
        <w:numPr>
          <w:ilvl w:val="0"/>
          <w:numId w:val="18"/>
        </w:numPr>
      </w:pPr>
      <w:r w:rsidRPr="00862CF6">
        <w:t>stručni razvoj i suradnja zaposlenika,</w:t>
      </w:r>
    </w:p>
    <w:p w14:paraId="1E6A9E0A" w14:textId="77777777" w:rsidR="00B47848" w:rsidRPr="00862CF6" w:rsidRDefault="00B47848" w:rsidP="007132D3">
      <w:pPr>
        <w:pStyle w:val="ListParagraph"/>
        <w:numPr>
          <w:ilvl w:val="0"/>
          <w:numId w:val="18"/>
        </w:numPr>
      </w:pPr>
      <w:r w:rsidRPr="00862CF6">
        <w:t>ostvarivanje suradnje s lokalnom zajednicom,</w:t>
      </w:r>
    </w:p>
    <w:p w14:paraId="7B3D979B" w14:textId="77777777" w:rsidR="00B47848" w:rsidRPr="00862CF6" w:rsidRDefault="00B47848" w:rsidP="007132D3">
      <w:pPr>
        <w:pStyle w:val="ListParagraph"/>
        <w:numPr>
          <w:ilvl w:val="0"/>
          <w:numId w:val="18"/>
        </w:numPr>
      </w:pPr>
      <w:r w:rsidRPr="00862CF6">
        <w:t>kvaliteta pedagoškog dokumentiranja i refleksije odgojno-obrazovne prakse.</w:t>
      </w:r>
    </w:p>
    <w:p w14:paraId="3D9F2A32" w14:textId="2B762E13" w:rsidR="00B47848" w:rsidRPr="00862CF6" w:rsidRDefault="00B47848" w:rsidP="007132D3">
      <w:r w:rsidRPr="00862CF6">
        <w:t>Godišnja valorizacija poslužit će kao temelj za izradu smjernica, razvojnih prioriteta i planiranje rada u sljedećoj pedagoškoj godini.</w:t>
      </w:r>
      <w:r w:rsidR="0033159F" w:rsidRPr="00862CF6">
        <w:t xml:space="preserve"> </w:t>
      </w:r>
      <w:r w:rsidRPr="00862CF6">
        <w:t>Planiranje, praćenje i vrednovanje promatrat će se kao povezan i kontinuiran proces u kojem se na temelju praćenja djece, dokumentiranja i refleksije planiraju novi koraci. Na taj se način omogućuje fleksibilno prilagođavanje odgojno-obrazovnog procesa potrebama djece i kontinuirano unapređivanje kvalitete rada DV-a „Magnolija“.</w:t>
      </w:r>
    </w:p>
    <w:p w14:paraId="67679D33" w14:textId="77777777" w:rsidR="005E132F" w:rsidRPr="00862CF6" w:rsidRDefault="005E132F" w:rsidP="007132D3"/>
    <w:p w14:paraId="3BD45132" w14:textId="22C2F585" w:rsidR="00D601D6" w:rsidRPr="00862CF6" w:rsidRDefault="00D601D6" w:rsidP="005E132F">
      <w:pPr>
        <w:pStyle w:val="Heading2"/>
        <w:rPr>
          <w:rFonts w:cstheme="minorHAnsi"/>
        </w:rPr>
      </w:pPr>
      <w:bookmarkStart w:id="73" w:name="_Toc241517926"/>
      <w:bookmarkStart w:id="74" w:name="_Toc241571347"/>
      <w:r w:rsidRPr="00862CF6">
        <w:rPr>
          <w:rFonts w:cstheme="minorHAnsi"/>
        </w:rPr>
        <w:t>Područja razvoja djeteta</w:t>
      </w:r>
      <w:bookmarkEnd w:id="73"/>
      <w:bookmarkEnd w:id="74"/>
    </w:p>
    <w:p w14:paraId="1E385217" w14:textId="4B4AEFD8" w:rsidR="00D601D6" w:rsidRPr="00862CF6" w:rsidRDefault="00D601D6" w:rsidP="007132D3">
      <w:r w:rsidRPr="00862CF6">
        <w:t>U svim životnim situacijama u Dječjem vrtiću „Magnolija“, kako u spontanim tako i u planiranim aktivnostima, stvarat će se uvjeti za cjelovit rast i razvoj svakog djeteta. Odgojno-obrazovni rad neće se promatrati kroz izdvojena područja razvoja, već međusobno povezan i integriran, uz uvažavanje individualnih potreba, interesa, mogućnosti i razvojnih karakteristika svakog djeteta. Posebna pozornost posvećivat će se sljedećim područjima:</w:t>
      </w:r>
    </w:p>
    <w:p w14:paraId="71B2034F" w14:textId="77777777" w:rsidR="00D601D6" w:rsidRPr="00862CF6" w:rsidRDefault="00D601D6" w:rsidP="007132D3">
      <w:pPr>
        <w:pStyle w:val="ListParagraph"/>
        <w:numPr>
          <w:ilvl w:val="0"/>
          <w:numId w:val="19"/>
        </w:numPr>
      </w:pPr>
      <w:r w:rsidRPr="00862CF6">
        <w:t>tjelesni i psihomotorni razvoj i zdravlje,</w:t>
      </w:r>
    </w:p>
    <w:p w14:paraId="5535EE6D" w14:textId="77777777" w:rsidR="00D601D6" w:rsidRPr="00862CF6" w:rsidRDefault="00D601D6" w:rsidP="007132D3">
      <w:pPr>
        <w:pStyle w:val="ListParagraph"/>
        <w:numPr>
          <w:ilvl w:val="0"/>
          <w:numId w:val="19"/>
        </w:numPr>
      </w:pPr>
      <w:r w:rsidRPr="00862CF6">
        <w:t>socio-emocionalni razvoj i razvoj osobnosti,</w:t>
      </w:r>
    </w:p>
    <w:p w14:paraId="1108A7D6" w14:textId="77777777" w:rsidR="00D601D6" w:rsidRPr="00862CF6" w:rsidRDefault="00D601D6" w:rsidP="007132D3">
      <w:pPr>
        <w:pStyle w:val="ListParagraph"/>
        <w:numPr>
          <w:ilvl w:val="0"/>
          <w:numId w:val="19"/>
        </w:numPr>
      </w:pPr>
      <w:r w:rsidRPr="00862CF6">
        <w:t>spoznajni razvoj,</w:t>
      </w:r>
    </w:p>
    <w:p w14:paraId="141B8739" w14:textId="093FE824" w:rsidR="00D601D6" w:rsidRPr="00862CF6" w:rsidRDefault="00D601D6" w:rsidP="007132D3">
      <w:pPr>
        <w:pStyle w:val="ListParagraph"/>
        <w:numPr>
          <w:ilvl w:val="0"/>
          <w:numId w:val="19"/>
        </w:numPr>
      </w:pPr>
      <w:r w:rsidRPr="00862CF6">
        <w:t>komunikacija, izražavanje i stvaralaštvo.</w:t>
      </w:r>
      <w:r w:rsidR="005E132F" w:rsidRPr="00862CF6">
        <w:br/>
      </w:r>
    </w:p>
    <w:p w14:paraId="2843C921" w14:textId="7F26850D" w:rsidR="00D601D6" w:rsidRPr="00862CF6" w:rsidRDefault="00D601D6" w:rsidP="005E132F">
      <w:pPr>
        <w:pStyle w:val="Heading3"/>
      </w:pPr>
      <w:bookmarkStart w:id="75" w:name="_Toc241517927"/>
      <w:r w:rsidRPr="00862CF6">
        <w:lastRenderedPageBreak/>
        <w:t>Tjelesni i psihomotorni razvoj i zdravlje</w:t>
      </w:r>
      <w:bookmarkEnd w:id="75"/>
    </w:p>
    <w:p w14:paraId="7171FD46" w14:textId="3A0DBB72" w:rsidR="00D601D6" w:rsidRPr="00862CF6" w:rsidRDefault="00D601D6" w:rsidP="007132D3">
      <w:pPr>
        <w:rPr>
          <w:b/>
          <w:bCs/>
        </w:rPr>
      </w:pPr>
      <w:r w:rsidRPr="00862CF6">
        <w:t>U području tjelesnog i psihomotornog razvoja osobito će se:</w:t>
      </w:r>
    </w:p>
    <w:p w14:paraId="3D0E5AF2" w14:textId="5A0E46F6" w:rsidR="00D601D6" w:rsidRPr="00862CF6" w:rsidRDefault="00D601D6" w:rsidP="007132D3">
      <w:pPr>
        <w:pStyle w:val="ListParagraph"/>
        <w:numPr>
          <w:ilvl w:val="0"/>
          <w:numId w:val="20"/>
        </w:numPr>
      </w:pPr>
      <w:r w:rsidRPr="00862CF6">
        <w:t>poštovati i zadovoljavati individualne potrebe djece, osobito tijekom razdoblja prilagodbe na Vrtić</w:t>
      </w:r>
      <w:r w:rsidR="00037DBC" w:rsidRPr="00862CF6">
        <w:t>,</w:t>
      </w:r>
    </w:p>
    <w:p w14:paraId="6AC3BAC5" w14:textId="263B5BEC" w:rsidR="00D601D6" w:rsidRPr="00862CF6" w:rsidRDefault="00D601D6" w:rsidP="007132D3">
      <w:pPr>
        <w:pStyle w:val="ListParagraph"/>
        <w:numPr>
          <w:ilvl w:val="0"/>
          <w:numId w:val="20"/>
        </w:numPr>
      </w:pPr>
      <w:r w:rsidRPr="00862CF6">
        <w:t>uvažavati individualne potrebe djece za odmorom, snom, hranjenjem i kretanjem</w:t>
      </w:r>
      <w:r w:rsidR="00037DBC" w:rsidRPr="00862CF6">
        <w:t>,</w:t>
      </w:r>
    </w:p>
    <w:p w14:paraId="71E114FE" w14:textId="3E770BA4" w:rsidR="00D601D6" w:rsidRPr="00862CF6" w:rsidRDefault="00D601D6" w:rsidP="007132D3">
      <w:pPr>
        <w:pStyle w:val="ListParagraph"/>
        <w:numPr>
          <w:ilvl w:val="0"/>
          <w:numId w:val="20"/>
        </w:numPr>
      </w:pPr>
      <w:r w:rsidRPr="00862CF6">
        <w:t>poticati razvoj samostalnosti pri hranjenju, oblačenju, svlačenju, održavanju osobne higijene i drugim životno-praktičnim aktivnostima</w:t>
      </w:r>
      <w:r w:rsidR="00037DBC" w:rsidRPr="00862CF6">
        <w:t>,</w:t>
      </w:r>
    </w:p>
    <w:p w14:paraId="62EF5706" w14:textId="7322ACE1" w:rsidR="00D601D6" w:rsidRPr="00862CF6" w:rsidRDefault="00D601D6" w:rsidP="007132D3">
      <w:pPr>
        <w:pStyle w:val="ListParagraph"/>
        <w:numPr>
          <w:ilvl w:val="0"/>
          <w:numId w:val="20"/>
        </w:numPr>
      </w:pPr>
      <w:r w:rsidRPr="00862CF6">
        <w:t>razvijati i njegovati kulturno-higijenske navike i brigu o sebi</w:t>
      </w:r>
      <w:r w:rsidR="00037DBC" w:rsidRPr="00862CF6">
        <w:t>,</w:t>
      </w:r>
    </w:p>
    <w:p w14:paraId="12EA59AC" w14:textId="5A307CDE" w:rsidR="00D601D6" w:rsidRPr="00862CF6" w:rsidRDefault="00D601D6" w:rsidP="007132D3">
      <w:pPr>
        <w:pStyle w:val="ListParagraph"/>
        <w:numPr>
          <w:ilvl w:val="0"/>
          <w:numId w:val="20"/>
        </w:numPr>
      </w:pPr>
      <w:r w:rsidRPr="00862CF6">
        <w:t>poticati zdrave životne navike, pravilnu prehranu, dovoljan unos tekućine i boravak na svježem zraku</w:t>
      </w:r>
      <w:r w:rsidR="00037DBC" w:rsidRPr="00862CF6">
        <w:t>,</w:t>
      </w:r>
    </w:p>
    <w:p w14:paraId="437EE2D1" w14:textId="0561A27F" w:rsidR="00D601D6" w:rsidRPr="00862CF6" w:rsidRDefault="00D601D6" w:rsidP="007132D3">
      <w:pPr>
        <w:pStyle w:val="ListParagraph"/>
        <w:numPr>
          <w:ilvl w:val="0"/>
          <w:numId w:val="20"/>
        </w:numPr>
      </w:pPr>
      <w:r w:rsidRPr="00862CF6">
        <w:t>osiguravati svakodnevne mogućnosti za kretanje, tjelesno vježbanje i razvoj motoričkih sposobnosti</w:t>
      </w:r>
      <w:r w:rsidR="00037DBC" w:rsidRPr="00862CF6">
        <w:t>,</w:t>
      </w:r>
    </w:p>
    <w:p w14:paraId="75D042C4" w14:textId="10A7C044" w:rsidR="00D601D6" w:rsidRPr="00862CF6" w:rsidRDefault="00D601D6" w:rsidP="007132D3">
      <w:pPr>
        <w:pStyle w:val="ListParagraph"/>
        <w:numPr>
          <w:ilvl w:val="0"/>
          <w:numId w:val="20"/>
        </w:numPr>
      </w:pPr>
      <w:r w:rsidRPr="00862CF6">
        <w:t>razvijati koordinaciju, ravnotežu, preciznost, spretnost i finu motoriku</w:t>
      </w:r>
      <w:r w:rsidR="00037DBC" w:rsidRPr="00862CF6">
        <w:t>,</w:t>
      </w:r>
    </w:p>
    <w:p w14:paraId="519E470C" w14:textId="423FE98E" w:rsidR="00D601D6" w:rsidRPr="00862CF6" w:rsidRDefault="00D601D6" w:rsidP="007132D3">
      <w:pPr>
        <w:pStyle w:val="ListParagraph"/>
        <w:numPr>
          <w:ilvl w:val="0"/>
          <w:numId w:val="20"/>
        </w:numPr>
      </w:pPr>
      <w:r w:rsidRPr="00862CF6">
        <w:t>razvijati svijest o sigurnom ponašanju i postupno osposobljavati djecu za prepoznavanje i izbjegavanje rizičnih situacija</w:t>
      </w:r>
      <w:r w:rsidR="00037DBC" w:rsidRPr="00862CF6">
        <w:t>,</w:t>
      </w:r>
    </w:p>
    <w:p w14:paraId="40187C4A" w14:textId="0F13E493" w:rsidR="00D601D6" w:rsidRPr="00862CF6" w:rsidRDefault="00D601D6" w:rsidP="007132D3">
      <w:pPr>
        <w:pStyle w:val="ListParagraph"/>
        <w:numPr>
          <w:ilvl w:val="0"/>
          <w:numId w:val="20"/>
        </w:numPr>
      </w:pPr>
      <w:r w:rsidRPr="00862CF6">
        <w:t>uvažavati individualne mogućnosti i potrebe djece s teškoćama u razvoju</w:t>
      </w:r>
      <w:r w:rsidR="00037DBC" w:rsidRPr="00862CF6">
        <w:t>,</w:t>
      </w:r>
    </w:p>
    <w:p w14:paraId="0664F010" w14:textId="17DB94C7" w:rsidR="00D601D6" w:rsidRPr="00862CF6" w:rsidRDefault="00D601D6" w:rsidP="007132D3">
      <w:pPr>
        <w:pStyle w:val="ListParagraph"/>
        <w:numPr>
          <w:ilvl w:val="0"/>
          <w:numId w:val="20"/>
        </w:numPr>
      </w:pPr>
      <w:r w:rsidRPr="00862CF6">
        <w:t>razvijati pozitivan odnos prema vlastitom tijelu, zdravlju i tjelesnoj aktivnosti</w:t>
      </w:r>
      <w:r w:rsidR="00037DBC" w:rsidRPr="00862CF6">
        <w:t>,</w:t>
      </w:r>
    </w:p>
    <w:p w14:paraId="695A4CBC" w14:textId="73B95A1B" w:rsidR="00D601D6" w:rsidRPr="00862CF6" w:rsidRDefault="00D601D6" w:rsidP="007132D3">
      <w:pPr>
        <w:pStyle w:val="ListParagraph"/>
        <w:numPr>
          <w:ilvl w:val="0"/>
          <w:numId w:val="20"/>
        </w:numPr>
      </w:pPr>
      <w:r w:rsidRPr="00862CF6">
        <w:t>poticati humane odnose, suradnju i primjeren način komunikacije.</w:t>
      </w:r>
      <w:r w:rsidR="005E132F" w:rsidRPr="00862CF6">
        <w:br/>
      </w:r>
    </w:p>
    <w:p w14:paraId="483EA79B" w14:textId="17FFD7C2" w:rsidR="00D601D6" w:rsidRPr="00862CF6" w:rsidRDefault="00D601D6" w:rsidP="005E132F">
      <w:pPr>
        <w:pStyle w:val="Heading3"/>
      </w:pPr>
      <w:bookmarkStart w:id="76" w:name="_Toc241517928"/>
      <w:r w:rsidRPr="00862CF6">
        <w:t>Socio-emocionalni razvoj i razvoj osobnosti</w:t>
      </w:r>
      <w:bookmarkEnd w:id="76"/>
    </w:p>
    <w:p w14:paraId="26B0C0F3" w14:textId="03CF23D5" w:rsidR="00D601D6" w:rsidRPr="00862CF6" w:rsidRDefault="00D601D6" w:rsidP="007132D3">
      <w:r w:rsidRPr="00862CF6">
        <w:t>U području socio-emocionalnog razvoja osobito će se:</w:t>
      </w:r>
    </w:p>
    <w:p w14:paraId="65E6E35F" w14:textId="488EB65D" w:rsidR="00D601D6" w:rsidRPr="00862CF6" w:rsidRDefault="00D601D6" w:rsidP="007132D3">
      <w:pPr>
        <w:pStyle w:val="ListParagraph"/>
        <w:numPr>
          <w:ilvl w:val="0"/>
          <w:numId w:val="21"/>
        </w:numPr>
      </w:pPr>
      <w:r w:rsidRPr="00862CF6">
        <w:t>stvarati osjećaj sigurnosti, prihvaćenosti i pripadnosti skupini i Vrtiću</w:t>
      </w:r>
      <w:r w:rsidR="00037DBC" w:rsidRPr="00862CF6">
        <w:t>,</w:t>
      </w:r>
    </w:p>
    <w:p w14:paraId="65AD9D15" w14:textId="0BCA7AAE" w:rsidR="00D601D6" w:rsidRPr="00862CF6" w:rsidRDefault="00D601D6" w:rsidP="007132D3">
      <w:pPr>
        <w:pStyle w:val="ListParagraph"/>
        <w:numPr>
          <w:ilvl w:val="0"/>
          <w:numId w:val="21"/>
        </w:numPr>
      </w:pPr>
      <w:r w:rsidRPr="00862CF6">
        <w:t>osobita pozornost posvećivati razdoblju prilagodbe djece na vrtićko okruženje</w:t>
      </w:r>
      <w:r w:rsidR="00037DBC" w:rsidRPr="00862CF6">
        <w:t>,</w:t>
      </w:r>
    </w:p>
    <w:p w14:paraId="50702C35" w14:textId="67D3CCC0" w:rsidR="00D601D6" w:rsidRPr="00862CF6" w:rsidRDefault="00D601D6" w:rsidP="007132D3">
      <w:pPr>
        <w:pStyle w:val="ListParagraph"/>
        <w:numPr>
          <w:ilvl w:val="0"/>
          <w:numId w:val="21"/>
        </w:numPr>
      </w:pPr>
      <w:r w:rsidRPr="00862CF6">
        <w:t>razvijati pozitivna slika o sebi, samopouzdanje i osjećaj vlastite vrijednosti</w:t>
      </w:r>
      <w:r w:rsidR="00037DBC" w:rsidRPr="00862CF6">
        <w:t>,</w:t>
      </w:r>
    </w:p>
    <w:p w14:paraId="7A5CD793" w14:textId="41B73401" w:rsidR="00D601D6" w:rsidRPr="00862CF6" w:rsidRDefault="00D601D6" w:rsidP="007132D3">
      <w:pPr>
        <w:pStyle w:val="ListParagraph"/>
        <w:numPr>
          <w:ilvl w:val="0"/>
          <w:numId w:val="21"/>
        </w:numPr>
      </w:pPr>
      <w:r w:rsidRPr="00862CF6">
        <w:t>poticati samostalnost, inicijativnost i mogućnost izbora</w:t>
      </w:r>
      <w:r w:rsidR="00037DBC" w:rsidRPr="00862CF6">
        <w:t>,</w:t>
      </w:r>
    </w:p>
    <w:p w14:paraId="56C718F0" w14:textId="040C24ED" w:rsidR="00D601D6" w:rsidRPr="00862CF6" w:rsidRDefault="00D601D6" w:rsidP="007132D3">
      <w:pPr>
        <w:pStyle w:val="ListParagraph"/>
        <w:numPr>
          <w:ilvl w:val="0"/>
          <w:numId w:val="21"/>
        </w:numPr>
      </w:pPr>
      <w:r w:rsidRPr="00862CF6">
        <w:t>uvažavati individualnost, različitosti, interese i potrebe svakog djeteta</w:t>
      </w:r>
      <w:r w:rsidR="00037DBC" w:rsidRPr="00862CF6">
        <w:t>,</w:t>
      </w:r>
    </w:p>
    <w:p w14:paraId="2F1496D1" w14:textId="25C482DE" w:rsidR="00D601D6" w:rsidRPr="00862CF6" w:rsidRDefault="00D601D6" w:rsidP="007132D3">
      <w:pPr>
        <w:pStyle w:val="ListParagraph"/>
        <w:numPr>
          <w:ilvl w:val="0"/>
          <w:numId w:val="21"/>
        </w:numPr>
      </w:pPr>
      <w:r w:rsidRPr="00862CF6">
        <w:t>razvijati sposobnost prepoznavanja, izražavanja i razumijevanja vlastitih emocija</w:t>
      </w:r>
      <w:r w:rsidR="00037DBC" w:rsidRPr="00862CF6">
        <w:t>,</w:t>
      </w:r>
    </w:p>
    <w:p w14:paraId="43EA8B6B" w14:textId="08FAEEBB" w:rsidR="00D601D6" w:rsidRPr="00862CF6" w:rsidRDefault="00D601D6" w:rsidP="007132D3">
      <w:pPr>
        <w:pStyle w:val="ListParagraph"/>
        <w:numPr>
          <w:ilvl w:val="0"/>
          <w:numId w:val="21"/>
        </w:numPr>
      </w:pPr>
      <w:r w:rsidRPr="00862CF6">
        <w:t>razvijati empatija i razumijevanje osjećaja drugih</w:t>
      </w:r>
      <w:r w:rsidR="00037DBC" w:rsidRPr="00862CF6">
        <w:t>,</w:t>
      </w:r>
    </w:p>
    <w:p w14:paraId="17F36A41" w14:textId="62ABBCC0" w:rsidR="00D601D6" w:rsidRPr="00862CF6" w:rsidRDefault="00D601D6" w:rsidP="007132D3">
      <w:pPr>
        <w:pStyle w:val="ListParagraph"/>
        <w:numPr>
          <w:ilvl w:val="0"/>
          <w:numId w:val="21"/>
        </w:numPr>
      </w:pPr>
      <w:r w:rsidRPr="00862CF6">
        <w:t>poticati razvoj suradničkih odnosa, dijeljenja, dogovaranja i međusobnog pomaganja</w:t>
      </w:r>
      <w:r w:rsidR="00037DBC" w:rsidRPr="00862CF6">
        <w:t>,</w:t>
      </w:r>
    </w:p>
    <w:p w14:paraId="7040060B" w14:textId="2E9884DB" w:rsidR="00D601D6" w:rsidRPr="00862CF6" w:rsidRDefault="00D601D6" w:rsidP="007132D3">
      <w:pPr>
        <w:pStyle w:val="ListParagraph"/>
        <w:numPr>
          <w:ilvl w:val="0"/>
          <w:numId w:val="21"/>
        </w:numPr>
      </w:pPr>
      <w:r w:rsidRPr="00862CF6">
        <w:t>razvijati sposobnost mirnog i konstruktivnog rješavanja sukoba</w:t>
      </w:r>
      <w:r w:rsidR="00037DBC" w:rsidRPr="00862CF6">
        <w:t>,</w:t>
      </w:r>
    </w:p>
    <w:p w14:paraId="6334CA4E" w14:textId="6A2F816B" w:rsidR="00D601D6" w:rsidRPr="00862CF6" w:rsidRDefault="00D601D6" w:rsidP="007132D3">
      <w:pPr>
        <w:pStyle w:val="ListParagraph"/>
        <w:numPr>
          <w:ilvl w:val="0"/>
          <w:numId w:val="21"/>
        </w:numPr>
      </w:pPr>
      <w:r w:rsidRPr="00862CF6">
        <w:t>stvarati poticajno i emocionalno podržavajuće ozračje</w:t>
      </w:r>
      <w:r w:rsidR="00037DBC" w:rsidRPr="00862CF6">
        <w:t>,</w:t>
      </w:r>
    </w:p>
    <w:p w14:paraId="488CFD58" w14:textId="28C2C462" w:rsidR="00D601D6" w:rsidRPr="00862CF6" w:rsidRDefault="00D601D6" w:rsidP="007132D3">
      <w:pPr>
        <w:pStyle w:val="ListParagraph"/>
        <w:numPr>
          <w:ilvl w:val="0"/>
          <w:numId w:val="21"/>
        </w:numPr>
      </w:pPr>
      <w:r w:rsidRPr="00862CF6">
        <w:t>omogućavati djeci korištenje različitih prostora i centara aktivnosti u skladu s njihovim potrebama za aktivnošću, istraživanjem, druženjem, mirom ili povlačenjem.</w:t>
      </w:r>
      <w:r w:rsidR="005E132F" w:rsidRPr="00862CF6">
        <w:br/>
      </w:r>
    </w:p>
    <w:p w14:paraId="5B082239" w14:textId="77A4E414" w:rsidR="00D601D6" w:rsidRPr="00862CF6" w:rsidRDefault="00D601D6" w:rsidP="005E132F">
      <w:pPr>
        <w:pStyle w:val="Heading3"/>
      </w:pPr>
      <w:bookmarkStart w:id="77" w:name="_Toc241517929"/>
      <w:r w:rsidRPr="00862CF6">
        <w:t>Spoznajni razvoj</w:t>
      </w:r>
      <w:bookmarkEnd w:id="77"/>
    </w:p>
    <w:p w14:paraId="6DEED70F" w14:textId="77777777" w:rsidR="005E132F" w:rsidRPr="00862CF6" w:rsidRDefault="005E132F" w:rsidP="005E132F">
      <w:r w:rsidRPr="00862CF6">
        <w:t>U području spoznajnog razvoja osobito će se:</w:t>
      </w:r>
    </w:p>
    <w:p w14:paraId="7EBD3A6E" w14:textId="77777777" w:rsidR="005E132F" w:rsidRPr="00862CF6" w:rsidRDefault="005E132F" w:rsidP="005E132F">
      <w:pPr>
        <w:pStyle w:val="ListParagraph"/>
        <w:numPr>
          <w:ilvl w:val="0"/>
          <w:numId w:val="19"/>
        </w:numPr>
      </w:pPr>
      <w:r w:rsidRPr="00862CF6">
        <w:t>poticati prirodna dječja radoznalost i istraživački odnos prema sebi, drugima i okolini,</w:t>
      </w:r>
    </w:p>
    <w:p w14:paraId="3C778207" w14:textId="77777777" w:rsidR="005E132F" w:rsidRPr="00862CF6" w:rsidRDefault="005E132F" w:rsidP="005E132F">
      <w:pPr>
        <w:pStyle w:val="ListParagraph"/>
        <w:numPr>
          <w:ilvl w:val="0"/>
          <w:numId w:val="19"/>
        </w:numPr>
      </w:pPr>
      <w:r w:rsidRPr="00862CF6">
        <w:t>omogućavati istraživanje svojstava, odnosa, pojava i procesa,</w:t>
      </w:r>
    </w:p>
    <w:p w14:paraId="4FC407F4" w14:textId="77777777" w:rsidR="005E132F" w:rsidRPr="00862CF6" w:rsidRDefault="005E132F" w:rsidP="005E132F">
      <w:pPr>
        <w:pStyle w:val="ListParagraph"/>
        <w:numPr>
          <w:ilvl w:val="0"/>
          <w:numId w:val="19"/>
        </w:numPr>
      </w:pPr>
      <w:r w:rsidRPr="00862CF6">
        <w:t>poticati razvoj pažnje, koncentracije, pamćenja, mišljenja i zaključivanja,</w:t>
      </w:r>
    </w:p>
    <w:p w14:paraId="2E720B6F" w14:textId="77777777" w:rsidR="005E132F" w:rsidRPr="00862CF6" w:rsidRDefault="005E132F" w:rsidP="005E132F">
      <w:pPr>
        <w:pStyle w:val="ListParagraph"/>
        <w:numPr>
          <w:ilvl w:val="0"/>
          <w:numId w:val="19"/>
        </w:numPr>
      </w:pPr>
      <w:r w:rsidRPr="00862CF6">
        <w:t>omogućavati djeci učenje kroz vlastito iskustvo, pokušavanje, eksperimentiranje i rješavanje problema,</w:t>
      </w:r>
    </w:p>
    <w:p w14:paraId="682D7B76" w14:textId="77777777" w:rsidR="005E132F" w:rsidRPr="00862CF6" w:rsidRDefault="005E132F" w:rsidP="005E132F">
      <w:pPr>
        <w:pStyle w:val="ListParagraph"/>
        <w:numPr>
          <w:ilvl w:val="0"/>
          <w:numId w:val="19"/>
        </w:numPr>
      </w:pPr>
      <w:r w:rsidRPr="00862CF6">
        <w:lastRenderedPageBreak/>
        <w:t>poticati postavljanje pitanja, traženje odgovora i iznošenje vlastitih pretpostavki;</w:t>
      </w:r>
    </w:p>
    <w:p w14:paraId="33E64B6A" w14:textId="77777777" w:rsidR="005E132F" w:rsidRPr="00862CF6" w:rsidRDefault="005E132F" w:rsidP="005E132F">
      <w:pPr>
        <w:pStyle w:val="ListParagraph"/>
        <w:numPr>
          <w:ilvl w:val="0"/>
          <w:numId w:val="19"/>
        </w:numPr>
      </w:pPr>
      <w:r w:rsidRPr="00862CF6">
        <w:t>razvijati sposobnost povezivanja novih iskustava s prethodnim znanjem,</w:t>
      </w:r>
    </w:p>
    <w:p w14:paraId="24E7EA6A" w14:textId="77777777" w:rsidR="005E132F" w:rsidRPr="00862CF6" w:rsidRDefault="005E132F" w:rsidP="005E132F">
      <w:pPr>
        <w:pStyle w:val="ListParagraph"/>
        <w:numPr>
          <w:ilvl w:val="0"/>
          <w:numId w:val="19"/>
        </w:numPr>
      </w:pPr>
      <w:r w:rsidRPr="00862CF6">
        <w:t>poticati razvoj predmatematičkih i logičko-matematičkih sposobnosti kroz svakodnevne životne situacije i igru,</w:t>
      </w:r>
    </w:p>
    <w:p w14:paraId="7018B43B" w14:textId="77777777" w:rsidR="005E132F" w:rsidRPr="00862CF6" w:rsidRDefault="005E132F" w:rsidP="005E132F">
      <w:pPr>
        <w:pStyle w:val="ListParagraph"/>
        <w:numPr>
          <w:ilvl w:val="0"/>
          <w:numId w:val="19"/>
        </w:numPr>
      </w:pPr>
      <w:r w:rsidRPr="00862CF6">
        <w:t>razvijati prostorne, vremenske, količinske i druge odnose,</w:t>
      </w:r>
    </w:p>
    <w:p w14:paraId="7EC71F76" w14:textId="77777777" w:rsidR="005E132F" w:rsidRPr="00862CF6" w:rsidRDefault="005E132F" w:rsidP="005E132F">
      <w:pPr>
        <w:pStyle w:val="ListParagraph"/>
        <w:numPr>
          <w:ilvl w:val="0"/>
          <w:numId w:val="19"/>
        </w:numPr>
      </w:pPr>
      <w:r w:rsidRPr="00862CF6">
        <w:t>poticati istraživanje prirode i neposrednog okoliša,</w:t>
      </w:r>
    </w:p>
    <w:p w14:paraId="380EDE97" w14:textId="77777777" w:rsidR="005E132F" w:rsidRPr="00862CF6" w:rsidRDefault="005E132F" w:rsidP="005E132F">
      <w:pPr>
        <w:pStyle w:val="ListParagraph"/>
        <w:numPr>
          <w:ilvl w:val="0"/>
          <w:numId w:val="19"/>
        </w:numPr>
      </w:pPr>
      <w:r w:rsidRPr="00862CF6">
        <w:t>razvijati svijest o važnosti očuvanja prirode i odgovornog odnosa prema okolišu,</w:t>
      </w:r>
    </w:p>
    <w:p w14:paraId="2A1E6F7E" w14:textId="77777777" w:rsidR="005E132F" w:rsidRPr="00862CF6" w:rsidRDefault="005E132F" w:rsidP="005E132F">
      <w:pPr>
        <w:pStyle w:val="ListParagraph"/>
        <w:numPr>
          <w:ilvl w:val="0"/>
          <w:numId w:val="19"/>
        </w:numPr>
      </w:pPr>
      <w:r w:rsidRPr="00862CF6">
        <w:t>poticati upoznavanje djece s kulturnom baštinom, običajima i posebnostima zavičaja.</w:t>
      </w:r>
    </w:p>
    <w:p w14:paraId="64AF143A" w14:textId="77777777" w:rsidR="005E132F" w:rsidRPr="00862CF6" w:rsidRDefault="005E132F" w:rsidP="005E132F">
      <w:pPr>
        <w:ind w:left="360"/>
        <w:rPr>
          <w:b/>
          <w:bCs/>
        </w:rPr>
      </w:pPr>
    </w:p>
    <w:p w14:paraId="3A2552B5" w14:textId="0BF582FE" w:rsidR="005E132F" w:rsidRPr="00862CF6" w:rsidRDefault="005E132F" w:rsidP="005E132F">
      <w:pPr>
        <w:pStyle w:val="Heading3"/>
      </w:pPr>
      <w:bookmarkStart w:id="78" w:name="_Toc241517930"/>
      <w:r w:rsidRPr="00862CF6">
        <w:t>Komunikacija, izražavanje i stvaralaštvo</w:t>
      </w:r>
      <w:bookmarkEnd w:id="78"/>
    </w:p>
    <w:p w14:paraId="7BEA0CDF" w14:textId="5BDEE3BE" w:rsidR="00037DBC" w:rsidRPr="00862CF6" w:rsidRDefault="00037DBC" w:rsidP="007132D3">
      <w:r w:rsidRPr="00862CF6">
        <w:tab/>
      </w:r>
      <w:r w:rsidR="00D601D6" w:rsidRPr="00862CF6">
        <w:t xml:space="preserve">U području komunikacije, </w:t>
      </w:r>
      <w:r w:rsidRPr="00862CF6">
        <w:t>izražavanja i stvaralaštva će se:</w:t>
      </w:r>
    </w:p>
    <w:p w14:paraId="5CFCB335" w14:textId="4EF24455" w:rsidR="00037DBC" w:rsidRPr="00862CF6" w:rsidRDefault="00037DBC" w:rsidP="007132D3">
      <w:pPr>
        <w:pStyle w:val="ListParagraph"/>
        <w:numPr>
          <w:ilvl w:val="0"/>
          <w:numId w:val="22"/>
        </w:numPr>
      </w:pPr>
      <w:r w:rsidRPr="00862CF6">
        <w:t>razvijati govor i jezično izražavanje,</w:t>
      </w:r>
    </w:p>
    <w:p w14:paraId="6573DD2E" w14:textId="194B4D88" w:rsidR="00037DBC" w:rsidRPr="00862CF6" w:rsidRDefault="00037DBC" w:rsidP="007132D3">
      <w:pPr>
        <w:pStyle w:val="ListParagraph"/>
        <w:numPr>
          <w:ilvl w:val="0"/>
          <w:numId w:val="22"/>
        </w:numPr>
      </w:pPr>
      <w:r w:rsidRPr="00862CF6">
        <w:t>poticati slušanje, razumijevanje i izražavanje poruka,</w:t>
      </w:r>
    </w:p>
    <w:p w14:paraId="28F92141" w14:textId="21940E60" w:rsidR="00037DBC" w:rsidRPr="00862CF6" w:rsidRDefault="00037DBC" w:rsidP="007132D3">
      <w:pPr>
        <w:pStyle w:val="ListParagraph"/>
        <w:numPr>
          <w:ilvl w:val="0"/>
          <w:numId w:val="22"/>
        </w:numPr>
      </w:pPr>
      <w:r w:rsidRPr="00862CF6">
        <w:t>obogaćivati dječji rječnik i poticati govorno stvaralaštvo,</w:t>
      </w:r>
    </w:p>
    <w:p w14:paraId="787D7188" w14:textId="757647BD" w:rsidR="00037DBC" w:rsidRPr="00862CF6" w:rsidRDefault="00037DBC" w:rsidP="007132D3">
      <w:pPr>
        <w:pStyle w:val="ListParagraph"/>
        <w:numPr>
          <w:ilvl w:val="0"/>
          <w:numId w:val="22"/>
        </w:numPr>
      </w:pPr>
      <w:r w:rsidRPr="00862CF6">
        <w:t>razvijati različiti oblici komunikacije – verbalni, neverbalni, likovni, glazbeni, scenski i pokretni,</w:t>
      </w:r>
    </w:p>
    <w:p w14:paraId="7F797413" w14:textId="44CF7EDA" w:rsidR="00037DBC" w:rsidRPr="00862CF6" w:rsidRDefault="00037DBC" w:rsidP="007132D3">
      <w:pPr>
        <w:pStyle w:val="ListParagraph"/>
        <w:numPr>
          <w:ilvl w:val="0"/>
          <w:numId w:val="22"/>
        </w:numPr>
      </w:pPr>
      <w:r w:rsidRPr="00862CF6">
        <w:t>omogućavati djeci slobodno izražavanje svojih potreba, interesa, doživljaja i ideja,</w:t>
      </w:r>
    </w:p>
    <w:p w14:paraId="7166FEE6" w14:textId="17F5E29B" w:rsidR="00037DBC" w:rsidRPr="00862CF6" w:rsidRDefault="00037DBC" w:rsidP="007132D3">
      <w:pPr>
        <w:pStyle w:val="ListParagraph"/>
        <w:numPr>
          <w:ilvl w:val="0"/>
          <w:numId w:val="22"/>
        </w:numPr>
      </w:pPr>
      <w:r w:rsidRPr="00862CF6">
        <w:t>poticati kreativnost i stvaralaštvo,</w:t>
      </w:r>
    </w:p>
    <w:p w14:paraId="174DC374" w14:textId="4AABDD7F" w:rsidR="00037DBC" w:rsidRPr="00862CF6" w:rsidRDefault="00037DBC" w:rsidP="007132D3">
      <w:pPr>
        <w:pStyle w:val="ListParagraph"/>
        <w:numPr>
          <w:ilvl w:val="0"/>
          <w:numId w:val="22"/>
        </w:numPr>
      </w:pPr>
      <w:r w:rsidRPr="00862CF6">
        <w:t>omogućavati slobodan izbor različitih materijala, tehnika i načina izražavanja,</w:t>
      </w:r>
    </w:p>
    <w:p w14:paraId="1D500366" w14:textId="721319FA" w:rsidR="00037DBC" w:rsidRPr="00862CF6" w:rsidRDefault="00037DBC" w:rsidP="007132D3">
      <w:pPr>
        <w:pStyle w:val="ListParagraph"/>
        <w:numPr>
          <w:ilvl w:val="0"/>
          <w:numId w:val="22"/>
        </w:numPr>
      </w:pPr>
      <w:r w:rsidRPr="00862CF6">
        <w:t>razvijati interes za knjigu, slikovnicu, priču i druge oblike književnog izražavanja,</w:t>
      </w:r>
    </w:p>
    <w:p w14:paraId="219F13C2" w14:textId="0CE3582D" w:rsidR="00037DBC" w:rsidRPr="00862CF6" w:rsidRDefault="00037DBC" w:rsidP="007132D3">
      <w:pPr>
        <w:pStyle w:val="ListParagraph"/>
        <w:numPr>
          <w:ilvl w:val="0"/>
          <w:numId w:val="22"/>
        </w:numPr>
      </w:pPr>
      <w:r w:rsidRPr="00862CF6">
        <w:t>poticati interes za pisanu komunikaciju na razvojno primjeren način,</w:t>
      </w:r>
    </w:p>
    <w:p w14:paraId="6EC5B9B0" w14:textId="77777777" w:rsidR="00037DBC" w:rsidRPr="00862CF6" w:rsidRDefault="00037DBC" w:rsidP="007132D3">
      <w:pPr>
        <w:pStyle w:val="ListParagraph"/>
        <w:numPr>
          <w:ilvl w:val="0"/>
          <w:numId w:val="22"/>
        </w:numPr>
      </w:pPr>
      <w:r w:rsidRPr="00862CF6">
        <w:t>njegovati zavičajne posebnosti, tradicijske pjesme, priče, igre i druge oblike kulturne baštine.</w:t>
      </w:r>
    </w:p>
    <w:p w14:paraId="32718854" w14:textId="089FCDF6" w:rsidR="00037DBC" w:rsidRPr="00862CF6" w:rsidRDefault="00037DBC" w:rsidP="007132D3"/>
    <w:p w14:paraId="0CB62514" w14:textId="02E8D41E" w:rsidR="00037DBC" w:rsidRPr="00862CF6" w:rsidRDefault="00037DBC" w:rsidP="005E132F">
      <w:pPr>
        <w:pStyle w:val="Heading2"/>
        <w:rPr>
          <w:rFonts w:cstheme="minorHAnsi"/>
        </w:rPr>
      </w:pPr>
      <w:bookmarkStart w:id="79" w:name="_Toc241517931"/>
      <w:bookmarkStart w:id="80" w:name="_Toc241571348"/>
      <w:r w:rsidRPr="00862CF6">
        <w:rPr>
          <w:rFonts w:cstheme="minorHAnsi"/>
        </w:rPr>
        <w:t>Djelatnosti i aktivnosti u provođenju odgojno-obrazovnog rada</w:t>
      </w:r>
      <w:bookmarkEnd w:id="79"/>
      <w:bookmarkEnd w:id="80"/>
    </w:p>
    <w:p w14:paraId="42B91E6C" w14:textId="250A5A69" w:rsidR="00037DBC" w:rsidRPr="00862CF6" w:rsidRDefault="00037DBC" w:rsidP="007132D3">
      <w:r w:rsidRPr="00862CF6">
        <w:tab/>
        <w:t>U kvalitetnom, poticajnom i emocionalno podržavajućem okruženju DV-a „Magnolija“ djeci će se omogućavati različite vrste aktivnosti koje proizlaze iz njihovih potreba, interesa, razvojnih mogućnosti i neposrednih iskustava.</w:t>
      </w:r>
    </w:p>
    <w:p w14:paraId="52D0EAE0" w14:textId="193B3BFF" w:rsidR="00037DBC" w:rsidRPr="00862CF6" w:rsidRDefault="00037DBC" w:rsidP="007132D3">
      <w:r w:rsidRPr="00862CF6">
        <w:tab/>
        <w:t>Aktivnosti će se međusobno povezivati i nadopunjavati, a njihov izbor i način ostvarivanja prilagođavat će se pojedinoj odgojno-obrazovnoj skupini.</w:t>
      </w:r>
    </w:p>
    <w:p w14:paraId="33CF84D1" w14:textId="2E609045" w:rsidR="00037DBC" w:rsidRPr="00862CF6" w:rsidRDefault="00037DBC" w:rsidP="005E132F">
      <w:pPr>
        <w:pStyle w:val="Heading3"/>
      </w:pPr>
      <w:bookmarkStart w:id="81" w:name="_Toc241517932"/>
      <w:r w:rsidRPr="00862CF6">
        <w:t>Životno-praktične i radne aktivnosti</w:t>
      </w:r>
      <w:bookmarkEnd w:id="81"/>
    </w:p>
    <w:p w14:paraId="3B271FEA" w14:textId="763D343F" w:rsidR="00037DBC" w:rsidRPr="00862CF6" w:rsidRDefault="00037DBC" w:rsidP="007132D3">
      <w:r w:rsidRPr="00862CF6">
        <w:tab/>
        <w:t>Životno-praktične aktivnosti obuhvaćat će svakodnevne situacije kojima se razvijaju samostalnost, odgovornost i briga o sebi i drugima:</w:t>
      </w:r>
    </w:p>
    <w:p w14:paraId="6700339D" w14:textId="62B0413C" w:rsidR="00037DBC" w:rsidRPr="00862CF6" w:rsidRDefault="00037DBC" w:rsidP="007132D3">
      <w:pPr>
        <w:pStyle w:val="ListParagraph"/>
        <w:numPr>
          <w:ilvl w:val="0"/>
          <w:numId w:val="23"/>
        </w:numPr>
      </w:pPr>
      <w:r w:rsidRPr="00862CF6">
        <w:t>samostalno hranjenje i kultura blagovanja</w:t>
      </w:r>
      <w:r w:rsidR="008E3596" w:rsidRPr="00862CF6">
        <w:t>,</w:t>
      </w:r>
    </w:p>
    <w:p w14:paraId="0DC9058D" w14:textId="4C109ADE" w:rsidR="00037DBC" w:rsidRPr="00862CF6" w:rsidRDefault="00037DBC" w:rsidP="007132D3">
      <w:pPr>
        <w:pStyle w:val="ListParagraph"/>
        <w:numPr>
          <w:ilvl w:val="0"/>
          <w:numId w:val="23"/>
        </w:numPr>
      </w:pPr>
      <w:r w:rsidRPr="00862CF6">
        <w:t>pranje ruku i održavanje osobne higijene</w:t>
      </w:r>
      <w:r w:rsidR="008E3596" w:rsidRPr="00862CF6">
        <w:t>,</w:t>
      </w:r>
    </w:p>
    <w:p w14:paraId="73E69AD5" w14:textId="35F2475B" w:rsidR="00037DBC" w:rsidRPr="00862CF6" w:rsidRDefault="00037DBC" w:rsidP="007132D3">
      <w:pPr>
        <w:pStyle w:val="ListParagraph"/>
        <w:numPr>
          <w:ilvl w:val="0"/>
          <w:numId w:val="23"/>
        </w:numPr>
      </w:pPr>
      <w:r w:rsidRPr="00862CF6">
        <w:t>oblačenje i svlačenje</w:t>
      </w:r>
      <w:r w:rsidR="008E3596" w:rsidRPr="00862CF6">
        <w:t>,</w:t>
      </w:r>
    </w:p>
    <w:p w14:paraId="70CEC873" w14:textId="1484D81C" w:rsidR="00037DBC" w:rsidRPr="00862CF6" w:rsidRDefault="00037DBC" w:rsidP="007132D3">
      <w:pPr>
        <w:pStyle w:val="ListParagraph"/>
        <w:numPr>
          <w:ilvl w:val="0"/>
          <w:numId w:val="23"/>
        </w:numPr>
      </w:pPr>
      <w:r w:rsidRPr="00862CF6">
        <w:t>pospremanje i briga o osobnim stvarima</w:t>
      </w:r>
      <w:r w:rsidR="008E3596" w:rsidRPr="00862CF6">
        <w:t>,</w:t>
      </w:r>
    </w:p>
    <w:p w14:paraId="47ECD358" w14:textId="4B42ED02" w:rsidR="00037DBC" w:rsidRPr="00862CF6" w:rsidRDefault="00037DBC" w:rsidP="007132D3">
      <w:pPr>
        <w:pStyle w:val="ListParagraph"/>
        <w:numPr>
          <w:ilvl w:val="0"/>
          <w:numId w:val="23"/>
        </w:numPr>
      </w:pPr>
      <w:r w:rsidRPr="00862CF6">
        <w:t>briga o prostoru i materijalima</w:t>
      </w:r>
      <w:r w:rsidR="008E3596" w:rsidRPr="00862CF6">
        <w:t>,</w:t>
      </w:r>
    </w:p>
    <w:p w14:paraId="6374C2A4" w14:textId="384B95BE" w:rsidR="00037DBC" w:rsidRPr="00862CF6" w:rsidRDefault="00037DBC" w:rsidP="007132D3">
      <w:pPr>
        <w:pStyle w:val="ListParagraph"/>
        <w:numPr>
          <w:ilvl w:val="0"/>
          <w:numId w:val="23"/>
        </w:numPr>
      </w:pPr>
      <w:r w:rsidRPr="00862CF6">
        <w:t>briga o biljkama i drugim elementima živog svijeta u neposrednom okruženju</w:t>
      </w:r>
      <w:r w:rsidR="008E3596" w:rsidRPr="00862CF6">
        <w:t>,</w:t>
      </w:r>
    </w:p>
    <w:p w14:paraId="115BE818" w14:textId="4517C994" w:rsidR="00037DBC" w:rsidRPr="00862CF6" w:rsidRDefault="00037DBC" w:rsidP="007132D3">
      <w:pPr>
        <w:pStyle w:val="ListParagraph"/>
        <w:numPr>
          <w:ilvl w:val="0"/>
          <w:numId w:val="23"/>
        </w:numPr>
      </w:pPr>
      <w:r w:rsidRPr="00862CF6">
        <w:lastRenderedPageBreak/>
        <w:t>pripremanje jednostavnih aktivnosti povezanih sa zdravom prehranom</w:t>
      </w:r>
      <w:r w:rsidR="008E3596" w:rsidRPr="00862CF6">
        <w:t>,</w:t>
      </w:r>
    </w:p>
    <w:p w14:paraId="0DE3A462" w14:textId="729A09B7" w:rsidR="00037DBC" w:rsidRPr="00862CF6" w:rsidRDefault="00037DBC" w:rsidP="007132D3">
      <w:pPr>
        <w:pStyle w:val="ListParagraph"/>
        <w:numPr>
          <w:ilvl w:val="0"/>
          <w:numId w:val="23"/>
        </w:numPr>
      </w:pPr>
      <w:r w:rsidRPr="00862CF6">
        <w:t>upoznavanje s pravilima sigurnog ponašanja</w:t>
      </w:r>
      <w:r w:rsidR="008E3596" w:rsidRPr="00862CF6">
        <w:t>,</w:t>
      </w:r>
    </w:p>
    <w:p w14:paraId="7125F7E6" w14:textId="6299E226" w:rsidR="00037DBC" w:rsidRPr="00862CF6" w:rsidRDefault="00037DBC" w:rsidP="007132D3">
      <w:pPr>
        <w:pStyle w:val="ListParagraph"/>
        <w:numPr>
          <w:ilvl w:val="0"/>
          <w:numId w:val="23"/>
        </w:numPr>
      </w:pPr>
      <w:r w:rsidRPr="00862CF6">
        <w:t>prepoznavanje opasnih situacija u domu, Vrtiću, prometu i neposrednom okolišu</w:t>
      </w:r>
      <w:r w:rsidR="008E3596" w:rsidRPr="00862CF6">
        <w:t>,</w:t>
      </w:r>
    </w:p>
    <w:p w14:paraId="58A42A84" w14:textId="77777777" w:rsidR="00037DBC" w:rsidRPr="00862CF6" w:rsidRDefault="00037DBC" w:rsidP="007132D3">
      <w:pPr>
        <w:pStyle w:val="ListParagraph"/>
        <w:numPr>
          <w:ilvl w:val="0"/>
          <w:numId w:val="23"/>
        </w:numPr>
      </w:pPr>
      <w:r w:rsidRPr="00862CF6">
        <w:t>razvijanje odgovornog odnosa prema prirodi i okolišu.</w:t>
      </w:r>
    </w:p>
    <w:p w14:paraId="2CFFDC73" w14:textId="4349294B" w:rsidR="00037DBC" w:rsidRPr="00862CF6" w:rsidRDefault="00037DBC" w:rsidP="005E132F">
      <w:pPr>
        <w:pStyle w:val="Heading3"/>
      </w:pPr>
      <w:bookmarkStart w:id="82" w:name="_Toc241517933"/>
      <w:r w:rsidRPr="00862CF6">
        <w:t>Raznovrsne igre</w:t>
      </w:r>
      <w:bookmarkEnd w:id="82"/>
    </w:p>
    <w:p w14:paraId="6EB90117" w14:textId="445535D0" w:rsidR="00037DBC" w:rsidRPr="00862CF6" w:rsidRDefault="008E3596" w:rsidP="007132D3">
      <w:r w:rsidRPr="00862CF6">
        <w:tab/>
      </w:r>
      <w:r w:rsidR="00037DBC" w:rsidRPr="00862CF6">
        <w:t>Igra predstavlja temeljni način dječjeg učenja, istraživanja i izražavanja. U odgojno-obrazovnom radu poticat će se:</w:t>
      </w:r>
    </w:p>
    <w:p w14:paraId="4A6BBCFA" w14:textId="581C067F" w:rsidR="00037DBC" w:rsidRPr="00862CF6" w:rsidRDefault="00037DBC" w:rsidP="007132D3">
      <w:pPr>
        <w:pStyle w:val="ListParagraph"/>
        <w:numPr>
          <w:ilvl w:val="0"/>
          <w:numId w:val="25"/>
        </w:numPr>
      </w:pPr>
      <w:r w:rsidRPr="00862CF6">
        <w:t>funkcionalne igre</w:t>
      </w:r>
      <w:r w:rsidR="008E3596" w:rsidRPr="00862CF6">
        <w:t>,</w:t>
      </w:r>
    </w:p>
    <w:p w14:paraId="223D92C5" w14:textId="0D2AF280" w:rsidR="00037DBC" w:rsidRPr="00862CF6" w:rsidRDefault="00037DBC" w:rsidP="007132D3">
      <w:pPr>
        <w:pStyle w:val="ListParagraph"/>
        <w:numPr>
          <w:ilvl w:val="0"/>
          <w:numId w:val="25"/>
        </w:numPr>
      </w:pPr>
      <w:r w:rsidRPr="00862CF6">
        <w:t>simboličke i igre uloga</w:t>
      </w:r>
      <w:r w:rsidR="008E3596" w:rsidRPr="00862CF6">
        <w:t>,</w:t>
      </w:r>
    </w:p>
    <w:p w14:paraId="2F346224" w14:textId="4A302BC2" w:rsidR="00037DBC" w:rsidRPr="00862CF6" w:rsidRDefault="00037DBC" w:rsidP="007132D3">
      <w:pPr>
        <w:pStyle w:val="ListParagraph"/>
        <w:numPr>
          <w:ilvl w:val="0"/>
          <w:numId w:val="25"/>
        </w:numPr>
      </w:pPr>
      <w:r w:rsidRPr="00862CF6">
        <w:t>igre građenja i konstruiranja</w:t>
      </w:r>
      <w:r w:rsidR="008E3596" w:rsidRPr="00862CF6">
        <w:t>,</w:t>
      </w:r>
    </w:p>
    <w:p w14:paraId="07A5B900" w14:textId="19FD30CB" w:rsidR="00037DBC" w:rsidRPr="00862CF6" w:rsidRDefault="00037DBC" w:rsidP="007132D3">
      <w:pPr>
        <w:pStyle w:val="ListParagraph"/>
        <w:numPr>
          <w:ilvl w:val="0"/>
          <w:numId w:val="25"/>
        </w:numPr>
      </w:pPr>
      <w:r w:rsidRPr="00862CF6">
        <w:t>društvene igre i igre s pravilima</w:t>
      </w:r>
      <w:r w:rsidR="008E3596" w:rsidRPr="00862CF6">
        <w:t>,</w:t>
      </w:r>
    </w:p>
    <w:p w14:paraId="7BB6F822" w14:textId="0862C38B" w:rsidR="00037DBC" w:rsidRPr="00862CF6" w:rsidRDefault="00037DBC" w:rsidP="007132D3">
      <w:pPr>
        <w:pStyle w:val="ListParagraph"/>
        <w:numPr>
          <w:ilvl w:val="0"/>
          <w:numId w:val="25"/>
        </w:numPr>
      </w:pPr>
      <w:r w:rsidRPr="00862CF6">
        <w:t>didaktičke i manipulativne igre</w:t>
      </w:r>
      <w:r w:rsidR="008E3596" w:rsidRPr="00862CF6">
        <w:t>,</w:t>
      </w:r>
    </w:p>
    <w:p w14:paraId="355A26F7" w14:textId="6A76C473" w:rsidR="00037DBC" w:rsidRPr="00862CF6" w:rsidRDefault="00037DBC" w:rsidP="007132D3">
      <w:pPr>
        <w:pStyle w:val="ListParagraph"/>
        <w:numPr>
          <w:ilvl w:val="0"/>
          <w:numId w:val="25"/>
        </w:numPr>
      </w:pPr>
      <w:r w:rsidRPr="00862CF6">
        <w:t>jezične i govorne igre</w:t>
      </w:r>
      <w:r w:rsidR="008E3596" w:rsidRPr="00862CF6">
        <w:t>,</w:t>
      </w:r>
    </w:p>
    <w:p w14:paraId="5E9599E3" w14:textId="7118020E" w:rsidR="00037DBC" w:rsidRPr="00862CF6" w:rsidRDefault="00037DBC" w:rsidP="007132D3">
      <w:pPr>
        <w:pStyle w:val="ListParagraph"/>
        <w:numPr>
          <w:ilvl w:val="0"/>
          <w:numId w:val="25"/>
        </w:numPr>
      </w:pPr>
      <w:r w:rsidRPr="00862CF6">
        <w:t>igre opažanja i pamćenja</w:t>
      </w:r>
      <w:r w:rsidR="008E3596" w:rsidRPr="00862CF6">
        <w:t>,</w:t>
      </w:r>
    </w:p>
    <w:p w14:paraId="2C3D703C" w14:textId="2F198104" w:rsidR="00037DBC" w:rsidRPr="00862CF6" w:rsidRDefault="00037DBC" w:rsidP="007132D3">
      <w:pPr>
        <w:pStyle w:val="ListParagraph"/>
        <w:numPr>
          <w:ilvl w:val="0"/>
          <w:numId w:val="25"/>
        </w:numPr>
      </w:pPr>
      <w:r w:rsidRPr="00862CF6">
        <w:t>glazbene i pokretne igre</w:t>
      </w:r>
      <w:r w:rsidR="008E3596" w:rsidRPr="00862CF6">
        <w:t>,</w:t>
      </w:r>
    </w:p>
    <w:p w14:paraId="4C076E4F" w14:textId="77777777" w:rsidR="00037DBC" w:rsidRPr="00862CF6" w:rsidRDefault="00037DBC" w:rsidP="007132D3">
      <w:pPr>
        <w:pStyle w:val="ListParagraph"/>
        <w:numPr>
          <w:ilvl w:val="0"/>
          <w:numId w:val="25"/>
        </w:numPr>
      </w:pPr>
      <w:r w:rsidRPr="00862CF6">
        <w:t>igre opuštanja i mirne aktivnosti.</w:t>
      </w:r>
    </w:p>
    <w:p w14:paraId="541FB599" w14:textId="7A75ECA5" w:rsidR="00037DBC" w:rsidRPr="00862CF6" w:rsidRDefault="00037DBC" w:rsidP="007132D3">
      <w:r w:rsidRPr="00862CF6">
        <w:t>U centrima aktivnosti djeci će biti ponuđeni raznovrsni materijali koji omogućuju samostalan izbor, kombiniranje, istraživanje i stvaranje.</w:t>
      </w:r>
    </w:p>
    <w:p w14:paraId="5F8693CF" w14:textId="05EE101F" w:rsidR="00037DBC" w:rsidRPr="00862CF6" w:rsidRDefault="00037DBC" w:rsidP="005E132F">
      <w:pPr>
        <w:pStyle w:val="Heading3"/>
      </w:pPr>
      <w:bookmarkStart w:id="83" w:name="_Toc241517934"/>
      <w:r w:rsidRPr="00862CF6">
        <w:t>Društvene i društveno-zabavne aktivnosti</w:t>
      </w:r>
      <w:bookmarkEnd w:id="83"/>
    </w:p>
    <w:p w14:paraId="48E15540" w14:textId="52F436DB" w:rsidR="00037DBC" w:rsidRPr="00862CF6" w:rsidRDefault="008E3596" w:rsidP="007132D3">
      <w:r w:rsidRPr="00862CF6">
        <w:tab/>
      </w:r>
      <w:r w:rsidR="00037DBC" w:rsidRPr="00862CF6">
        <w:t>Tijekom godine ostvarivat će se različite aktivnosti kojima se razvija osjećaj pripadnosti skupini, Vrtiću i lokalnoj zajednici:</w:t>
      </w:r>
    </w:p>
    <w:p w14:paraId="0790450E" w14:textId="643FABAE" w:rsidR="00037DBC" w:rsidRPr="00862CF6" w:rsidRDefault="00037DBC" w:rsidP="007132D3">
      <w:pPr>
        <w:pStyle w:val="ListParagraph"/>
        <w:numPr>
          <w:ilvl w:val="0"/>
          <w:numId w:val="24"/>
        </w:numPr>
      </w:pPr>
      <w:r w:rsidRPr="00862CF6">
        <w:t>obilježavanje rođendana i drugih važnih događaja za djecu</w:t>
      </w:r>
      <w:r w:rsidR="008E3596" w:rsidRPr="00862CF6">
        <w:t>,</w:t>
      </w:r>
    </w:p>
    <w:p w14:paraId="44B5E488" w14:textId="0EDBDB06" w:rsidR="00037DBC" w:rsidRPr="00862CF6" w:rsidRDefault="00037DBC" w:rsidP="007132D3">
      <w:pPr>
        <w:pStyle w:val="ListParagraph"/>
        <w:numPr>
          <w:ilvl w:val="0"/>
          <w:numId w:val="24"/>
        </w:numPr>
      </w:pPr>
      <w:r w:rsidRPr="00862CF6">
        <w:t>obilježavanje značajnih datuma primjerenih dobi djece</w:t>
      </w:r>
      <w:r w:rsidR="008E3596" w:rsidRPr="00862CF6">
        <w:t>,</w:t>
      </w:r>
    </w:p>
    <w:p w14:paraId="110D02F6" w14:textId="53CA0A53" w:rsidR="00037DBC" w:rsidRPr="00862CF6" w:rsidRDefault="00037DBC" w:rsidP="007132D3">
      <w:pPr>
        <w:pStyle w:val="ListParagraph"/>
        <w:numPr>
          <w:ilvl w:val="0"/>
          <w:numId w:val="24"/>
        </w:numPr>
      </w:pPr>
      <w:r w:rsidRPr="00862CF6">
        <w:t>prigodne svečanosti i druženja</w:t>
      </w:r>
      <w:r w:rsidR="008E3596" w:rsidRPr="00862CF6">
        <w:t>,</w:t>
      </w:r>
    </w:p>
    <w:p w14:paraId="3B374AC5" w14:textId="1D368135" w:rsidR="00037DBC" w:rsidRPr="00862CF6" w:rsidRDefault="00037DBC" w:rsidP="007132D3">
      <w:pPr>
        <w:pStyle w:val="ListParagraph"/>
        <w:numPr>
          <w:ilvl w:val="0"/>
          <w:numId w:val="24"/>
        </w:numPr>
      </w:pPr>
      <w:r w:rsidRPr="00862CF6">
        <w:t>susreti s roditeljima i članovima obitelji</w:t>
      </w:r>
      <w:r w:rsidR="008E3596" w:rsidRPr="00862CF6">
        <w:t>,</w:t>
      </w:r>
    </w:p>
    <w:p w14:paraId="533C3245" w14:textId="6F33A727" w:rsidR="00037DBC" w:rsidRPr="00862CF6" w:rsidRDefault="00037DBC" w:rsidP="007132D3">
      <w:pPr>
        <w:pStyle w:val="ListParagraph"/>
        <w:numPr>
          <w:ilvl w:val="0"/>
          <w:numId w:val="24"/>
        </w:numPr>
      </w:pPr>
      <w:r w:rsidRPr="00862CF6">
        <w:t>susreti s predstavnicima različitih zanimanja</w:t>
      </w:r>
      <w:r w:rsidR="008E3596" w:rsidRPr="00862CF6">
        <w:t>,</w:t>
      </w:r>
    </w:p>
    <w:p w14:paraId="47615E94" w14:textId="46CE716A" w:rsidR="00037DBC" w:rsidRPr="00862CF6" w:rsidRDefault="00037DBC" w:rsidP="007132D3">
      <w:pPr>
        <w:pStyle w:val="ListParagraph"/>
        <w:numPr>
          <w:ilvl w:val="0"/>
          <w:numId w:val="24"/>
        </w:numPr>
      </w:pPr>
      <w:r w:rsidRPr="00862CF6">
        <w:t>upoznavanje neposrednog društvenog i kulturnog okruženja</w:t>
      </w:r>
      <w:r w:rsidR="008E3596" w:rsidRPr="00862CF6">
        <w:t>,</w:t>
      </w:r>
    </w:p>
    <w:p w14:paraId="7D76219D" w14:textId="0A7FFB4A" w:rsidR="00037DBC" w:rsidRPr="00862CF6" w:rsidRDefault="00037DBC" w:rsidP="007132D3">
      <w:pPr>
        <w:pStyle w:val="ListParagraph"/>
        <w:numPr>
          <w:ilvl w:val="0"/>
          <w:numId w:val="24"/>
        </w:numPr>
      </w:pPr>
      <w:r w:rsidRPr="00862CF6">
        <w:t>suradnja s ustanovama i organizacijama lokalne zajednice</w:t>
      </w:r>
      <w:r w:rsidR="008E3596" w:rsidRPr="00862CF6">
        <w:t>,</w:t>
      </w:r>
    </w:p>
    <w:p w14:paraId="37F479AC" w14:textId="77777777" w:rsidR="00037DBC" w:rsidRPr="00862CF6" w:rsidRDefault="00037DBC" w:rsidP="007132D3">
      <w:pPr>
        <w:pStyle w:val="ListParagraph"/>
        <w:numPr>
          <w:ilvl w:val="0"/>
          <w:numId w:val="24"/>
        </w:numPr>
      </w:pPr>
      <w:r w:rsidRPr="00862CF6">
        <w:t>posjeti, izleti, predstave i drugi oblici iskustvenog učenja.</w:t>
      </w:r>
    </w:p>
    <w:p w14:paraId="38EC9C38" w14:textId="20434535" w:rsidR="00037DBC" w:rsidRPr="00862CF6" w:rsidRDefault="00037DBC" w:rsidP="005E132F">
      <w:pPr>
        <w:pStyle w:val="Heading3"/>
      </w:pPr>
      <w:bookmarkStart w:id="84" w:name="_Toc241517935"/>
      <w:r w:rsidRPr="00862CF6">
        <w:t>Umjetničko promatranje i doživljavanje</w:t>
      </w:r>
      <w:bookmarkEnd w:id="84"/>
    </w:p>
    <w:p w14:paraId="6831D6ED" w14:textId="51B76F53" w:rsidR="00037DBC" w:rsidRPr="00862CF6" w:rsidRDefault="008E3596" w:rsidP="007132D3">
      <w:r w:rsidRPr="00862CF6">
        <w:tab/>
      </w:r>
      <w:r w:rsidR="00037DBC" w:rsidRPr="00862CF6">
        <w:t>Djeci će se omogućavati susret s različitim oblicima umjetničkog stvaralaštva kroz:</w:t>
      </w:r>
    </w:p>
    <w:p w14:paraId="5B0F1FFB" w14:textId="7C187DFC" w:rsidR="00037DBC" w:rsidRPr="00862CF6" w:rsidRDefault="00037DBC" w:rsidP="007132D3">
      <w:pPr>
        <w:pStyle w:val="ListParagraph"/>
        <w:numPr>
          <w:ilvl w:val="0"/>
          <w:numId w:val="26"/>
        </w:numPr>
      </w:pPr>
      <w:r w:rsidRPr="00862CF6">
        <w:t>slikovnice i dječju književnost</w:t>
      </w:r>
      <w:r w:rsidR="008E3596" w:rsidRPr="00862CF6">
        <w:t>,</w:t>
      </w:r>
    </w:p>
    <w:p w14:paraId="6E4AD0E0" w14:textId="4BCA969A" w:rsidR="00037DBC" w:rsidRPr="00862CF6" w:rsidRDefault="00037DBC" w:rsidP="007132D3">
      <w:pPr>
        <w:pStyle w:val="ListParagraph"/>
        <w:numPr>
          <w:ilvl w:val="0"/>
          <w:numId w:val="26"/>
        </w:numPr>
      </w:pPr>
      <w:r w:rsidRPr="00862CF6">
        <w:t>pričanje i čitanje priča</w:t>
      </w:r>
      <w:r w:rsidR="008E3596" w:rsidRPr="00862CF6">
        <w:t>,</w:t>
      </w:r>
    </w:p>
    <w:p w14:paraId="473C0268" w14:textId="47C10060" w:rsidR="00037DBC" w:rsidRPr="00862CF6" w:rsidRDefault="00037DBC" w:rsidP="007132D3">
      <w:pPr>
        <w:pStyle w:val="ListParagraph"/>
        <w:numPr>
          <w:ilvl w:val="0"/>
          <w:numId w:val="26"/>
        </w:numPr>
      </w:pPr>
      <w:r w:rsidRPr="00862CF6">
        <w:t>dječju poeziju i brojalice</w:t>
      </w:r>
      <w:r w:rsidR="008E3596" w:rsidRPr="00862CF6">
        <w:t>,</w:t>
      </w:r>
    </w:p>
    <w:p w14:paraId="6435324F" w14:textId="519AF45E" w:rsidR="00037DBC" w:rsidRPr="00862CF6" w:rsidRDefault="00037DBC" w:rsidP="007132D3">
      <w:pPr>
        <w:pStyle w:val="ListParagraph"/>
        <w:numPr>
          <w:ilvl w:val="0"/>
          <w:numId w:val="26"/>
        </w:numPr>
      </w:pPr>
      <w:r w:rsidRPr="00862CF6">
        <w:t>slušanje različitih vrsta glazbe</w:t>
      </w:r>
      <w:r w:rsidR="008E3596" w:rsidRPr="00862CF6">
        <w:t>,</w:t>
      </w:r>
    </w:p>
    <w:p w14:paraId="67D7FB6E" w14:textId="7AFDA327" w:rsidR="00037DBC" w:rsidRPr="00862CF6" w:rsidRDefault="00037DBC" w:rsidP="007132D3">
      <w:pPr>
        <w:pStyle w:val="ListParagraph"/>
        <w:numPr>
          <w:ilvl w:val="0"/>
          <w:numId w:val="26"/>
        </w:numPr>
      </w:pPr>
      <w:r w:rsidRPr="00862CF6">
        <w:t>pjevanje i glazbene igre</w:t>
      </w:r>
      <w:r w:rsidR="008E3596" w:rsidRPr="00862CF6">
        <w:t>,</w:t>
      </w:r>
    </w:p>
    <w:p w14:paraId="63D59907" w14:textId="2BD5E8D1" w:rsidR="00037DBC" w:rsidRPr="00862CF6" w:rsidRDefault="00037DBC" w:rsidP="007132D3">
      <w:pPr>
        <w:pStyle w:val="ListParagraph"/>
        <w:numPr>
          <w:ilvl w:val="0"/>
          <w:numId w:val="26"/>
        </w:numPr>
      </w:pPr>
      <w:r w:rsidRPr="00862CF6">
        <w:t>upoznavanje likovnih djela</w:t>
      </w:r>
      <w:r w:rsidR="008E3596" w:rsidRPr="00862CF6">
        <w:t>,</w:t>
      </w:r>
    </w:p>
    <w:p w14:paraId="145C9B3B" w14:textId="73F6245C" w:rsidR="00037DBC" w:rsidRPr="00862CF6" w:rsidRDefault="00037DBC" w:rsidP="007132D3">
      <w:pPr>
        <w:pStyle w:val="ListParagraph"/>
        <w:numPr>
          <w:ilvl w:val="0"/>
          <w:numId w:val="26"/>
        </w:numPr>
      </w:pPr>
      <w:r w:rsidRPr="00862CF6">
        <w:t>gledanje dječjih predstava i drugih primjerenih kulturnih sadržaja</w:t>
      </w:r>
      <w:r w:rsidR="008E3596" w:rsidRPr="00862CF6">
        <w:t>,</w:t>
      </w:r>
    </w:p>
    <w:p w14:paraId="3FBBD94F" w14:textId="77777777" w:rsidR="00037DBC" w:rsidRPr="00862CF6" w:rsidRDefault="00037DBC" w:rsidP="007132D3">
      <w:pPr>
        <w:pStyle w:val="ListParagraph"/>
        <w:numPr>
          <w:ilvl w:val="0"/>
          <w:numId w:val="26"/>
        </w:numPr>
      </w:pPr>
      <w:r w:rsidRPr="00862CF6">
        <w:t>upoznavanje tradicijske umjetnosti i kulturne baštine.</w:t>
      </w:r>
    </w:p>
    <w:p w14:paraId="248C925A" w14:textId="2C7241EB" w:rsidR="00037DBC" w:rsidRPr="00862CF6" w:rsidRDefault="00037DBC" w:rsidP="005E132F">
      <w:pPr>
        <w:pStyle w:val="Heading3"/>
      </w:pPr>
      <w:bookmarkStart w:id="85" w:name="_Toc241517936"/>
      <w:r w:rsidRPr="00862CF6">
        <w:lastRenderedPageBreak/>
        <w:t>Aktivnosti raznovrsnog izražavanja i stvaranja</w:t>
      </w:r>
      <w:bookmarkEnd w:id="85"/>
    </w:p>
    <w:p w14:paraId="3FD75AB1" w14:textId="0536A636" w:rsidR="00037DBC" w:rsidRPr="00862CF6" w:rsidRDefault="008E3596" w:rsidP="007132D3">
      <w:r w:rsidRPr="00862CF6">
        <w:tab/>
      </w:r>
      <w:r w:rsidR="00037DBC" w:rsidRPr="00862CF6">
        <w:t>Djeci će se omogućavati različiti načini stvaralačkog izražavanja:</w:t>
      </w:r>
    </w:p>
    <w:p w14:paraId="43BF0387" w14:textId="0E35D8C1" w:rsidR="00037DBC" w:rsidRPr="00862CF6" w:rsidRDefault="00037DBC" w:rsidP="007132D3">
      <w:pPr>
        <w:pStyle w:val="ListParagraph"/>
        <w:numPr>
          <w:ilvl w:val="0"/>
          <w:numId w:val="27"/>
        </w:numPr>
      </w:pPr>
      <w:r w:rsidRPr="00862CF6">
        <w:t>crtanje, slikanje i oblikovanje</w:t>
      </w:r>
      <w:r w:rsidR="008E3596" w:rsidRPr="00862CF6">
        <w:t>,</w:t>
      </w:r>
    </w:p>
    <w:p w14:paraId="11F739F9" w14:textId="39DC9389" w:rsidR="00037DBC" w:rsidRPr="00862CF6" w:rsidRDefault="00037DBC" w:rsidP="007132D3">
      <w:pPr>
        <w:pStyle w:val="ListParagraph"/>
        <w:numPr>
          <w:ilvl w:val="0"/>
          <w:numId w:val="27"/>
        </w:numPr>
      </w:pPr>
      <w:r w:rsidRPr="00862CF6">
        <w:t>modeliranje</w:t>
      </w:r>
      <w:r w:rsidR="008E3596" w:rsidRPr="00862CF6">
        <w:t>,</w:t>
      </w:r>
    </w:p>
    <w:p w14:paraId="5477B676" w14:textId="5AE8A24E" w:rsidR="00037DBC" w:rsidRPr="00862CF6" w:rsidRDefault="00037DBC" w:rsidP="007132D3">
      <w:pPr>
        <w:pStyle w:val="ListParagraph"/>
        <w:numPr>
          <w:ilvl w:val="0"/>
          <w:numId w:val="27"/>
        </w:numPr>
      </w:pPr>
      <w:r w:rsidRPr="00862CF6">
        <w:t>kolaž i rad s različitim materijalima</w:t>
      </w:r>
      <w:r w:rsidR="008E3596" w:rsidRPr="00862CF6">
        <w:t>,</w:t>
      </w:r>
    </w:p>
    <w:p w14:paraId="0F9F9EC4" w14:textId="16C637FF" w:rsidR="00037DBC" w:rsidRPr="00862CF6" w:rsidRDefault="00037DBC" w:rsidP="007132D3">
      <w:pPr>
        <w:pStyle w:val="ListParagraph"/>
        <w:numPr>
          <w:ilvl w:val="0"/>
          <w:numId w:val="27"/>
        </w:numPr>
      </w:pPr>
      <w:r w:rsidRPr="00862CF6">
        <w:t>građenje i konstruiranje</w:t>
      </w:r>
      <w:r w:rsidR="008E3596" w:rsidRPr="00862CF6">
        <w:t>,</w:t>
      </w:r>
    </w:p>
    <w:p w14:paraId="799A8D22" w14:textId="4C857B56" w:rsidR="00037DBC" w:rsidRPr="00862CF6" w:rsidRDefault="00037DBC" w:rsidP="007132D3">
      <w:pPr>
        <w:pStyle w:val="ListParagraph"/>
        <w:numPr>
          <w:ilvl w:val="0"/>
          <w:numId w:val="27"/>
        </w:numPr>
      </w:pPr>
      <w:r w:rsidRPr="00862CF6">
        <w:t>pjevanje i sviranje</w:t>
      </w:r>
      <w:r w:rsidR="008E3596" w:rsidRPr="00862CF6">
        <w:t>,</w:t>
      </w:r>
    </w:p>
    <w:p w14:paraId="39253994" w14:textId="2BA10CF7" w:rsidR="00037DBC" w:rsidRPr="00862CF6" w:rsidRDefault="00037DBC" w:rsidP="007132D3">
      <w:pPr>
        <w:pStyle w:val="ListParagraph"/>
        <w:numPr>
          <w:ilvl w:val="0"/>
          <w:numId w:val="27"/>
        </w:numPr>
      </w:pPr>
      <w:r w:rsidRPr="00862CF6">
        <w:t>ritmičke i glazbene aktivnosti</w:t>
      </w:r>
      <w:r w:rsidR="008E3596" w:rsidRPr="00862CF6">
        <w:t>,</w:t>
      </w:r>
    </w:p>
    <w:p w14:paraId="641EAFB7" w14:textId="7CC719F1" w:rsidR="00037DBC" w:rsidRPr="00862CF6" w:rsidRDefault="00037DBC" w:rsidP="007132D3">
      <w:pPr>
        <w:pStyle w:val="ListParagraph"/>
        <w:numPr>
          <w:ilvl w:val="0"/>
          <w:numId w:val="27"/>
        </w:numPr>
      </w:pPr>
      <w:r w:rsidRPr="00862CF6">
        <w:t>ples i pokret</w:t>
      </w:r>
      <w:r w:rsidR="008E3596" w:rsidRPr="00862CF6">
        <w:t>,</w:t>
      </w:r>
    </w:p>
    <w:p w14:paraId="0847EE3A" w14:textId="63DD3EDC" w:rsidR="00037DBC" w:rsidRPr="00862CF6" w:rsidRDefault="00037DBC" w:rsidP="007132D3">
      <w:pPr>
        <w:pStyle w:val="ListParagraph"/>
        <w:numPr>
          <w:ilvl w:val="0"/>
          <w:numId w:val="27"/>
        </w:numPr>
      </w:pPr>
      <w:r w:rsidRPr="00862CF6">
        <w:t>dramatizacija i igre uloga</w:t>
      </w:r>
      <w:r w:rsidR="008E3596" w:rsidRPr="00862CF6">
        <w:t>,</w:t>
      </w:r>
    </w:p>
    <w:p w14:paraId="4A8AEC61" w14:textId="4CA37F3B" w:rsidR="00037DBC" w:rsidRPr="00862CF6" w:rsidRDefault="00037DBC" w:rsidP="007132D3">
      <w:pPr>
        <w:pStyle w:val="ListParagraph"/>
        <w:numPr>
          <w:ilvl w:val="0"/>
          <w:numId w:val="27"/>
        </w:numPr>
      </w:pPr>
      <w:r w:rsidRPr="00862CF6">
        <w:t>govorne i jezične igre</w:t>
      </w:r>
      <w:r w:rsidR="008E3596" w:rsidRPr="00862CF6">
        <w:t>,</w:t>
      </w:r>
    </w:p>
    <w:p w14:paraId="4E9B1FC0" w14:textId="4D7A066D" w:rsidR="00037DBC" w:rsidRPr="00862CF6" w:rsidRDefault="00037DBC" w:rsidP="007132D3">
      <w:pPr>
        <w:pStyle w:val="ListParagraph"/>
        <w:numPr>
          <w:ilvl w:val="0"/>
          <w:numId w:val="27"/>
        </w:numPr>
      </w:pPr>
      <w:r w:rsidRPr="00862CF6">
        <w:t>stvaranje priča i pričanje prema slikama</w:t>
      </w:r>
      <w:r w:rsidR="008E3596" w:rsidRPr="00862CF6">
        <w:t>,</w:t>
      </w:r>
    </w:p>
    <w:p w14:paraId="301DF2C6" w14:textId="3194C4D7" w:rsidR="00037DBC" w:rsidRPr="00862CF6" w:rsidRDefault="00037DBC" w:rsidP="007132D3">
      <w:pPr>
        <w:pStyle w:val="ListParagraph"/>
        <w:numPr>
          <w:ilvl w:val="0"/>
          <w:numId w:val="27"/>
        </w:numPr>
      </w:pPr>
      <w:r w:rsidRPr="00862CF6">
        <w:t>izrada jednostavnih instrumenata i drugih predmeta</w:t>
      </w:r>
      <w:r w:rsidR="008E3596" w:rsidRPr="00862CF6">
        <w:t>,</w:t>
      </w:r>
    </w:p>
    <w:p w14:paraId="07F77099" w14:textId="77777777" w:rsidR="00037DBC" w:rsidRPr="00862CF6" w:rsidRDefault="00037DBC" w:rsidP="007132D3">
      <w:pPr>
        <w:pStyle w:val="ListParagraph"/>
        <w:numPr>
          <w:ilvl w:val="0"/>
          <w:numId w:val="27"/>
        </w:numPr>
      </w:pPr>
      <w:r w:rsidRPr="00862CF6">
        <w:t>korištenje prirodnih, neoblikovanih i prenamijenjenih materijala.</w:t>
      </w:r>
    </w:p>
    <w:p w14:paraId="3AA748D1" w14:textId="0764A2A3" w:rsidR="00037DBC" w:rsidRPr="00862CF6" w:rsidRDefault="008E3596" w:rsidP="007132D3">
      <w:r w:rsidRPr="00862CF6">
        <w:tab/>
      </w:r>
      <w:r w:rsidR="00037DBC" w:rsidRPr="00862CF6">
        <w:t>Posebno će se poticati slobodno stvaralaštvo u kojem dijete samostalno bira materijal, način rada i način predstavljanja vlastite ideje.</w:t>
      </w:r>
    </w:p>
    <w:p w14:paraId="255887C4" w14:textId="63A83F0B" w:rsidR="008E3596" w:rsidRPr="00862CF6" w:rsidRDefault="008E3596" w:rsidP="005E132F">
      <w:pPr>
        <w:pStyle w:val="Heading3"/>
      </w:pPr>
      <w:bookmarkStart w:id="86" w:name="_Toc241517937"/>
      <w:r w:rsidRPr="00862CF6">
        <w:t>Istraživačko-spoznajne aktivnosti</w:t>
      </w:r>
      <w:bookmarkEnd w:id="86"/>
    </w:p>
    <w:p w14:paraId="505D4192" w14:textId="3DF2B54E" w:rsidR="008E3596" w:rsidRPr="00862CF6" w:rsidRDefault="008E3596" w:rsidP="007132D3">
      <w:r w:rsidRPr="00862CF6">
        <w:tab/>
        <w:t>Istraživačke aktivnosti proizlazit će iz dječje prirodne radoznalosti i pitanja koja se pojavljuju u svakodnevnom životu. Obuhvaćat će:</w:t>
      </w:r>
    </w:p>
    <w:p w14:paraId="24A94FF0" w14:textId="15A28337" w:rsidR="008E3596" w:rsidRPr="00862CF6" w:rsidRDefault="008E3596" w:rsidP="007132D3">
      <w:pPr>
        <w:pStyle w:val="ListParagraph"/>
        <w:numPr>
          <w:ilvl w:val="0"/>
          <w:numId w:val="29"/>
        </w:numPr>
      </w:pPr>
      <w:r w:rsidRPr="00862CF6">
        <w:t>istraživanje pomoću različitih osjetila,</w:t>
      </w:r>
    </w:p>
    <w:p w14:paraId="0E6C721F" w14:textId="409F0FE2" w:rsidR="008E3596" w:rsidRPr="00862CF6" w:rsidRDefault="008E3596" w:rsidP="007132D3">
      <w:pPr>
        <w:pStyle w:val="ListParagraph"/>
        <w:numPr>
          <w:ilvl w:val="0"/>
          <w:numId w:val="29"/>
        </w:numPr>
      </w:pPr>
      <w:r w:rsidRPr="00862CF6">
        <w:t>promatranje i uspoređivanje,</w:t>
      </w:r>
    </w:p>
    <w:p w14:paraId="7162D11F" w14:textId="48711864" w:rsidR="008E3596" w:rsidRPr="00862CF6" w:rsidRDefault="008E3596" w:rsidP="007132D3">
      <w:pPr>
        <w:pStyle w:val="ListParagraph"/>
        <w:numPr>
          <w:ilvl w:val="0"/>
          <w:numId w:val="29"/>
        </w:numPr>
      </w:pPr>
      <w:r w:rsidRPr="00862CF6">
        <w:t>razvrstavanje, grupiranje i nizanje,</w:t>
      </w:r>
    </w:p>
    <w:p w14:paraId="76FD8580" w14:textId="5F8E813D" w:rsidR="008E3596" w:rsidRPr="00862CF6" w:rsidRDefault="008E3596" w:rsidP="007132D3">
      <w:pPr>
        <w:pStyle w:val="ListParagraph"/>
        <w:numPr>
          <w:ilvl w:val="0"/>
          <w:numId w:val="29"/>
        </w:numPr>
      </w:pPr>
      <w:r w:rsidRPr="00862CF6">
        <w:t>istraživanje svojstava različitih materijala,</w:t>
      </w:r>
    </w:p>
    <w:p w14:paraId="76F7676C" w14:textId="30E9E028" w:rsidR="008E3596" w:rsidRPr="00862CF6" w:rsidRDefault="008E3596" w:rsidP="007132D3">
      <w:pPr>
        <w:pStyle w:val="ListParagraph"/>
        <w:numPr>
          <w:ilvl w:val="0"/>
          <w:numId w:val="29"/>
        </w:numPr>
      </w:pPr>
      <w:r w:rsidRPr="00862CF6">
        <w:t>jednostavne pokuse i eksperimente,</w:t>
      </w:r>
    </w:p>
    <w:p w14:paraId="0C47980B" w14:textId="6C808326" w:rsidR="008E3596" w:rsidRPr="00862CF6" w:rsidRDefault="008E3596" w:rsidP="007132D3">
      <w:pPr>
        <w:pStyle w:val="ListParagraph"/>
        <w:numPr>
          <w:ilvl w:val="0"/>
          <w:numId w:val="29"/>
        </w:numPr>
      </w:pPr>
      <w:r w:rsidRPr="00862CF6">
        <w:t>istraživanje vode, pijeska, zemlje, leda, snijega i drugih prirodnih materijala,</w:t>
      </w:r>
    </w:p>
    <w:p w14:paraId="31A09093" w14:textId="062C601D" w:rsidR="008E3596" w:rsidRPr="00862CF6" w:rsidRDefault="008E3596" w:rsidP="007132D3">
      <w:pPr>
        <w:pStyle w:val="ListParagraph"/>
        <w:numPr>
          <w:ilvl w:val="0"/>
          <w:numId w:val="29"/>
        </w:numPr>
      </w:pPr>
      <w:r w:rsidRPr="00862CF6">
        <w:t>istraživanje plutanja i tonjenja, magnetskih svojstava, kretanja i drugih pojava primjerenih dobi,</w:t>
      </w:r>
    </w:p>
    <w:p w14:paraId="77D7222D" w14:textId="35E8C7CE" w:rsidR="008E3596" w:rsidRPr="00862CF6" w:rsidRDefault="008E3596" w:rsidP="007132D3">
      <w:pPr>
        <w:pStyle w:val="ListParagraph"/>
        <w:numPr>
          <w:ilvl w:val="0"/>
          <w:numId w:val="29"/>
        </w:numPr>
      </w:pPr>
      <w:r w:rsidRPr="00862CF6">
        <w:t>promatranje promjena u prirodi i izmjene godišnjih doba,</w:t>
      </w:r>
    </w:p>
    <w:p w14:paraId="13472331" w14:textId="1AC386AA" w:rsidR="008E3596" w:rsidRPr="00862CF6" w:rsidRDefault="008E3596" w:rsidP="007132D3">
      <w:pPr>
        <w:pStyle w:val="ListParagraph"/>
        <w:numPr>
          <w:ilvl w:val="0"/>
          <w:numId w:val="29"/>
        </w:numPr>
      </w:pPr>
      <w:r w:rsidRPr="00862CF6">
        <w:t>promatranje rasta i razvoja biljaka,</w:t>
      </w:r>
    </w:p>
    <w:p w14:paraId="2B1DD89B" w14:textId="7EBA68ED" w:rsidR="008E3596" w:rsidRPr="00862CF6" w:rsidRDefault="008E3596" w:rsidP="007132D3">
      <w:pPr>
        <w:pStyle w:val="ListParagraph"/>
        <w:numPr>
          <w:ilvl w:val="0"/>
          <w:numId w:val="29"/>
        </w:numPr>
      </w:pPr>
      <w:r w:rsidRPr="00862CF6">
        <w:t>šetnje i istraživanje neposrednog okoliša Vrtića,</w:t>
      </w:r>
    </w:p>
    <w:p w14:paraId="330B88ED" w14:textId="63AB17CA" w:rsidR="008E3596" w:rsidRPr="00862CF6" w:rsidRDefault="008E3596" w:rsidP="007132D3">
      <w:pPr>
        <w:pStyle w:val="ListParagraph"/>
        <w:numPr>
          <w:ilvl w:val="0"/>
          <w:numId w:val="29"/>
        </w:numPr>
      </w:pPr>
      <w:r w:rsidRPr="00862CF6">
        <w:t>istraživanje mogućnosti različitih likovnih i konstruktivnih materijala,</w:t>
      </w:r>
    </w:p>
    <w:p w14:paraId="5C90C509" w14:textId="77777777" w:rsidR="008E3596" w:rsidRPr="00862CF6" w:rsidRDefault="008E3596" w:rsidP="007132D3">
      <w:pPr>
        <w:pStyle w:val="ListParagraph"/>
        <w:numPr>
          <w:ilvl w:val="0"/>
          <w:numId w:val="29"/>
        </w:numPr>
      </w:pPr>
      <w:r w:rsidRPr="00862CF6">
        <w:t>rješavanje problema kroz razgovor, igru i praktično iskustvo.</w:t>
      </w:r>
    </w:p>
    <w:p w14:paraId="38E3DB69" w14:textId="75FDEF15" w:rsidR="008E3596" w:rsidRPr="00862CF6" w:rsidRDefault="008E3596" w:rsidP="007132D3">
      <w:r w:rsidRPr="00862CF6">
        <w:tab/>
        <w:t xml:space="preserve">Posebno će se poticati aktivnosti povezane s projektom </w:t>
      </w:r>
      <w:r w:rsidRPr="00862CF6">
        <w:rPr>
          <w:b/>
          <w:bCs/>
        </w:rPr>
        <w:t>„Zelena Magnolija“</w:t>
      </w:r>
      <w:r w:rsidRPr="00862CF6">
        <w:t>, kroz koje će djeca istraživati prirodu, održivost, biljke, prirodne materijale i odgovoran odnos prema okolišu.</w:t>
      </w:r>
    </w:p>
    <w:p w14:paraId="18652FA0" w14:textId="034EF991" w:rsidR="008E3596" w:rsidRPr="00862CF6" w:rsidRDefault="008E3596" w:rsidP="005E132F">
      <w:pPr>
        <w:pStyle w:val="Heading3"/>
      </w:pPr>
      <w:bookmarkStart w:id="87" w:name="_Toc241517938"/>
      <w:r w:rsidRPr="00862CF6">
        <w:t>Specifične aktivnosti s kretanjem</w:t>
      </w:r>
      <w:bookmarkEnd w:id="87"/>
    </w:p>
    <w:p w14:paraId="7CE0D6DA" w14:textId="090A2E17" w:rsidR="008E3596" w:rsidRPr="00862CF6" w:rsidRDefault="008E3596" w:rsidP="007132D3">
      <w:r w:rsidRPr="00862CF6">
        <w:tab/>
        <w:t>Svakodnevno će se osiguravati mogućnosti za različite oblike tjelesne aktivnosti:</w:t>
      </w:r>
    </w:p>
    <w:p w14:paraId="589F5F35" w14:textId="0DB1A30D" w:rsidR="008E3596" w:rsidRPr="00862CF6" w:rsidRDefault="008E3596" w:rsidP="007132D3">
      <w:pPr>
        <w:pStyle w:val="ListParagraph"/>
        <w:numPr>
          <w:ilvl w:val="0"/>
          <w:numId w:val="28"/>
        </w:numPr>
      </w:pPr>
      <w:r w:rsidRPr="00862CF6">
        <w:t>hodanje, trčanje i skakanje,</w:t>
      </w:r>
    </w:p>
    <w:p w14:paraId="75145163" w14:textId="1D0ED3E5" w:rsidR="008E3596" w:rsidRPr="00862CF6" w:rsidRDefault="008E3596" w:rsidP="007132D3">
      <w:pPr>
        <w:pStyle w:val="ListParagraph"/>
        <w:numPr>
          <w:ilvl w:val="0"/>
          <w:numId w:val="28"/>
        </w:numPr>
      </w:pPr>
      <w:r w:rsidRPr="00862CF6">
        <w:t>puzanje i provlačenje,</w:t>
      </w:r>
    </w:p>
    <w:p w14:paraId="27833AB4" w14:textId="264604E6" w:rsidR="008E3596" w:rsidRPr="00862CF6" w:rsidRDefault="008E3596" w:rsidP="007132D3">
      <w:pPr>
        <w:pStyle w:val="ListParagraph"/>
        <w:numPr>
          <w:ilvl w:val="0"/>
          <w:numId w:val="28"/>
        </w:numPr>
      </w:pPr>
      <w:r w:rsidRPr="00862CF6">
        <w:t>penjanje i silaženje,</w:t>
      </w:r>
    </w:p>
    <w:p w14:paraId="706FC90E" w14:textId="361B0098" w:rsidR="008E3596" w:rsidRPr="00862CF6" w:rsidRDefault="008E3596" w:rsidP="007132D3">
      <w:pPr>
        <w:pStyle w:val="ListParagraph"/>
        <w:numPr>
          <w:ilvl w:val="0"/>
          <w:numId w:val="28"/>
        </w:numPr>
      </w:pPr>
      <w:r w:rsidRPr="00862CF6">
        <w:lastRenderedPageBreak/>
        <w:t>hvatanje, bacanje i kotrljanje lopte,</w:t>
      </w:r>
    </w:p>
    <w:p w14:paraId="0B810ABC" w14:textId="2C2D81B5" w:rsidR="008E3596" w:rsidRPr="00862CF6" w:rsidRDefault="008E3596" w:rsidP="007132D3">
      <w:pPr>
        <w:pStyle w:val="ListParagraph"/>
        <w:numPr>
          <w:ilvl w:val="0"/>
          <w:numId w:val="28"/>
        </w:numPr>
      </w:pPr>
      <w:r w:rsidRPr="00862CF6">
        <w:t>igre s obručima, loptama, vijačama i drugim primjerenim rekvizitima,</w:t>
      </w:r>
    </w:p>
    <w:p w14:paraId="70859075" w14:textId="6CB92C5B" w:rsidR="008E3596" w:rsidRPr="00862CF6" w:rsidRDefault="008E3596" w:rsidP="007132D3">
      <w:pPr>
        <w:pStyle w:val="ListParagraph"/>
        <w:numPr>
          <w:ilvl w:val="0"/>
          <w:numId w:val="28"/>
        </w:numPr>
      </w:pPr>
      <w:r w:rsidRPr="00862CF6">
        <w:t>poligoni i motoričke igre,</w:t>
      </w:r>
    </w:p>
    <w:p w14:paraId="4F03C141" w14:textId="4DCD2AFC" w:rsidR="008E3596" w:rsidRPr="00862CF6" w:rsidRDefault="008E3596" w:rsidP="007132D3">
      <w:pPr>
        <w:pStyle w:val="ListParagraph"/>
        <w:numPr>
          <w:ilvl w:val="0"/>
          <w:numId w:val="28"/>
        </w:numPr>
      </w:pPr>
      <w:r w:rsidRPr="00862CF6">
        <w:t>pokretne igre,</w:t>
      </w:r>
    </w:p>
    <w:p w14:paraId="5E19B20E" w14:textId="64324725" w:rsidR="008E3596" w:rsidRPr="00862CF6" w:rsidRDefault="008E3596" w:rsidP="007132D3">
      <w:pPr>
        <w:pStyle w:val="ListParagraph"/>
        <w:numPr>
          <w:ilvl w:val="0"/>
          <w:numId w:val="28"/>
        </w:numPr>
      </w:pPr>
      <w:r w:rsidRPr="00862CF6">
        <w:t>igre na otvorenom,</w:t>
      </w:r>
    </w:p>
    <w:p w14:paraId="1AD09BF4" w14:textId="6F2A6602" w:rsidR="008E3596" w:rsidRPr="00862CF6" w:rsidRDefault="008E3596" w:rsidP="007132D3">
      <w:pPr>
        <w:pStyle w:val="ListParagraph"/>
        <w:numPr>
          <w:ilvl w:val="0"/>
          <w:numId w:val="28"/>
        </w:numPr>
      </w:pPr>
      <w:r w:rsidRPr="00862CF6">
        <w:t>vožnja dječjim vozilima primjerenima dobi djece,</w:t>
      </w:r>
    </w:p>
    <w:p w14:paraId="4FFBA373" w14:textId="130B6614" w:rsidR="008E3596" w:rsidRPr="00862CF6" w:rsidRDefault="008E3596" w:rsidP="007132D3">
      <w:pPr>
        <w:pStyle w:val="ListParagraph"/>
        <w:numPr>
          <w:ilvl w:val="0"/>
          <w:numId w:val="28"/>
        </w:numPr>
      </w:pPr>
      <w:r w:rsidRPr="00862CF6">
        <w:t>aktivnosti na vanjskom prostoru Vrtića,</w:t>
      </w:r>
    </w:p>
    <w:p w14:paraId="03BA5B62" w14:textId="77777777" w:rsidR="008E3596" w:rsidRPr="00862CF6" w:rsidRDefault="008E3596" w:rsidP="007132D3">
      <w:pPr>
        <w:pStyle w:val="ListParagraph"/>
        <w:numPr>
          <w:ilvl w:val="0"/>
          <w:numId w:val="28"/>
        </w:numPr>
      </w:pPr>
      <w:r w:rsidRPr="00862CF6">
        <w:t>druge aktivnosti primjerene dobi i mogućnostima djece.</w:t>
      </w:r>
    </w:p>
    <w:p w14:paraId="1F506198" w14:textId="3757D6D9" w:rsidR="008E3596" w:rsidRPr="00862CF6" w:rsidRDefault="008E3596" w:rsidP="007132D3">
      <w:r w:rsidRPr="00862CF6">
        <w:tab/>
        <w:t>Cilj je razvijati pozitivan odnos prema kretanju i stvarati naviku svakodnevne tjelesne aktivnosti.</w:t>
      </w:r>
    </w:p>
    <w:p w14:paraId="7CF032F3" w14:textId="39419E94" w:rsidR="00DB3BB0" w:rsidRPr="00862CF6" w:rsidRDefault="00DB3BB0" w:rsidP="005E132F">
      <w:pPr>
        <w:pStyle w:val="Heading3"/>
      </w:pPr>
      <w:bookmarkStart w:id="88" w:name="_Toc241517939"/>
      <w:r w:rsidRPr="00862CF6">
        <w:t>Razvoj predmatematičkih sposobnosti</w:t>
      </w:r>
      <w:bookmarkEnd w:id="88"/>
    </w:p>
    <w:p w14:paraId="25DF8785" w14:textId="0F84B409" w:rsidR="00DB3BB0" w:rsidRPr="00862CF6" w:rsidRDefault="00DB3BB0" w:rsidP="007132D3">
      <w:r w:rsidRPr="00862CF6">
        <w:tab/>
        <w:t>Predmatematičke sposobnosti razvijat će se kroz svakodnevne životne situacije, igru, istraživanje i manipuliranje konkretnim materijalima.</w:t>
      </w:r>
    </w:p>
    <w:p w14:paraId="0B5EBAE2" w14:textId="6CD66921" w:rsidR="00DB3BB0" w:rsidRPr="00862CF6" w:rsidRDefault="00DB3BB0" w:rsidP="007132D3">
      <w:r w:rsidRPr="00862CF6">
        <w:tab/>
        <w:t>Djeci će se omogućavati aktivnosti povezane s:</w:t>
      </w:r>
    </w:p>
    <w:p w14:paraId="4C34211B" w14:textId="50E7AF44" w:rsidR="00DB3BB0" w:rsidRPr="00862CF6" w:rsidRDefault="00DB3BB0" w:rsidP="007132D3">
      <w:pPr>
        <w:pStyle w:val="ListParagraph"/>
        <w:numPr>
          <w:ilvl w:val="0"/>
          <w:numId w:val="30"/>
        </w:numPr>
      </w:pPr>
      <w:r w:rsidRPr="00862CF6">
        <w:t>razvrstavanjem i klasificiranjem,</w:t>
      </w:r>
    </w:p>
    <w:p w14:paraId="06E6DAB6" w14:textId="0436CB38" w:rsidR="00DB3BB0" w:rsidRPr="00862CF6" w:rsidRDefault="00DB3BB0" w:rsidP="007132D3">
      <w:pPr>
        <w:pStyle w:val="ListParagraph"/>
        <w:numPr>
          <w:ilvl w:val="0"/>
          <w:numId w:val="30"/>
        </w:numPr>
      </w:pPr>
      <w:r w:rsidRPr="00862CF6">
        <w:t>uspoređivanjem,</w:t>
      </w:r>
    </w:p>
    <w:p w14:paraId="616119AF" w14:textId="4BDBFFAF" w:rsidR="00DB3BB0" w:rsidRPr="00862CF6" w:rsidRDefault="00DB3BB0" w:rsidP="007132D3">
      <w:pPr>
        <w:pStyle w:val="ListParagraph"/>
        <w:numPr>
          <w:ilvl w:val="0"/>
          <w:numId w:val="30"/>
        </w:numPr>
      </w:pPr>
      <w:r w:rsidRPr="00862CF6">
        <w:t>nizovima i obrascima,</w:t>
      </w:r>
    </w:p>
    <w:p w14:paraId="652336CC" w14:textId="01C58AAF" w:rsidR="00DB3BB0" w:rsidRPr="00862CF6" w:rsidRDefault="00DB3BB0" w:rsidP="007132D3">
      <w:pPr>
        <w:pStyle w:val="ListParagraph"/>
        <w:numPr>
          <w:ilvl w:val="0"/>
          <w:numId w:val="30"/>
        </w:numPr>
      </w:pPr>
      <w:r w:rsidRPr="00862CF6">
        <w:t>količinama i brojevima,</w:t>
      </w:r>
    </w:p>
    <w:p w14:paraId="12FA235A" w14:textId="6EF7C76E" w:rsidR="00DB3BB0" w:rsidRPr="00862CF6" w:rsidRDefault="00DB3BB0" w:rsidP="007132D3">
      <w:pPr>
        <w:pStyle w:val="ListParagraph"/>
        <w:numPr>
          <w:ilvl w:val="0"/>
          <w:numId w:val="30"/>
        </w:numPr>
      </w:pPr>
      <w:r w:rsidRPr="00862CF6">
        <w:t>veličinama,</w:t>
      </w:r>
    </w:p>
    <w:p w14:paraId="212AF51C" w14:textId="5C204E02" w:rsidR="00DB3BB0" w:rsidRPr="00862CF6" w:rsidRDefault="00DB3BB0" w:rsidP="007132D3">
      <w:pPr>
        <w:pStyle w:val="ListParagraph"/>
        <w:numPr>
          <w:ilvl w:val="0"/>
          <w:numId w:val="30"/>
        </w:numPr>
      </w:pPr>
      <w:r w:rsidRPr="00862CF6">
        <w:t>geometrijskim oblicima i tijelima,</w:t>
      </w:r>
    </w:p>
    <w:p w14:paraId="0809FC9B" w14:textId="43B735E4" w:rsidR="00DB3BB0" w:rsidRPr="00862CF6" w:rsidRDefault="00DB3BB0" w:rsidP="007132D3">
      <w:pPr>
        <w:pStyle w:val="ListParagraph"/>
        <w:numPr>
          <w:ilvl w:val="0"/>
          <w:numId w:val="30"/>
        </w:numPr>
      </w:pPr>
      <w:r w:rsidRPr="00862CF6">
        <w:t>prostornim odnosima,</w:t>
      </w:r>
    </w:p>
    <w:p w14:paraId="022C7A17" w14:textId="6D7EE648" w:rsidR="00DB3BB0" w:rsidRPr="00862CF6" w:rsidRDefault="00DB3BB0" w:rsidP="007132D3">
      <w:pPr>
        <w:pStyle w:val="ListParagraph"/>
        <w:numPr>
          <w:ilvl w:val="0"/>
          <w:numId w:val="30"/>
        </w:numPr>
      </w:pPr>
      <w:r w:rsidRPr="00862CF6">
        <w:t>vremenskim odnosima,</w:t>
      </w:r>
    </w:p>
    <w:p w14:paraId="7F54652C" w14:textId="3C87BA9E" w:rsidR="00DB3BB0" w:rsidRPr="00862CF6" w:rsidRDefault="00DB3BB0" w:rsidP="007132D3">
      <w:pPr>
        <w:pStyle w:val="ListParagraph"/>
        <w:numPr>
          <w:ilvl w:val="0"/>
          <w:numId w:val="30"/>
        </w:numPr>
      </w:pPr>
      <w:r w:rsidRPr="00862CF6">
        <w:t>mjerenjem i procjenjivanjem,</w:t>
      </w:r>
    </w:p>
    <w:p w14:paraId="63BA3841" w14:textId="77777777" w:rsidR="00DB3BB0" w:rsidRPr="00862CF6" w:rsidRDefault="00DB3BB0" w:rsidP="007132D3">
      <w:pPr>
        <w:pStyle w:val="ListParagraph"/>
        <w:numPr>
          <w:ilvl w:val="0"/>
          <w:numId w:val="30"/>
        </w:numPr>
      </w:pPr>
      <w:r w:rsidRPr="00862CF6">
        <w:t>rješavanjem jednostavnih problemskih situacija.</w:t>
      </w:r>
    </w:p>
    <w:p w14:paraId="7A0CFC56" w14:textId="788BF6D2" w:rsidR="00DB3BB0" w:rsidRPr="00862CF6" w:rsidRDefault="00DB3BB0" w:rsidP="007132D3">
      <w:r w:rsidRPr="00862CF6">
        <w:tab/>
        <w:t>Materijali će se prilagođavati dobi, interesima i individualnim mogućnostima djece, a prednost će imati konkretno iskustvo i igra u odnosu na formalizirane zadatke.</w:t>
      </w:r>
    </w:p>
    <w:p w14:paraId="5F397091" w14:textId="1A2056CF" w:rsidR="00DB3BB0" w:rsidRPr="00862CF6" w:rsidRDefault="00DB3BB0" w:rsidP="005E132F">
      <w:pPr>
        <w:pStyle w:val="Heading3"/>
      </w:pPr>
      <w:bookmarkStart w:id="89" w:name="_Toc241517940"/>
      <w:r w:rsidRPr="00862CF6">
        <w:t>Razvoj motoričkih sposobnosti</w:t>
      </w:r>
      <w:bookmarkEnd w:id="89"/>
    </w:p>
    <w:p w14:paraId="39A0584C" w14:textId="6D234B44" w:rsidR="00DB3BB0" w:rsidRPr="00862CF6" w:rsidRDefault="00DB3BB0" w:rsidP="007132D3">
      <w:r w:rsidRPr="00862CF6">
        <w:tab/>
        <w:t>Motorički razvoj poticat će se kroz svakodnevne aktivnosti koje omogućuju razvoj:</w:t>
      </w:r>
    </w:p>
    <w:p w14:paraId="57682B7B" w14:textId="520C5AAC" w:rsidR="00DB3BB0" w:rsidRPr="00862CF6" w:rsidRDefault="00DB3BB0" w:rsidP="007132D3">
      <w:pPr>
        <w:pStyle w:val="ListParagraph"/>
        <w:numPr>
          <w:ilvl w:val="0"/>
          <w:numId w:val="31"/>
        </w:numPr>
      </w:pPr>
      <w:r w:rsidRPr="00862CF6">
        <w:t>grube motorike i koordinacije cijelog tijela</w:t>
      </w:r>
      <w:r w:rsidR="006F6DE1" w:rsidRPr="00862CF6">
        <w:t>,</w:t>
      </w:r>
    </w:p>
    <w:p w14:paraId="5258FFA6" w14:textId="6689EEDA" w:rsidR="00DB3BB0" w:rsidRPr="00862CF6" w:rsidRDefault="00DB3BB0" w:rsidP="007132D3">
      <w:pPr>
        <w:pStyle w:val="ListParagraph"/>
        <w:numPr>
          <w:ilvl w:val="0"/>
          <w:numId w:val="31"/>
        </w:numPr>
      </w:pPr>
      <w:r w:rsidRPr="00862CF6">
        <w:t>fine motorike i preciznosti pokreta</w:t>
      </w:r>
      <w:r w:rsidR="006F6DE1" w:rsidRPr="00862CF6">
        <w:t>,</w:t>
      </w:r>
    </w:p>
    <w:p w14:paraId="3B5467B6" w14:textId="2AA9DCA4" w:rsidR="00DB3BB0" w:rsidRPr="00862CF6" w:rsidRDefault="00DB3BB0" w:rsidP="007132D3">
      <w:pPr>
        <w:pStyle w:val="ListParagraph"/>
        <w:numPr>
          <w:ilvl w:val="0"/>
          <w:numId w:val="31"/>
        </w:numPr>
      </w:pPr>
      <w:r w:rsidRPr="00862CF6">
        <w:t>koordinacije oko–ruka</w:t>
      </w:r>
      <w:r w:rsidR="006F6DE1" w:rsidRPr="00862CF6">
        <w:t>,</w:t>
      </w:r>
    </w:p>
    <w:p w14:paraId="301B73E1" w14:textId="51825C1D" w:rsidR="00DB3BB0" w:rsidRPr="00862CF6" w:rsidRDefault="00DB3BB0" w:rsidP="007132D3">
      <w:pPr>
        <w:pStyle w:val="ListParagraph"/>
        <w:numPr>
          <w:ilvl w:val="0"/>
          <w:numId w:val="31"/>
        </w:numPr>
      </w:pPr>
      <w:r w:rsidRPr="00862CF6">
        <w:t>ravnoteže i prostorne orijentacije</w:t>
      </w:r>
    </w:p>
    <w:p w14:paraId="28395283" w14:textId="60ECA4F3" w:rsidR="00DB3BB0" w:rsidRPr="00862CF6" w:rsidRDefault="00DB3BB0" w:rsidP="007132D3">
      <w:pPr>
        <w:pStyle w:val="ListParagraph"/>
        <w:numPr>
          <w:ilvl w:val="0"/>
          <w:numId w:val="31"/>
        </w:numPr>
      </w:pPr>
      <w:r w:rsidRPr="00862CF6">
        <w:t>manipulativnih sposobnosti</w:t>
      </w:r>
      <w:r w:rsidR="006F6DE1" w:rsidRPr="00862CF6">
        <w:t>,</w:t>
      </w:r>
    </w:p>
    <w:p w14:paraId="3A1F21EA" w14:textId="77777777" w:rsidR="00DB3BB0" w:rsidRPr="00862CF6" w:rsidRDefault="00DB3BB0" w:rsidP="007132D3">
      <w:pPr>
        <w:pStyle w:val="ListParagraph"/>
        <w:numPr>
          <w:ilvl w:val="0"/>
          <w:numId w:val="31"/>
        </w:numPr>
      </w:pPr>
      <w:r w:rsidRPr="00862CF6">
        <w:t>vizualne i slušne percepcije.</w:t>
      </w:r>
    </w:p>
    <w:p w14:paraId="5764DBEF" w14:textId="7E0B711A" w:rsidR="00DB3BB0" w:rsidRPr="00862CF6" w:rsidRDefault="00DB3BB0" w:rsidP="007132D3">
      <w:r w:rsidRPr="00862CF6">
        <w:tab/>
        <w:t>Aktivnosti će biti prilagođene razvojnoj dobi i mogućnostima djece te će se provoditi kroz igru, svakodnevne aktivnosti, tjelesno vježbanje i istraživanje.</w:t>
      </w:r>
    </w:p>
    <w:p w14:paraId="53563611" w14:textId="288EFF61" w:rsidR="00DB3BB0" w:rsidRPr="00862CF6" w:rsidRDefault="00DB3BB0" w:rsidP="005E132F">
      <w:pPr>
        <w:pStyle w:val="Heading3"/>
      </w:pPr>
      <w:bookmarkStart w:id="90" w:name="_Toc241517941"/>
      <w:r w:rsidRPr="00862CF6">
        <w:t>Razvoj govora i komunikacije</w:t>
      </w:r>
      <w:bookmarkEnd w:id="90"/>
    </w:p>
    <w:p w14:paraId="2D6506A4" w14:textId="581EBE30" w:rsidR="00DB3BB0" w:rsidRPr="00862CF6" w:rsidRDefault="00DB3BB0" w:rsidP="007132D3">
      <w:r w:rsidRPr="00862CF6">
        <w:tab/>
        <w:t>Govorno-komunikacijski razvoj poticat će se u svim svakodnevnim situacijama kroz:</w:t>
      </w:r>
    </w:p>
    <w:p w14:paraId="17BC7A9A" w14:textId="1E1FEC16" w:rsidR="00DB3BB0" w:rsidRPr="00862CF6" w:rsidRDefault="00DB3BB0" w:rsidP="007132D3">
      <w:pPr>
        <w:pStyle w:val="ListParagraph"/>
        <w:numPr>
          <w:ilvl w:val="0"/>
          <w:numId w:val="42"/>
        </w:numPr>
      </w:pPr>
      <w:r w:rsidRPr="00862CF6">
        <w:t>razgovor i pripovijedanje</w:t>
      </w:r>
      <w:r w:rsidR="006F6DE1" w:rsidRPr="00862CF6">
        <w:t>,</w:t>
      </w:r>
    </w:p>
    <w:p w14:paraId="34B82230" w14:textId="1EE91BAE" w:rsidR="00DB3BB0" w:rsidRPr="00862CF6" w:rsidRDefault="00DB3BB0" w:rsidP="007132D3">
      <w:pPr>
        <w:pStyle w:val="ListParagraph"/>
        <w:numPr>
          <w:ilvl w:val="0"/>
          <w:numId w:val="42"/>
        </w:numPr>
      </w:pPr>
      <w:r w:rsidRPr="00862CF6">
        <w:lastRenderedPageBreak/>
        <w:t>imenovanje i opisivanje</w:t>
      </w:r>
      <w:r w:rsidR="006F6DE1" w:rsidRPr="00862CF6">
        <w:t>,</w:t>
      </w:r>
    </w:p>
    <w:p w14:paraId="170466C7" w14:textId="3C1D980B" w:rsidR="00DB3BB0" w:rsidRPr="00862CF6" w:rsidRDefault="00DB3BB0" w:rsidP="007132D3">
      <w:pPr>
        <w:pStyle w:val="ListParagraph"/>
        <w:numPr>
          <w:ilvl w:val="0"/>
          <w:numId w:val="32"/>
        </w:numPr>
      </w:pPr>
      <w:r w:rsidRPr="00862CF6">
        <w:t>pričanje prema slikama</w:t>
      </w:r>
      <w:r w:rsidR="006F6DE1" w:rsidRPr="00862CF6">
        <w:t>,</w:t>
      </w:r>
    </w:p>
    <w:p w14:paraId="1EE7A3E1" w14:textId="07DF7F86" w:rsidR="00DB3BB0" w:rsidRPr="00862CF6" w:rsidRDefault="00DB3BB0" w:rsidP="007132D3">
      <w:pPr>
        <w:pStyle w:val="ListParagraph"/>
        <w:numPr>
          <w:ilvl w:val="0"/>
          <w:numId w:val="32"/>
        </w:numPr>
      </w:pPr>
      <w:r w:rsidRPr="00862CF6">
        <w:t>prepričavanje i stvaranje priča</w:t>
      </w:r>
      <w:r w:rsidR="006F6DE1" w:rsidRPr="00862CF6">
        <w:t>,</w:t>
      </w:r>
    </w:p>
    <w:p w14:paraId="3786C26F" w14:textId="46B7CEDF" w:rsidR="00DB3BB0" w:rsidRPr="00862CF6" w:rsidRDefault="00DB3BB0" w:rsidP="007132D3">
      <w:pPr>
        <w:pStyle w:val="ListParagraph"/>
        <w:numPr>
          <w:ilvl w:val="0"/>
          <w:numId w:val="32"/>
        </w:numPr>
      </w:pPr>
      <w:r w:rsidRPr="00862CF6">
        <w:t>govorne i glasovne igre</w:t>
      </w:r>
      <w:r w:rsidR="006F6DE1" w:rsidRPr="00862CF6">
        <w:t>,</w:t>
      </w:r>
    </w:p>
    <w:p w14:paraId="47DDF20B" w14:textId="453E6613" w:rsidR="00DB3BB0" w:rsidRPr="00862CF6" w:rsidRDefault="00DB3BB0" w:rsidP="007132D3">
      <w:pPr>
        <w:pStyle w:val="ListParagraph"/>
        <w:numPr>
          <w:ilvl w:val="0"/>
          <w:numId w:val="32"/>
        </w:numPr>
      </w:pPr>
      <w:r w:rsidRPr="00862CF6">
        <w:t>brojalice, pjesmice i stihove</w:t>
      </w:r>
      <w:r w:rsidR="006F6DE1" w:rsidRPr="00862CF6">
        <w:t>,</w:t>
      </w:r>
    </w:p>
    <w:p w14:paraId="289B620B" w14:textId="4BC35FA5" w:rsidR="00DB3BB0" w:rsidRPr="00862CF6" w:rsidRDefault="00DB3BB0" w:rsidP="007132D3">
      <w:pPr>
        <w:pStyle w:val="ListParagraph"/>
        <w:numPr>
          <w:ilvl w:val="0"/>
          <w:numId w:val="32"/>
        </w:numPr>
      </w:pPr>
      <w:r w:rsidRPr="00862CF6">
        <w:t>igre slušanja i razlikovanja glasova</w:t>
      </w:r>
      <w:r w:rsidR="006F6DE1" w:rsidRPr="00862CF6">
        <w:t>,</w:t>
      </w:r>
    </w:p>
    <w:p w14:paraId="6C0D15DD" w14:textId="286AAE77" w:rsidR="00DB3BB0" w:rsidRPr="00862CF6" w:rsidRDefault="00DB3BB0" w:rsidP="007132D3">
      <w:pPr>
        <w:pStyle w:val="ListParagraph"/>
        <w:numPr>
          <w:ilvl w:val="0"/>
          <w:numId w:val="32"/>
        </w:numPr>
      </w:pPr>
      <w:r w:rsidRPr="00862CF6">
        <w:t>razvoj rječnika i razumijevanja govora</w:t>
      </w:r>
      <w:r w:rsidR="006F6DE1" w:rsidRPr="00862CF6">
        <w:t>,</w:t>
      </w:r>
    </w:p>
    <w:p w14:paraId="4D0C9F45" w14:textId="77777777" w:rsidR="00DB3BB0" w:rsidRPr="00862CF6" w:rsidRDefault="00DB3BB0" w:rsidP="007132D3">
      <w:pPr>
        <w:pStyle w:val="ListParagraph"/>
        <w:numPr>
          <w:ilvl w:val="0"/>
          <w:numId w:val="32"/>
        </w:numPr>
      </w:pPr>
      <w:r w:rsidRPr="00862CF6">
        <w:t>poticanje djece na izražavanje mišljenja, potreba, osjećaja i ideja.</w:t>
      </w:r>
    </w:p>
    <w:p w14:paraId="7846E7C4" w14:textId="4CF46C3E" w:rsidR="00DB3BB0" w:rsidRPr="00862CF6" w:rsidRDefault="00DB3BB0" w:rsidP="007132D3">
      <w:r w:rsidRPr="00862CF6">
        <w:tab/>
        <w:t>Djeci će se omogućiti različiti načini komunikacije, uz uvažavanje individualnih komunikacijskih sposobnosti i potreba.</w:t>
      </w:r>
    </w:p>
    <w:p w14:paraId="533631E7" w14:textId="6B35699E" w:rsidR="00DB3BB0" w:rsidRPr="00862CF6" w:rsidRDefault="00DB3BB0" w:rsidP="005E132F">
      <w:pPr>
        <w:pStyle w:val="Heading3"/>
      </w:pPr>
      <w:bookmarkStart w:id="91" w:name="_Toc241517942"/>
      <w:r w:rsidRPr="00862CF6">
        <w:t>Predčitalačke i grafomotoričke aktivnosti</w:t>
      </w:r>
      <w:bookmarkEnd w:id="91"/>
    </w:p>
    <w:p w14:paraId="612553BE" w14:textId="57E96AED" w:rsidR="00DB3BB0" w:rsidRPr="00862CF6" w:rsidRDefault="00DB3BB0" w:rsidP="007132D3">
      <w:r w:rsidRPr="00862CF6">
        <w:tab/>
        <w:t>U radu s djecom predškolske dobi, u skladu s njihovim interesima i razvojnim mogućnostima, poticat će se:</w:t>
      </w:r>
    </w:p>
    <w:p w14:paraId="700A7E48" w14:textId="77777777" w:rsidR="00DB3BB0" w:rsidRPr="00862CF6" w:rsidRDefault="00DB3BB0" w:rsidP="007132D3">
      <w:pPr>
        <w:pStyle w:val="ListParagraph"/>
        <w:numPr>
          <w:ilvl w:val="0"/>
          <w:numId w:val="32"/>
        </w:numPr>
      </w:pPr>
      <w:r w:rsidRPr="00862CF6">
        <w:t>interes za knjigu i pisanu riječ;</w:t>
      </w:r>
    </w:p>
    <w:p w14:paraId="5D9B7D53" w14:textId="77777777" w:rsidR="00DB3BB0" w:rsidRPr="00862CF6" w:rsidRDefault="00DB3BB0" w:rsidP="007132D3">
      <w:pPr>
        <w:pStyle w:val="ListParagraph"/>
        <w:numPr>
          <w:ilvl w:val="0"/>
          <w:numId w:val="32"/>
        </w:numPr>
      </w:pPr>
      <w:r w:rsidRPr="00862CF6">
        <w:t>prepoznavanje i razlikovanje simbola;</w:t>
      </w:r>
    </w:p>
    <w:p w14:paraId="3123CC05" w14:textId="77777777" w:rsidR="00DB3BB0" w:rsidRPr="00862CF6" w:rsidRDefault="00DB3BB0" w:rsidP="007132D3">
      <w:pPr>
        <w:pStyle w:val="ListParagraph"/>
        <w:numPr>
          <w:ilvl w:val="0"/>
          <w:numId w:val="32"/>
        </w:numPr>
      </w:pPr>
      <w:r w:rsidRPr="00862CF6">
        <w:t>vizualno razlikovanje i povezivanje;</w:t>
      </w:r>
    </w:p>
    <w:p w14:paraId="4556A0C0" w14:textId="77777777" w:rsidR="00DB3BB0" w:rsidRPr="00862CF6" w:rsidRDefault="00DB3BB0" w:rsidP="007132D3">
      <w:pPr>
        <w:pStyle w:val="ListParagraph"/>
        <w:numPr>
          <w:ilvl w:val="0"/>
          <w:numId w:val="32"/>
        </w:numPr>
      </w:pPr>
      <w:r w:rsidRPr="00862CF6">
        <w:t>razvoj fine motorike;</w:t>
      </w:r>
    </w:p>
    <w:p w14:paraId="2761C3C9" w14:textId="77777777" w:rsidR="00DB3BB0" w:rsidRPr="00862CF6" w:rsidRDefault="00DB3BB0" w:rsidP="007132D3">
      <w:pPr>
        <w:pStyle w:val="ListParagraph"/>
        <w:numPr>
          <w:ilvl w:val="0"/>
          <w:numId w:val="32"/>
        </w:numPr>
      </w:pPr>
      <w:r w:rsidRPr="00862CF6">
        <w:t>koordinacija oko–ruka;</w:t>
      </w:r>
    </w:p>
    <w:p w14:paraId="6CA0CE48" w14:textId="77777777" w:rsidR="00DB3BB0" w:rsidRPr="00862CF6" w:rsidRDefault="00DB3BB0" w:rsidP="007132D3">
      <w:pPr>
        <w:pStyle w:val="ListParagraph"/>
        <w:numPr>
          <w:ilvl w:val="0"/>
          <w:numId w:val="32"/>
        </w:numPr>
      </w:pPr>
      <w:r w:rsidRPr="00862CF6">
        <w:t>različiti oblici grafomotoričkog izražavanja;</w:t>
      </w:r>
    </w:p>
    <w:p w14:paraId="70169F4F" w14:textId="77777777" w:rsidR="00DB3BB0" w:rsidRPr="00862CF6" w:rsidRDefault="00DB3BB0" w:rsidP="007132D3">
      <w:pPr>
        <w:pStyle w:val="ListParagraph"/>
        <w:numPr>
          <w:ilvl w:val="0"/>
          <w:numId w:val="32"/>
        </w:numPr>
      </w:pPr>
      <w:r w:rsidRPr="00862CF6">
        <w:t>uočavanje slijeda i obrazaca;</w:t>
      </w:r>
    </w:p>
    <w:p w14:paraId="2EEA7CFB" w14:textId="77777777" w:rsidR="00DB3BB0" w:rsidRPr="00862CF6" w:rsidRDefault="00DB3BB0" w:rsidP="007132D3">
      <w:pPr>
        <w:pStyle w:val="ListParagraph"/>
        <w:numPr>
          <w:ilvl w:val="0"/>
          <w:numId w:val="32"/>
        </w:numPr>
      </w:pPr>
      <w:r w:rsidRPr="00862CF6">
        <w:t>igre riječima, glasovima i slogovima;</w:t>
      </w:r>
    </w:p>
    <w:p w14:paraId="74C97695" w14:textId="77777777" w:rsidR="00DB3BB0" w:rsidRPr="00862CF6" w:rsidRDefault="00DB3BB0" w:rsidP="007132D3">
      <w:pPr>
        <w:pStyle w:val="ListParagraph"/>
        <w:numPr>
          <w:ilvl w:val="0"/>
          <w:numId w:val="32"/>
        </w:numPr>
      </w:pPr>
      <w:r w:rsidRPr="00862CF6">
        <w:t>povezivanje slike, riječi i značenja.</w:t>
      </w:r>
    </w:p>
    <w:p w14:paraId="2B9930BC" w14:textId="00508FED" w:rsidR="00DB3BB0" w:rsidRPr="00862CF6" w:rsidRDefault="00DB3BB0" w:rsidP="007132D3">
      <w:r w:rsidRPr="00862CF6">
        <w:tab/>
        <w:t>Navedene aktivnosti ostvarivat će se prvenstveno kroz igru i svakodnevno iskustvo, bez formaliziranja školskih sadržaja.</w:t>
      </w:r>
    </w:p>
    <w:p w14:paraId="2EEF7922" w14:textId="3B541DD9" w:rsidR="00DB3BB0" w:rsidRPr="00862CF6" w:rsidRDefault="00DB3BB0" w:rsidP="005E132F">
      <w:pPr>
        <w:pStyle w:val="Heading3"/>
      </w:pPr>
      <w:bookmarkStart w:id="92" w:name="_Toc241517943"/>
      <w:r w:rsidRPr="00862CF6">
        <w:t>Vještine i sposobnosti koje će se poticati</w:t>
      </w:r>
      <w:bookmarkEnd w:id="92"/>
    </w:p>
    <w:p w14:paraId="3406E937" w14:textId="77777777" w:rsidR="00DB3BB0" w:rsidRPr="00862CF6" w:rsidRDefault="00DB3BB0" w:rsidP="007132D3">
      <w:r w:rsidRPr="00862CF6">
        <w:t>U svim područjima odgojno-obrazovnog rada poticat će se razvoj:</w:t>
      </w:r>
    </w:p>
    <w:p w14:paraId="082DB0FC" w14:textId="47FBB9B7" w:rsidR="00DB3BB0" w:rsidRPr="00862CF6" w:rsidRDefault="00DB3BB0" w:rsidP="007132D3">
      <w:pPr>
        <w:pStyle w:val="ListParagraph"/>
        <w:numPr>
          <w:ilvl w:val="0"/>
          <w:numId w:val="33"/>
        </w:numPr>
      </w:pPr>
      <w:r w:rsidRPr="00862CF6">
        <w:t>sposobnosti učenja i povezivanja novih iskustava s prethodnim znanjem,</w:t>
      </w:r>
    </w:p>
    <w:p w14:paraId="5BEB6A65" w14:textId="56F5E359" w:rsidR="00DB3BB0" w:rsidRPr="00862CF6" w:rsidRDefault="00DB3BB0" w:rsidP="007132D3">
      <w:pPr>
        <w:pStyle w:val="ListParagraph"/>
        <w:numPr>
          <w:ilvl w:val="0"/>
          <w:numId w:val="33"/>
        </w:numPr>
      </w:pPr>
      <w:r w:rsidRPr="00862CF6">
        <w:t>logičkog mišljenja, zaključivanja i rješavanja problema,</w:t>
      </w:r>
    </w:p>
    <w:p w14:paraId="715D7D07" w14:textId="03D2EF5C" w:rsidR="00DB3BB0" w:rsidRPr="00862CF6" w:rsidRDefault="00DB3BB0" w:rsidP="007132D3">
      <w:pPr>
        <w:pStyle w:val="ListParagraph"/>
        <w:numPr>
          <w:ilvl w:val="0"/>
          <w:numId w:val="33"/>
        </w:numPr>
      </w:pPr>
      <w:r w:rsidRPr="00862CF6">
        <w:t>postavljanja pitanja i propitivanja vlastitih ideja,</w:t>
      </w:r>
    </w:p>
    <w:p w14:paraId="2A927BAB" w14:textId="6BE2B7C5" w:rsidR="00DB3BB0" w:rsidRPr="00862CF6" w:rsidRDefault="00DB3BB0" w:rsidP="007132D3">
      <w:pPr>
        <w:pStyle w:val="ListParagraph"/>
        <w:numPr>
          <w:ilvl w:val="0"/>
          <w:numId w:val="33"/>
        </w:numPr>
      </w:pPr>
      <w:r w:rsidRPr="00862CF6">
        <w:t>samostalnog istraživanja i traženja rješenja,</w:t>
      </w:r>
    </w:p>
    <w:p w14:paraId="509F07FE" w14:textId="67B6BFE7" w:rsidR="00DB3BB0" w:rsidRPr="00862CF6" w:rsidRDefault="00DB3BB0" w:rsidP="007132D3">
      <w:pPr>
        <w:pStyle w:val="ListParagraph"/>
        <w:numPr>
          <w:ilvl w:val="0"/>
          <w:numId w:val="33"/>
        </w:numPr>
      </w:pPr>
      <w:r w:rsidRPr="00862CF6">
        <w:t>inicijativnosti i samostalnog izbora aktivnosti,</w:t>
      </w:r>
    </w:p>
    <w:p w14:paraId="00026FF2" w14:textId="62A509BB" w:rsidR="00DB3BB0" w:rsidRPr="00862CF6" w:rsidRDefault="00DB3BB0" w:rsidP="007132D3">
      <w:pPr>
        <w:pStyle w:val="ListParagraph"/>
        <w:numPr>
          <w:ilvl w:val="0"/>
          <w:numId w:val="33"/>
        </w:numPr>
      </w:pPr>
      <w:r w:rsidRPr="00862CF6">
        <w:t>sposobnosti planiranja i organiziranja vlastite aktivnosti,</w:t>
      </w:r>
    </w:p>
    <w:p w14:paraId="788D5421" w14:textId="103924DC" w:rsidR="00DB3BB0" w:rsidRPr="00862CF6" w:rsidRDefault="00DB3BB0" w:rsidP="007132D3">
      <w:pPr>
        <w:pStyle w:val="ListParagraph"/>
        <w:numPr>
          <w:ilvl w:val="0"/>
          <w:numId w:val="33"/>
        </w:numPr>
      </w:pPr>
      <w:r w:rsidRPr="00862CF6">
        <w:t>razumijevanja vlastitih potreba i potreba drugih,</w:t>
      </w:r>
    </w:p>
    <w:p w14:paraId="60E15F30" w14:textId="097E09A1" w:rsidR="00DB3BB0" w:rsidRPr="00862CF6" w:rsidRDefault="00DB3BB0" w:rsidP="007132D3">
      <w:pPr>
        <w:pStyle w:val="ListParagraph"/>
        <w:numPr>
          <w:ilvl w:val="0"/>
          <w:numId w:val="33"/>
        </w:numPr>
      </w:pPr>
      <w:r w:rsidRPr="00862CF6">
        <w:t>uspostavljanja i održavanja kvalitetnih odnosa s djecom i odraslima,</w:t>
      </w:r>
    </w:p>
    <w:p w14:paraId="410D9D1D" w14:textId="25C695AE" w:rsidR="00DB3BB0" w:rsidRPr="00862CF6" w:rsidRDefault="00DB3BB0" w:rsidP="007132D3">
      <w:pPr>
        <w:pStyle w:val="ListParagraph"/>
        <w:numPr>
          <w:ilvl w:val="0"/>
          <w:numId w:val="33"/>
        </w:numPr>
      </w:pPr>
      <w:r w:rsidRPr="00862CF6">
        <w:t>suradnje, dogovaranja, pregovaranja i mirnog rješavanja sukoba,</w:t>
      </w:r>
    </w:p>
    <w:p w14:paraId="425131DC" w14:textId="2E83A373" w:rsidR="00DB3BB0" w:rsidRPr="00862CF6" w:rsidRDefault="00DB3BB0" w:rsidP="007132D3">
      <w:pPr>
        <w:pStyle w:val="ListParagraph"/>
        <w:numPr>
          <w:ilvl w:val="0"/>
          <w:numId w:val="33"/>
        </w:numPr>
      </w:pPr>
      <w:r w:rsidRPr="00862CF6">
        <w:t>razumijevanja i prihvaćanja različitosti,</w:t>
      </w:r>
    </w:p>
    <w:p w14:paraId="3FF293F9" w14:textId="3B0DBBA9" w:rsidR="00DB3BB0" w:rsidRPr="00862CF6" w:rsidRDefault="00DB3BB0" w:rsidP="007132D3">
      <w:pPr>
        <w:pStyle w:val="ListParagraph"/>
        <w:numPr>
          <w:ilvl w:val="0"/>
          <w:numId w:val="33"/>
        </w:numPr>
      </w:pPr>
      <w:r w:rsidRPr="00862CF6">
        <w:t>odgovornog odnosa prema sebi, drugima, prostoru i okolišu,</w:t>
      </w:r>
    </w:p>
    <w:p w14:paraId="58238322" w14:textId="28CF3797" w:rsidR="00DB3BB0" w:rsidRPr="00862CF6" w:rsidRDefault="00DB3BB0" w:rsidP="007132D3">
      <w:pPr>
        <w:pStyle w:val="ListParagraph"/>
        <w:numPr>
          <w:ilvl w:val="0"/>
          <w:numId w:val="33"/>
        </w:numPr>
      </w:pPr>
      <w:r w:rsidRPr="00862CF6">
        <w:t>solidarnosti, empatije, tolerancije i međusobnog uvažavanja,</w:t>
      </w:r>
    </w:p>
    <w:p w14:paraId="656A9AB9" w14:textId="491B0EDB" w:rsidR="00DB3BB0" w:rsidRPr="00862CF6" w:rsidRDefault="00DB3BB0" w:rsidP="007132D3">
      <w:pPr>
        <w:pStyle w:val="ListParagraph"/>
        <w:numPr>
          <w:ilvl w:val="0"/>
          <w:numId w:val="33"/>
        </w:numPr>
      </w:pPr>
      <w:r w:rsidRPr="00862CF6">
        <w:t>samostalnosti u svakodnevnim aktivnostima,</w:t>
      </w:r>
    </w:p>
    <w:p w14:paraId="45BE9036" w14:textId="12F6FFBF" w:rsidR="00DB3BB0" w:rsidRPr="00862CF6" w:rsidRDefault="00DB3BB0" w:rsidP="007132D3">
      <w:pPr>
        <w:pStyle w:val="ListParagraph"/>
        <w:numPr>
          <w:ilvl w:val="0"/>
          <w:numId w:val="33"/>
        </w:numPr>
      </w:pPr>
      <w:r w:rsidRPr="00862CF6">
        <w:t>prilagodljivosti novim situacijama,</w:t>
      </w:r>
    </w:p>
    <w:p w14:paraId="3AAF3BC3" w14:textId="1E484606" w:rsidR="00DB3BB0" w:rsidRPr="00862CF6" w:rsidRDefault="00DB3BB0" w:rsidP="007132D3">
      <w:pPr>
        <w:pStyle w:val="ListParagraph"/>
        <w:numPr>
          <w:ilvl w:val="0"/>
          <w:numId w:val="33"/>
        </w:numPr>
      </w:pPr>
      <w:r w:rsidRPr="00862CF6">
        <w:t>kreativnosti, inovativnosti i stvaralačkog mišljenja,</w:t>
      </w:r>
    </w:p>
    <w:p w14:paraId="6F948100" w14:textId="5750C180" w:rsidR="00DB3BB0" w:rsidRPr="00862CF6" w:rsidRDefault="00DB3BB0" w:rsidP="007132D3">
      <w:pPr>
        <w:pStyle w:val="ListParagraph"/>
        <w:numPr>
          <w:ilvl w:val="0"/>
          <w:numId w:val="34"/>
        </w:numPr>
      </w:pPr>
      <w:r w:rsidRPr="00862CF6">
        <w:lastRenderedPageBreak/>
        <w:t>sposobnosti refleksije o vlastitim aktivnostima i postignućima,</w:t>
      </w:r>
    </w:p>
    <w:p w14:paraId="2F25E30C" w14:textId="77777777" w:rsidR="00DB3BB0" w:rsidRPr="00862CF6" w:rsidRDefault="00DB3BB0" w:rsidP="007132D3">
      <w:pPr>
        <w:pStyle w:val="ListParagraph"/>
        <w:numPr>
          <w:ilvl w:val="0"/>
          <w:numId w:val="34"/>
        </w:numPr>
      </w:pPr>
      <w:r w:rsidRPr="00862CF6">
        <w:t>razvijanja pozitivnog odnosa prema učenju i istraživanju.</w:t>
      </w:r>
    </w:p>
    <w:p w14:paraId="5B841B8C" w14:textId="537F1D9D" w:rsidR="00DB3BB0" w:rsidRPr="00862CF6" w:rsidRDefault="00DB3BB0" w:rsidP="005E132F">
      <w:pPr>
        <w:pStyle w:val="Heading3"/>
      </w:pPr>
      <w:bookmarkStart w:id="93" w:name="_Toc241517944"/>
      <w:r w:rsidRPr="00862CF6">
        <w:t>Planiranje aktivnosti na razini Vrtića</w:t>
      </w:r>
      <w:bookmarkEnd w:id="93"/>
    </w:p>
    <w:p w14:paraId="7621C20B" w14:textId="4E4B8F3B" w:rsidR="00DB3BB0" w:rsidRPr="00862CF6" w:rsidRDefault="00DB3BB0" w:rsidP="007132D3">
      <w:r w:rsidRPr="00862CF6">
        <w:tab/>
        <w:t>Na razini Dječjeg vrtića „Magnolija“ tijekom pedagoške godine zajednički će se promišljati i planirati okvirne aktivnosti, projekti, događanja i razvojne zadaće, a odgojitelji će ih dalje prilagođavati posebnostima svojih odgojno-obrazovnih skupina.</w:t>
      </w:r>
    </w:p>
    <w:p w14:paraId="081E0753" w14:textId="77777777" w:rsidR="00DB3BB0" w:rsidRPr="00862CF6" w:rsidRDefault="00DB3BB0" w:rsidP="007132D3">
      <w:r w:rsidRPr="00862CF6">
        <w:t>Konkretne aktivnosti razrađivat će se polazeći od dječjih interesa, potreba, razvojnih mogućnosti i inicijativa, kao i od aktualnih događanja, godišnjih doba, prirodnih i kulturnih obilježja neposrednog okruženja.</w:t>
      </w:r>
    </w:p>
    <w:p w14:paraId="030BC137" w14:textId="43C2B50F" w:rsidR="00DB3BB0" w:rsidRPr="00862CF6" w:rsidRDefault="00DB3BB0" w:rsidP="007132D3">
      <w:r w:rsidRPr="00862CF6">
        <w:tab/>
        <w:t>Planiranje će biti fleksibilno i otvoreno za promjene koje proizlaze iz neposrednog života skupine. Na taj će se način omogućiti da se odgojno-obrazovni proces razvija zajedno s djecom, bez oslanjanja na unaprijed zadane teme.</w:t>
      </w:r>
    </w:p>
    <w:p w14:paraId="75000816" w14:textId="1FA8C623" w:rsidR="00DB3BB0" w:rsidRPr="00862CF6" w:rsidRDefault="00DB3BB0" w:rsidP="007132D3">
      <w:r w:rsidRPr="00862CF6">
        <w:tab/>
        <w:t>Posebno će se poticati aktivnosti koje proizlaze iz dječjih pitanja, interesa i istraživačkih potreba te će se, prema mogućnostima, razvijati u kraće ili dulje projekte.</w:t>
      </w:r>
    </w:p>
    <w:p w14:paraId="1D431B2C" w14:textId="28C5DD58" w:rsidR="00DB3BB0" w:rsidRPr="00862CF6" w:rsidRDefault="00DB3BB0" w:rsidP="007132D3">
      <w:r w:rsidRPr="00862CF6">
        <w:tab/>
        <w:t xml:space="preserve">Na razini Vrtića posebna će se pozornost posvetiti ostvarivanju razvojnih prioriteta </w:t>
      </w:r>
      <w:r w:rsidRPr="00862CF6">
        <w:rPr>
          <w:b/>
          <w:bCs/>
        </w:rPr>
        <w:t>„Prostor kao treći odgojitelj“</w:t>
      </w:r>
      <w:r w:rsidRPr="00862CF6">
        <w:t xml:space="preserve"> i </w:t>
      </w:r>
      <w:r w:rsidRPr="00862CF6">
        <w:rPr>
          <w:b/>
          <w:bCs/>
        </w:rPr>
        <w:t>„Zelena Magnolija“</w:t>
      </w:r>
      <w:r w:rsidRPr="00862CF6">
        <w:t>, koji će se tijekom godine konkretizirati kroz aktivnosti odgojnih skupina, istraživačke aktivnosti, projekte i suradnju s roditeljima i lokalnom zajednicom.</w:t>
      </w:r>
    </w:p>
    <w:p w14:paraId="09B3DD45" w14:textId="77777777" w:rsidR="00FB1D4A" w:rsidRPr="00862CF6" w:rsidRDefault="00FB1D4A" w:rsidP="007132D3"/>
    <w:p w14:paraId="52DB97DE" w14:textId="3F61CCC8" w:rsidR="00FB1D4A" w:rsidRPr="00862CF6" w:rsidRDefault="00FB1D4A" w:rsidP="005E132F">
      <w:pPr>
        <w:pStyle w:val="Heading2"/>
        <w:rPr>
          <w:rFonts w:cstheme="minorHAnsi"/>
        </w:rPr>
      </w:pPr>
      <w:bookmarkStart w:id="94" w:name="_Toc241517945"/>
      <w:bookmarkStart w:id="95" w:name="_Toc241571349"/>
      <w:r w:rsidRPr="00862CF6">
        <w:rPr>
          <w:rFonts w:cstheme="minorHAnsi"/>
        </w:rPr>
        <w:t>Projektni način rada</w:t>
      </w:r>
      <w:bookmarkEnd w:id="94"/>
      <w:bookmarkEnd w:id="95"/>
    </w:p>
    <w:p w14:paraId="4D5DEE53" w14:textId="77777777" w:rsidR="00FB1D4A" w:rsidRPr="00862CF6" w:rsidRDefault="00FB1D4A" w:rsidP="007132D3">
      <w:r w:rsidRPr="00862CF6">
        <w:t>Projektni način rada jedan je od važnih oblika ostvarivanja odgojno-obrazovnog rada u odgojno-obrazovnim skupinama Dječjeg vrtića „Magnolija“. Temelji se na praćenju i prepoznavanju dječjih interesa, pitanja, potreba i inicijativa te na stvaranju uvjeta u kojima djeca mogu aktivno sudjelovati u istraživanju određenog problema, pojave, teme ili područja interesa.</w:t>
      </w:r>
    </w:p>
    <w:p w14:paraId="278CB55A" w14:textId="77777777" w:rsidR="00FB1D4A" w:rsidRPr="00862CF6" w:rsidRDefault="00FB1D4A" w:rsidP="007132D3">
      <w:r w:rsidRPr="00862CF6">
        <w:t>Projekti će se razvijati fleksibilno, u skladu s interesima i potrebama djece, njihovim razvojnim mogućnostima i ritmom skupine. Tema projekta neće se unaprijed strogo određivati niti će se unaprijed propisivati trajanje projekta, već će se projekt razvijati i mijenjati u skladu s dječjim pitanjima, iskustvima, idejama i spoznajama do kojih djeca dolaze tijekom istraživanja.</w:t>
      </w:r>
    </w:p>
    <w:p w14:paraId="5C16174F" w14:textId="77777777" w:rsidR="00FB1D4A" w:rsidRPr="00862CF6" w:rsidRDefault="00FB1D4A" w:rsidP="007132D3">
      <w:r w:rsidRPr="00862CF6">
        <w:t>Projektni način rada omogućuje djeci da budu aktivni sudionici vlastitog procesa učenja. Djeca mogu individualno, u paru ili u manjim skupinama istraživati, postavljati pitanja, iznositi pretpostavke, prikupljati i uspoređivati informacije, eksperimentirati, rješavati probleme te svoje spoznaje izražavati na različite načine.</w:t>
      </w:r>
    </w:p>
    <w:p w14:paraId="568914D4" w14:textId="53E85C44" w:rsidR="00FB1D4A" w:rsidRPr="00862CF6" w:rsidRDefault="00FB1D4A" w:rsidP="007132D3">
      <w:r w:rsidRPr="00862CF6">
        <w:tab/>
        <w:t>Uloga odgojitelja pritom je stvarati poticajno i sigurno okruženje, pratiti dječje interese i potrebe, osiguravati odgovarajuće materijale i izvore informacija, postavljati poticajna pitanja, podržavati dječju inicijativu i omogućavati razvoj projekta bez nepotrebnog usmjeravanja prema unaprijed određenom rezultatu.</w:t>
      </w:r>
    </w:p>
    <w:p w14:paraId="63F0EEC4" w14:textId="3C52EA03" w:rsidR="00FB1D4A" w:rsidRPr="00862CF6" w:rsidRDefault="00FB1D4A" w:rsidP="007132D3">
      <w:r w:rsidRPr="00862CF6">
        <w:lastRenderedPageBreak/>
        <w:tab/>
        <w:t xml:space="preserve">Projektni rad povezuje različita područja dječjeg razvoja i omogućuje njihovo prirodno integriranje kroz igru, istraživanje, komunikaciju, kretanje, stvaralaštvo i suradnju. Posebno će se povezivati s razvojnim prioritetom </w:t>
      </w:r>
      <w:r w:rsidRPr="00862CF6">
        <w:rPr>
          <w:b/>
          <w:bCs/>
        </w:rPr>
        <w:t>„Prostor kao treći odgojitelj“</w:t>
      </w:r>
      <w:r w:rsidRPr="00862CF6">
        <w:t>, pri čemu će se prostorno-materijalno okruženje mijenjati i nadopunjavati u skladu s razvojem projekta i interesima djece.</w:t>
      </w:r>
    </w:p>
    <w:p w14:paraId="2D04C8AB" w14:textId="14287B1E" w:rsidR="00FB1D4A" w:rsidRPr="00862CF6" w:rsidRDefault="00FB1D4A" w:rsidP="007132D3">
      <w:r w:rsidRPr="00862CF6">
        <w:tab/>
        <w:t>U okviru projektnog rada posebno će se poticati:</w:t>
      </w:r>
    </w:p>
    <w:p w14:paraId="2B931E71" w14:textId="294022C0" w:rsidR="00FB1D4A" w:rsidRPr="00862CF6" w:rsidRDefault="00FB1D4A" w:rsidP="007132D3">
      <w:pPr>
        <w:pStyle w:val="ListParagraph"/>
        <w:numPr>
          <w:ilvl w:val="0"/>
          <w:numId w:val="35"/>
        </w:numPr>
      </w:pPr>
      <w:r w:rsidRPr="00862CF6">
        <w:t>mogućnost djeteta da sudjeluje u izboru teme, problema ili pitanja koje želi istraživati,</w:t>
      </w:r>
    </w:p>
    <w:p w14:paraId="4603921E" w14:textId="26B5ACB1" w:rsidR="00FB1D4A" w:rsidRPr="00862CF6" w:rsidRDefault="00FB1D4A" w:rsidP="007132D3">
      <w:pPr>
        <w:pStyle w:val="ListParagraph"/>
        <w:numPr>
          <w:ilvl w:val="0"/>
          <w:numId w:val="35"/>
        </w:numPr>
      </w:pPr>
      <w:r w:rsidRPr="00862CF6">
        <w:t>aktivno sudjelovanje djece u svim fazama projekta, u skladu s njihovim razvojnim mogućnostima,</w:t>
      </w:r>
    </w:p>
    <w:p w14:paraId="1209642A" w14:textId="413FA84E" w:rsidR="00FB1D4A" w:rsidRPr="00862CF6" w:rsidRDefault="00FB1D4A" w:rsidP="007132D3">
      <w:pPr>
        <w:pStyle w:val="ListParagraph"/>
        <w:numPr>
          <w:ilvl w:val="0"/>
          <w:numId w:val="35"/>
        </w:numPr>
      </w:pPr>
      <w:r w:rsidRPr="00862CF6">
        <w:t>postavljanje pitanja, iznošenje pretpostavki i traženje odgovora,</w:t>
      </w:r>
    </w:p>
    <w:p w14:paraId="0D545BE1" w14:textId="27603256" w:rsidR="00FB1D4A" w:rsidRPr="00862CF6" w:rsidRDefault="00FB1D4A" w:rsidP="007132D3">
      <w:pPr>
        <w:pStyle w:val="ListParagraph"/>
        <w:numPr>
          <w:ilvl w:val="0"/>
          <w:numId w:val="35"/>
        </w:numPr>
      </w:pPr>
      <w:r w:rsidRPr="00862CF6">
        <w:t>prikupljanje, promatranje, uspoređivanje i povezivanje informacija,</w:t>
      </w:r>
    </w:p>
    <w:p w14:paraId="78557830" w14:textId="7E37585B" w:rsidR="00FB1D4A" w:rsidRPr="00862CF6" w:rsidRDefault="00FB1D4A" w:rsidP="007132D3">
      <w:pPr>
        <w:pStyle w:val="ListParagraph"/>
        <w:numPr>
          <w:ilvl w:val="0"/>
          <w:numId w:val="35"/>
        </w:numPr>
      </w:pPr>
      <w:r w:rsidRPr="00862CF6">
        <w:t>povezivanje novih iskustava s prethodnim znanjem i iskustvima,</w:t>
      </w:r>
    </w:p>
    <w:p w14:paraId="01F0C526" w14:textId="04C13255" w:rsidR="00FB1D4A" w:rsidRPr="00862CF6" w:rsidRDefault="00FB1D4A" w:rsidP="007132D3">
      <w:pPr>
        <w:pStyle w:val="ListParagraph"/>
        <w:numPr>
          <w:ilvl w:val="0"/>
          <w:numId w:val="35"/>
        </w:numPr>
      </w:pPr>
      <w:r w:rsidRPr="00862CF6">
        <w:t>istraživanje kroz neposredno iskustvo, igru, pokuse i praktične aktivnosti,</w:t>
      </w:r>
    </w:p>
    <w:p w14:paraId="0CC7F217" w14:textId="66A37A71" w:rsidR="00FB1D4A" w:rsidRPr="00862CF6" w:rsidRDefault="00FB1D4A" w:rsidP="007132D3">
      <w:pPr>
        <w:pStyle w:val="ListParagraph"/>
        <w:numPr>
          <w:ilvl w:val="0"/>
          <w:numId w:val="35"/>
        </w:numPr>
      </w:pPr>
      <w:r w:rsidRPr="00862CF6">
        <w:t>suradnja i komunikacija među djecom,</w:t>
      </w:r>
    </w:p>
    <w:p w14:paraId="6D9F0112" w14:textId="329E31A5" w:rsidR="00FB1D4A" w:rsidRPr="00862CF6" w:rsidRDefault="00FB1D4A" w:rsidP="007132D3">
      <w:pPr>
        <w:pStyle w:val="ListParagraph"/>
        <w:numPr>
          <w:ilvl w:val="0"/>
          <w:numId w:val="35"/>
        </w:numPr>
      </w:pPr>
      <w:r w:rsidRPr="00862CF6">
        <w:t>razvoj samostalnosti, inicijativnosti i odgovornosti,</w:t>
      </w:r>
    </w:p>
    <w:p w14:paraId="07F90086" w14:textId="21277FCC" w:rsidR="00FB1D4A" w:rsidRPr="00862CF6" w:rsidRDefault="00FB1D4A" w:rsidP="007132D3">
      <w:pPr>
        <w:pStyle w:val="ListParagraph"/>
        <w:numPr>
          <w:ilvl w:val="0"/>
          <w:numId w:val="35"/>
        </w:numPr>
      </w:pPr>
      <w:r w:rsidRPr="00862CF6">
        <w:t>mogućnost različitih načina izražavanja i dokumentiranja dječjih spoznaja,</w:t>
      </w:r>
    </w:p>
    <w:p w14:paraId="7695DC15" w14:textId="77777777" w:rsidR="00FB1D4A" w:rsidRPr="00862CF6" w:rsidRDefault="00FB1D4A" w:rsidP="007132D3">
      <w:pPr>
        <w:pStyle w:val="ListParagraph"/>
        <w:numPr>
          <w:ilvl w:val="0"/>
          <w:numId w:val="35"/>
        </w:numPr>
      </w:pPr>
      <w:r w:rsidRPr="00862CF6">
        <w:t>zajedničko promišljanje i vrednovanje procesa – što smo istraživali, što smo saznali, kako smo do toga došli i što još želimo saznati.</w:t>
      </w:r>
    </w:p>
    <w:p w14:paraId="2AB53142" w14:textId="77777777" w:rsidR="00FB1D4A" w:rsidRPr="00862CF6" w:rsidRDefault="00FB1D4A" w:rsidP="007132D3"/>
    <w:p w14:paraId="6E2915CD" w14:textId="77777777" w:rsidR="00FB1D4A" w:rsidRPr="00862CF6" w:rsidRDefault="00FB1D4A" w:rsidP="007132D3">
      <w:r w:rsidRPr="00862CF6">
        <w:t>Ciljevi projektnog rada</w:t>
      </w:r>
    </w:p>
    <w:p w14:paraId="39364332" w14:textId="51649B6B" w:rsidR="00FB1D4A" w:rsidRPr="00862CF6" w:rsidRDefault="00FB1D4A" w:rsidP="007132D3">
      <w:r w:rsidRPr="00862CF6">
        <w:tab/>
        <w:t>Osnovni ciljevi projektnog rada u Dječjem vrtiću „Magnolija“ jesu:</w:t>
      </w:r>
    </w:p>
    <w:p w14:paraId="71BCBA64" w14:textId="6552F5EE" w:rsidR="00FB1D4A" w:rsidRPr="00862CF6" w:rsidRDefault="00FB1D4A" w:rsidP="007132D3">
      <w:pPr>
        <w:pStyle w:val="ListParagraph"/>
        <w:numPr>
          <w:ilvl w:val="0"/>
          <w:numId w:val="36"/>
        </w:numPr>
      </w:pPr>
      <w:r w:rsidRPr="00862CF6">
        <w:t>poticati dječju radoznalost, istraživački odnos prema svijetu i želju za učenjem,</w:t>
      </w:r>
    </w:p>
    <w:p w14:paraId="70477760" w14:textId="0C9F1572" w:rsidR="00FB1D4A" w:rsidRPr="00862CF6" w:rsidRDefault="00FB1D4A" w:rsidP="007132D3">
      <w:pPr>
        <w:pStyle w:val="ListParagraph"/>
        <w:numPr>
          <w:ilvl w:val="0"/>
          <w:numId w:val="36"/>
        </w:numPr>
      </w:pPr>
      <w:r w:rsidRPr="00862CF6">
        <w:t>omogućavati stjecanje novih iskustava, znanja i predodžbi kroz aktivno sudjelovanje,</w:t>
      </w:r>
    </w:p>
    <w:p w14:paraId="00BB9132" w14:textId="682F9026" w:rsidR="00FB1D4A" w:rsidRPr="00862CF6" w:rsidRDefault="00FB1D4A" w:rsidP="007132D3">
      <w:pPr>
        <w:pStyle w:val="ListParagraph"/>
        <w:numPr>
          <w:ilvl w:val="0"/>
          <w:numId w:val="36"/>
        </w:numPr>
      </w:pPr>
      <w:r w:rsidRPr="00862CF6">
        <w:t>razvijati sposobnost postavljanja pitanja, promatranja, zaključivanja i rješavanja problema,</w:t>
      </w:r>
    </w:p>
    <w:p w14:paraId="36BDCD42" w14:textId="66F9D525" w:rsidR="00FB1D4A" w:rsidRPr="00862CF6" w:rsidRDefault="00FB1D4A" w:rsidP="007132D3">
      <w:pPr>
        <w:pStyle w:val="ListParagraph"/>
        <w:numPr>
          <w:ilvl w:val="0"/>
          <w:numId w:val="36"/>
        </w:numPr>
      </w:pPr>
      <w:r w:rsidRPr="00862CF6">
        <w:t>razvijati komunikacijske, socijalne i suradničke vještine,</w:t>
      </w:r>
    </w:p>
    <w:p w14:paraId="2A782942" w14:textId="34F7DF31" w:rsidR="00FB1D4A" w:rsidRPr="00862CF6" w:rsidRDefault="00FB1D4A" w:rsidP="007132D3">
      <w:pPr>
        <w:pStyle w:val="ListParagraph"/>
        <w:numPr>
          <w:ilvl w:val="0"/>
          <w:numId w:val="36"/>
        </w:numPr>
      </w:pPr>
      <w:r w:rsidRPr="00862CF6">
        <w:t>poticati samostalnost, inicijativnost, odgovornost i mogućnost izbora,</w:t>
      </w:r>
    </w:p>
    <w:p w14:paraId="5ED38478" w14:textId="573D658E" w:rsidR="00FB1D4A" w:rsidRPr="00862CF6" w:rsidRDefault="00FB1D4A" w:rsidP="007132D3">
      <w:pPr>
        <w:pStyle w:val="ListParagraph"/>
        <w:numPr>
          <w:ilvl w:val="0"/>
          <w:numId w:val="36"/>
        </w:numPr>
      </w:pPr>
      <w:r w:rsidRPr="00862CF6">
        <w:t>razvijati kreativnost, stvaralaštvo i različite oblike izražavanja,</w:t>
      </w:r>
    </w:p>
    <w:p w14:paraId="738DD1F9" w14:textId="0ADDF90F" w:rsidR="00FB1D4A" w:rsidRPr="00862CF6" w:rsidRDefault="00FB1D4A" w:rsidP="007132D3">
      <w:pPr>
        <w:pStyle w:val="ListParagraph"/>
        <w:numPr>
          <w:ilvl w:val="0"/>
          <w:numId w:val="36"/>
        </w:numPr>
      </w:pPr>
      <w:r w:rsidRPr="00862CF6">
        <w:t>poticati razvoj pozitivne slike o sebi i osjećaja kompetentnosti,</w:t>
      </w:r>
    </w:p>
    <w:p w14:paraId="22BD2A41" w14:textId="39ACBF6A" w:rsidR="00FB1D4A" w:rsidRPr="00862CF6" w:rsidRDefault="00FB1D4A" w:rsidP="007132D3">
      <w:pPr>
        <w:pStyle w:val="ListParagraph"/>
        <w:numPr>
          <w:ilvl w:val="0"/>
          <w:numId w:val="36"/>
        </w:numPr>
      </w:pPr>
      <w:r w:rsidRPr="00862CF6">
        <w:t>razvijati sposobnost slušanja drugih, dogovaranja, pregovaranja i zajedničkog djelovanja,</w:t>
      </w:r>
    </w:p>
    <w:p w14:paraId="4E0ACF90" w14:textId="444AB494" w:rsidR="00FB1D4A" w:rsidRPr="00862CF6" w:rsidRDefault="00FB1D4A" w:rsidP="007132D3">
      <w:pPr>
        <w:pStyle w:val="ListParagraph"/>
        <w:numPr>
          <w:ilvl w:val="0"/>
          <w:numId w:val="36"/>
        </w:numPr>
      </w:pPr>
      <w:r w:rsidRPr="00862CF6">
        <w:t>omogućavati djeci korištenje različitih materijala, alata, pribora i rekvizita na siguran i razvojno primjeren način,</w:t>
      </w:r>
    </w:p>
    <w:p w14:paraId="0FC999E3" w14:textId="4D900BB1" w:rsidR="00FB1D4A" w:rsidRPr="00862CF6" w:rsidRDefault="00FB1D4A" w:rsidP="007132D3">
      <w:pPr>
        <w:pStyle w:val="ListParagraph"/>
        <w:numPr>
          <w:ilvl w:val="0"/>
          <w:numId w:val="36"/>
        </w:numPr>
      </w:pPr>
      <w:r w:rsidRPr="00862CF6">
        <w:t>razvijati pozitivan odnos prema prirodnoj i društvenoj okolini,</w:t>
      </w:r>
    </w:p>
    <w:p w14:paraId="44215362" w14:textId="5C965DD9" w:rsidR="00FB1D4A" w:rsidRPr="00862CF6" w:rsidRDefault="00FB1D4A" w:rsidP="007132D3">
      <w:pPr>
        <w:pStyle w:val="ListParagraph"/>
        <w:numPr>
          <w:ilvl w:val="0"/>
          <w:numId w:val="36"/>
        </w:numPr>
      </w:pPr>
      <w:r w:rsidRPr="00862CF6">
        <w:t>povezivati iskustva iz Vrtića s iskustvima djece iz obiteljskog i neposrednog društvenog okruženja,</w:t>
      </w:r>
    </w:p>
    <w:p w14:paraId="4D88C01A" w14:textId="77777777" w:rsidR="00FB1D4A" w:rsidRPr="00862CF6" w:rsidRDefault="00FB1D4A" w:rsidP="007132D3">
      <w:pPr>
        <w:pStyle w:val="ListParagraph"/>
        <w:numPr>
          <w:ilvl w:val="0"/>
          <w:numId w:val="36"/>
        </w:numPr>
      </w:pPr>
      <w:r w:rsidRPr="00862CF6">
        <w:t>poticati kvalitetnu suradnju s roditeljima kao partnerima u odgojno-obrazovnom procesu.</w:t>
      </w:r>
    </w:p>
    <w:p w14:paraId="39A6CF47" w14:textId="77777777" w:rsidR="004652EE" w:rsidRPr="00862CF6" w:rsidRDefault="004652EE" w:rsidP="004652EE"/>
    <w:p w14:paraId="123E75B2" w14:textId="77777777" w:rsidR="00FB1D4A" w:rsidRPr="00862CF6" w:rsidRDefault="00FB1D4A" w:rsidP="007132D3">
      <w:r w:rsidRPr="00862CF6">
        <w:t>Zadaće projektnog rada</w:t>
      </w:r>
    </w:p>
    <w:p w14:paraId="0135F5C0" w14:textId="77777777" w:rsidR="00FB1D4A" w:rsidRPr="00862CF6" w:rsidRDefault="00FB1D4A" w:rsidP="007132D3">
      <w:r w:rsidRPr="00862CF6">
        <w:lastRenderedPageBreak/>
        <w:t>U ostvarivanju projektnog načina rada osobita će se pozornost posvećivati:</w:t>
      </w:r>
    </w:p>
    <w:p w14:paraId="0E217030" w14:textId="4CD9ED04" w:rsidR="00FB1D4A" w:rsidRPr="00862CF6" w:rsidRDefault="00FB1D4A" w:rsidP="007132D3">
      <w:pPr>
        <w:pStyle w:val="ListParagraph"/>
        <w:numPr>
          <w:ilvl w:val="0"/>
          <w:numId w:val="38"/>
        </w:numPr>
      </w:pPr>
      <w:r w:rsidRPr="00862CF6">
        <w:t>razvoju pozitivne slike o sebi, samopouzdanja i osjećaja vlastite kompetentnosti,</w:t>
      </w:r>
    </w:p>
    <w:p w14:paraId="200020FD" w14:textId="7CEA21DD" w:rsidR="00FB1D4A" w:rsidRPr="00862CF6" w:rsidRDefault="00FB1D4A" w:rsidP="007132D3">
      <w:pPr>
        <w:pStyle w:val="ListParagraph"/>
        <w:numPr>
          <w:ilvl w:val="0"/>
          <w:numId w:val="38"/>
        </w:numPr>
      </w:pPr>
      <w:r w:rsidRPr="00862CF6">
        <w:t>razvoju govornih, komunikacijskih i socijalnih vještina,</w:t>
      </w:r>
    </w:p>
    <w:p w14:paraId="3FFE3F1C" w14:textId="5D777F55" w:rsidR="00FB1D4A" w:rsidRPr="00862CF6" w:rsidRDefault="00FB1D4A" w:rsidP="007132D3">
      <w:pPr>
        <w:pStyle w:val="ListParagraph"/>
        <w:numPr>
          <w:ilvl w:val="0"/>
          <w:numId w:val="38"/>
        </w:numPr>
      </w:pPr>
      <w:r w:rsidRPr="00862CF6">
        <w:t>razvoju kreativnosti, likovnog, glazbenog, scenskog i drugih oblika stvaralaštva,</w:t>
      </w:r>
    </w:p>
    <w:p w14:paraId="17C7EDAA" w14:textId="1E899FC8" w:rsidR="00FB1D4A" w:rsidRPr="00862CF6" w:rsidRDefault="00FB1D4A" w:rsidP="007132D3">
      <w:pPr>
        <w:pStyle w:val="ListParagraph"/>
        <w:numPr>
          <w:ilvl w:val="0"/>
          <w:numId w:val="38"/>
        </w:numPr>
      </w:pPr>
      <w:r w:rsidRPr="00862CF6">
        <w:t>razvoju psihomotoričkih i motoričkih sposobnosti kroz praktične i istraživačke aktivnosti,</w:t>
      </w:r>
    </w:p>
    <w:p w14:paraId="6BF55A16" w14:textId="080EF48C" w:rsidR="00FB1D4A" w:rsidRPr="00862CF6" w:rsidRDefault="00FB1D4A" w:rsidP="007132D3">
      <w:pPr>
        <w:pStyle w:val="ListParagraph"/>
        <w:numPr>
          <w:ilvl w:val="0"/>
          <w:numId w:val="38"/>
        </w:numPr>
      </w:pPr>
      <w:r w:rsidRPr="00862CF6">
        <w:t>razvoju operativnog mišljenja kroz analizu, uspoređivanje, razvrstavanje, povezivanje i zaključivanje,</w:t>
      </w:r>
    </w:p>
    <w:p w14:paraId="3E8DFB33" w14:textId="622506BA" w:rsidR="00FB1D4A" w:rsidRPr="00862CF6" w:rsidRDefault="00FB1D4A" w:rsidP="007132D3">
      <w:pPr>
        <w:pStyle w:val="ListParagraph"/>
        <w:numPr>
          <w:ilvl w:val="0"/>
          <w:numId w:val="38"/>
        </w:numPr>
      </w:pPr>
      <w:r w:rsidRPr="00862CF6">
        <w:t>razvijanju sposobnosti uočavanja problema i traženja mogućih rješenja,</w:t>
      </w:r>
    </w:p>
    <w:p w14:paraId="67EA9B15" w14:textId="680A9D32" w:rsidR="00FB1D4A" w:rsidRPr="00862CF6" w:rsidRDefault="00FB1D4A" w:rsidP="007132D3">
      <w:pPr>
        <w:pStyle w:val="ListParagraph"/>
        <w:numPr>
          <w:ilvl w:val="0"/>
          <w:numId w:val="38"/>
        </w:numPr>
      </w:pPr>
      <w:r w:rsidRPr="00862CF6">
        <w:t>upoznavanju i istraživanju materijalne okoline kroz neposredno iskustvo,</w:t>
      </w:r>
    </w:p>
    <w:p w14:paraId="2E4C6061" w14:textId="226E3621" w:rsidR="00FB1D4A" w:rsidRPr="00862CF6" w:rsidRDefault="00FB1D4A" w:rsidP="007132D3">
      <w:pPr>
        <w:pStyle w:val="ListParagraph"/>
        <w:numPr>
          <w:ilvl w:val="0"/>
          <w:numId w:val="38"/>
        </w:numPr>
      </w:pPr>
      <w:r w:rsidRPr="00862CF6">
        <w:t>istraživanju socijalne okoline i razvijanju kvalitetnih odnosa s djecom i odraslima,</w:t>
      </w:r>
    </w:p>
    <w:p w14:paraId="431A245B" w14:textId="413DA8F4" w:rsidR="00FB1D4A" w:rsidRPr="00862CF6" w:rsidRDefault="00FB1D4A" w:rsidP="007132D3">
      <w:pPr>
        <w:pStyle w:val="ListParagraph"/>
        <w:numPr>
          <w:ilvl w:val="0"/>
          <w:numId w:val="38"/>
        </w:numPr>
      </w:pPr>
      <w:r w:rsidRPr="00862CF6">
        <w:t>razvijanju sposobnosti suradnje, dogovaranja i zajedničkog donošenja odluka,</w:t>
      </w:r>
    </w:p>
    <w:p w14:paraId="5CF19CF6" w14:textId="65DE45C5" w:rsidR="00FB1D4A" w:rsidRPr="00862CF6" w:rsidRDefault="00FB1D4A" w:rsidP="007132D3">
      <w:pPr>
        <w:pStyle w:val="ListParagraph"/>
        <w:numPr>
          <w:ilvl w:val="0"/>
          <w:numId w:val="38"/>
        </w:numPr>
      </w:pPr>
      <w:r w:rsidRPr="00862CF6">
        <w:t>poticanju samostalnosti i odgovornog sudjelovanja u zajedničkim aktivnostima,</w:t>
      </w:r>
    </w:p>
    <w:p w14:paraId="3C1F6468" w14:textId="77777777" w:rsidR="00FB1D4A" w:rsidRPr="00862CF6" w:rsidRDefault="00FB1D4A" w:rsidP="007132D3">
      <w:pPr>
        <w:pStyle w:val="ListParagraph"/>
        <w:numPr>
          <w:ilvl w:val="0"/>
          <w:numId w:val="38"/>
        </w:numPr>
      </w:pPr>
      <w:r w:rsidRPr="00862CF6">
        <w:t>razvijanju pozitivnog odnosa prema prirodi, okolišu i održivom načinu života.</w:t>
      </w:r>
    </w:p>
    <w:p w14:paraId="5776E4C2" w14:textId="77777777" w:rsidR="00FB1D4A" w:rsidRPr="00862CF6" w:rsidRDefault="00FB1D4A" w:rsidP="007132D3"/>
    <w:p w14:paraId="1B5BB7DC" w14:textId="77777777" w:rsidR="00FB1D4A" w:rsidRPr="00862CF6" w:rsidRDefault="00FB1D4A" w:rsidP="007132D3">
      <w:r w:rsidRPr="00862CF6">
        <w:t>Faze projektnog rada</w:t>
      </w:r>
    </w:p>
    <w:p w14:paraId="28A930BD" w14:textId="40567D1E" w:rsidR="00FB1D4A" w:rsidRPr="00862CF6" w:rsidRDefault="00FB1D4A" w:rsidP="007132D3">
      <w:r w:rsidRPr="00862CF6">
        <w:t>Projektni rad može se razvijati kroz međusobno povezane faze:</w:t>
      </w:r>
    </w:p>
    <w:p w14:paraId="7DBF96E0" w14:textId="77777777" w:rsidR="00FB1D4A" w:rsidRPr="00862CF6" w:rsidRDefault="00FB1D4A" w:rsidP="007132D3">
      <w:pPr>
        <w:pStyle w:val="ListParagraph"/>
        <w:numPr>
          <w:ilvl w:val="0"/>
          <w:numId w:val="37"/>
        </w:numPr>
      </w:pPr>
      <w:r w:rsidRPr="00862CF6">
        <w:rPr>
          <w:b/>
          <w:bCs/>
        </w:rPr>
        <w:t>Prepoznavanje interesa i inicijative djece</w:t>
      </w:r>
      <w:r w:rsidRPr="00862CF6">
        <w:t xml:space="preserve"> – odgojitelji prate dječja pitanja, interese, razgovore, igru i ponašanje te prepoznaju moguće polazište za projekt.</w:t>
      </w:r>
    </w:p>
    <w:p w14:paraId="3A0C15DF" w14:textId="77777777" w:rsidR="00FB1D4A" w:rsidRPr="00862CF6" w:rsidRDefault="00FB1D4A" w:rsidP="007132D3">
      <w:pPr>
        <w:pStyle w:val="ListParagraph"/>
        <w:numPr>
          <w:ilvl w:val="0"/>
          <w:numId w:val="37"/>
        </w:numPr>
      </w:pPr>
      <w:r w:rsidRPr="00862CF6">
        <w:rPr>
          <w:b/>
          <w:bCs/>
        </w:rPr>
        <w:t>Postavljanje pitanja i problema</w:t>
      </w:r>
      <w:r w:rsidRPr="00862CF6">
        <w:t xml:space="preserve"> – zajedno s djecom oblikuju se pitanja koja će se istraživati i utvrđuju se njihove početne pretpostavke i dosadašnja iskustva.</w:t>
      </w:r>
    </w:p>
    <w:p w14:paraId="7CAFE7A5" w14:textId="77777777" w:rsidR="00FB1D4A" w:rsidRPr="00862CF6" w:rsidRDefault="00FB1D4A" w:rsidP="007132D3">
      <w:pPr>
        <w:pStyle w:val="ListParagraph"/>
        <w:numPr>
          <w:ilvl w:val="0"/>
          <w:numId w:val="37"/>
        </w:numPr>
      </w:pPr>
      <w:r w:rsidRPr="00862CF6">
        <w:rPr>
          <w:b/>
          <w:bCs/>
        </w:rPr>
        <w:t>Planiranje istraživanja</w:t>
      </w:r>
      <w:r w:rsidRPr="00862CF6">
        <w:t xml:space="preserve"> – dogovaraju se mogući načini istraživanja, potrebni materijali, izvori informacija, prostor i aktivnosti.</w:t>
      </w:r>
    </w:p>
    <w:p w14:paraId="0356AAC4" w14:textId="77777777" w:rsidR="00FB1D4A" w:rsidRPr="00862CF6" w:rsidRDefault="00FB1D4A" w:rsidP="007132D3">
      <w:pPr>
        <w:pStyle w:val="ListParagraph"/>
        <w:numPr>
          <w:ilvl w:val="0"/>
          <w:numId w:val="37"/>
        </w:numPr>
      </w:pPr>
      <w:r w:rsidRPr="00862CF6">
        <w:rPr>
          <w:b/>
          <w:bCs/>
        </w:rPr>
        <w:t>Istraživanje i prikupljanje iskustava</w:t>
      </w:r>
      <w:r w:rsidRPr="00862CF6">
        <w:t xml:space="preserve"> – djeca promatraju, istražuju, uspoređuju, eksperimentiraju, razgovaraju, prikupljaju informacije i provjeravaju vlastite pretpostavke.</w:t>
      </w:r>
    </w:p>
    <w:p w14:paraId="2EE1E491" w14:textId="77777777" w:rsidR="00FB1D4A" w:rsidRPr="00862CF6" w:rsidRDefault="00FB1D4A" w:rsidP="007132D3">
      <w:pPr>
        <w:pStyle w:val="ListParagraph"/>
        <w:numPr>
          <w:ilvl w:val="0"/>
          <w:numId w:val="37"/>
        </w:numPr>
      </w:pPr>
      <w:r w:rsidRPr="00862CF6">
        <w:rPr>
          <w:b/>
          <w:bCs/>
        </w:rPr>
        <w:t>Dokumentiranje i izražavanje</w:t>
      </w:r>
      <w:r w:rsidRPr="00862CF6">
        <w:t xml:space="preserve"> – dječje aktivnosti, izjave, pitanja, radovi i spoznaje dokumentiraju se na različite načine te se omogućuje njihovo predstavljanje.</w:t>
      </w:r>
    </w:p>
    <w:p w14:paraId="2B0A4D78" w14:textId="77777777" w:rsidR="00FB1D4A" w:rsidRPr="00862CF6" w:rsidRDefault="00FB1D4A" w:rsidP="007132D3">
      <w:pPr>
        <w:pStyle w:val="ListParagraph"/>
        <w:numPr>
          <w:ilvl w:val="0"/>
          <w:numId w:val="37"/>
        </w:numPr>
      </w:pPr>
      <w:r w:rsidRPr="00862CF6">
        <w:rPr>
          <w:b/>
          <w:bCs/>
        </w:rPr>
        <w:t>Refleksija i zajedničko promišljanje</w:t>
      </w:r>
      <w:r w:rsidRPr="00862CF6">
        <w:t xml:space="preserve"> – s djecom se razgovara o tome što su istraživala, što su saznala, što im je bilo zanimljivo, što im je bilo teško te što bi još željela istražiti.</w:t>
      </w:r>
    </w:p>
    <w:p w14:paraId="454AB050" w14:textId="77777777" w:rsidR="00FB1D4A" w:rsidRPr="00862CF6" w:rsidRDefault="00FB1D4A" w:rsidP="007132D3">
      <w:pPr>
        <w:pStyle w:val="ListParagraph"/>
        <w:numPr>
          <w:ilvl w:val="0"/>
          <w:numId w:val="37"/>
        </w:numPr>
      </w:pPr>
      <w:r w:rsidRPr="00862CF6">
        <w:rPr>
          <w:b/>
          <w:bCs/>
        </w:rPr>
        <w:t>Zaključivanje i nastavak istraživanja</w:t>
      </w:r>
      <w:r w:rsidRPr="00862CF6">
        <w:t xml:space="preserve"> – projekt se završava kada interes djece za određeno područje oslabi ili kada se otvore nova pitanja i mogućnosti za daljnje istraživanje. Projekt se može nastaviti razvijati u novom smjeru ili prerasti u novi projekt.</w:t>
      </w:r>
    </w:p>
    <w:p w14:paraId="5D5ABDFC" w14:textId="510AB440" w:rsidR="00FB1D4A" w:rsidRPr="00862CF6" w:rsidRDefault="00FB1D4A" w:rsidP="007132D3">
      <w:r w:rsidRPr="00862CF6">
        <w:tab/>
        <w:t>Projektna dokumentacija koristit će se za praćenje procesa, razumijevanje dječjeg učenja i razvoja te za daljnje planiranje odgojno-obrazovnog rada. Posebna će se pozornost posvećivati dokumentiranju dječjih pitanja, izjava, pretpostavki, načina istraživanja, suradnje i promjena u njihovim spoznajama.</w:t>
      </w:r>
    </w:p>
    <w:p w14:paraId="7D374CFA" w14:textId="77777777" w:rsidR="00FB1D4A" w:rsidRPr="00862CF6" w:rsidRDefault="00FB1D4A" w:rsidP="007132D3">
      <w:r w:rsidRPr="00862CF6">
        <w:t>Projektni rad i suradnja s roditeljima</w:t>
      </w:r>
    </w:p>
    <w:p w14:paraId="4D910A41" w14:textId="0AEA1B7E" w:rsidR="00FB1D4A" w:rsidRPr="00862CF6" w:rsidRDefault="00FB1D4A" w:rsidP="007132D3">
      <w:r w:rsidRPr="00862CF6">
        <w:lastRenderedPageBreak/>
        <w:tab/>
        <w:t>Roditelji će se, prema mogućnostima i interesima, uključivati u projektni rad kao partneri. Njihovo uključivanje može se ostvarivati dijeljenjem iskustava i znanja, donošenjem materijala, sudjelovanjem u pojedinim aktivnostima, predstavljanjem zanimanja i vještina te sudjelovanjem u završnim prezentacijama i drugim oblicima predstavljanja projekta.</w:t>
      </w:r>
    </w:p>
    <w:p w14:paraId="50434E22" w14:textId="522D776E" w:rsidR="00FB1D4A" w:rsidRPr="00862CF6" w:rsidRDefault="00FB1D4A" w:rsidP="007132D3">
      <w:r w:rsidRPr="00862CF6">
        <w:tab/>
        <w:t>Suradnja s roditeljima omogućit će povezivanje djetetova iskustva iz obiteljskog okruženja s iskustvima stečenima u Vrtiću te pridonijeti stvaranju partnerskih odnosa između obitelji i Vrtića.</w:t>
      </w:r>
    </w:p>
    <w:p w14:paraId="4119451E" w14:textId="77777777" w:rsidR="00FB1D4A" w:rsidRPr="00862CF6" w:rsidRDefault="00FB1D4A" w:rsidP="007132D3">
      <w:r w:rsidRPr="00862CF6">
        <w:t>Projektni rad u okviru razvojnih prioriteta Vrtića</w:t>
      </w:r>
    </w:p>
    <w:p w14:paraId="017D76C7" w14:textId="354B9BD1" w:rsidR="00FB1D4A" w:rsidRPr="00862CF6" w:rsidRDefault="00FB1D4A" w:rsidP="007132D3">
      <w:r w:rsidRPr="00862CF6">
        <w:tab/>
        <w:t>Projektni način rada posebno će se povezivati s razvojnim prioritetima Dječjeg vrtića „Magnolija“.</w:t>
      </w:r>
    </w:p>
    <w:p w14:paraId="454272D4" w14:textId="30A56723" w:rsidR="00FB1D4A" w:rsidRPr="00862CF6" w:rsidRDefault="00FB1D4A" w:rsidP="007132D3">
      <w:r w:rsidRPr="00862CF6">
        <w:tab/>
        <w:t xml:space="preserve">Kroz </w:t>
      </w:r>
      <w:r w:rsidRPr="00862CF6">
        <w:rPr>
          <w:b/>
          <w:bCs/>
        </w:rPr>
        <w:t>„Prostor kao treći odgojitelj“</w:t>
      </w:r>
      <w:r w:rsidRPr="00862CF6">
        <w:t xml:space="preserve"> prostor i materijali prilagođavat će se aktualnim interesima djece i potrebama projekta. Prostorno-materijalno okruženje promatrat će se kao aktivan čimbenik koji djecu potiče na istraživanje, suradnju, samostalnost i stvaralaštvo.</w:t>
      </w:r>
    </w:p>
    <w:p w14:paraId="213C143F" w14:textId="547264C2" w:rsidR="00FB1D4A" w:rsidRPr="00862CF6" w:rsidRDefault="00FB1D4A" w:rsidP="007132D3">
      <w:r w:rsidRPr="00862CF6">
        <w:tab/>
        <w:t xml:space="preserve">Kroz projekt </w:t>
      </w:r>
      <w:r w:rsidRPr="00862CF6">
        <w:rPr>
          <w:b/>
          <w:bCs/>
        </w:rPr>
        <w:t>„Zelena Magnolija“</w:t>
      </w:r>
      <w:r w:rsidRPr="00862CF6">
        <w:t xml:space="preserve"> poticat će se projekti povezani s prirodom, biljkama, životinjama, vodom, tlom, prirodnim materijalima, smanjenjem otpada, ponovnom uporabom materijala i odgovornim odnosom prema okolišu.</w:t>
      </w:r>
    </w:p>
    <w:p w14:paraId="094612F9" w14:textId="56986921" w:rsidR="00FB1D4A" w:rsidRPr="00862CF6" w:rsidRDefault="00FB1D4A" w:rsidP="007132D3">
      <w:r w:rsidRPr="00862CF6">
        <w:tab/>
        <w:t xml:space="preserve">Kroz projekt </w:t>
      </w:r>
      <w:r w:rsidRPr="00862CF6">
        <w:rPr>
          <w:b/>
          <w:bCs/>
        </w:rPr>
        <w:t xml:space="preserve">„Čitaj mi“ </w:t>
      </w:r>
      <w:r w:rsidRPr="00862CF6">
        <w:t xml:space="preserve">poticat će se direktno uključivanje roditelja u življenje u vrtiću, povezanost djece i roditelja, ali i komunikacijski, socioemocionalni i spoznajni aspekti razvoja.   </w:t>
      </w:r>
    </w:p>
    <w:p w14:paraId="18E1830A" w14:textId="43904569" w:rsidR="00FB1D4A" w:rsidRPr="00862CF6" w:rsidRDefault="00FB1D4A" w:rsidP="007132D3">
      <w:r w:rsidRPr="00862CF6">
        <w:tab/>
        <w:t>Projektni način rada omogućit će da se dječji interesi i pitanja pretvore u stvarne prilike za istraživanje, učenje i zajedničko djelovanje. Posebna će se pozornost posvećivati uključivanju djece koja su povučenija ili manje sklona spontanom uključivanju u skupne aktivnosti, stvarajući uvjete u kojima mogu izraziti svoje ideje, sudjelovati u zajedničkom radu i razvijati osjećaj pripadnosti i kompetentnosti.</w:t>
      </w:r>
    </w:p>
    <w:p w14:paraId="1E6CDB6B" w14:textId="10C3AC4F" w:rsidR="00FB1D4A" w:rsidRPr="00862CF6" w:rsidRDefault="00FB1D4A" w:rsidP="007132D3">
      <w:r w:rsidRPr="00862CF6">
        <w:tab/>
        <w:t>Praćenjem projektnog rada odgojitelji će dobivati vrijedne informacije o interesima, potrebama, načinima učenja i mogućnostima djece, što će koristiti kao polazište za daljnje planiranje i oblikovanje odgojno-obrazovnog procesa.</w:t>
      </w:r>
    </w:p>
    <w:p w14:paraId="0481A1B3" w14:textId="77777777" w:rsidR="00FB1D4A" w:rsidRPr="00862CF6" w:rsidRDefault="00FB1D4A" w:rsidP="007132D3"/>
    <w:p w14:paraId="492E63AB" w14:textId="59C1BE11" w:rsidR="00E865DD" w:rsidRPr="00862CF6" w:rsidRDefault="00E865DD" w:rsidP="007132D3">
      <w:pPr>
        <w:pStyle w:val="ListParagraph"/>
        <w:numPr>
          <w:ilvl w:val="1"/>
          <w:numId w:val="3"/>
        </w:numPr>
      </w:pPr>
      <w:r w:rsidRPr="00862CF6">
        <w:t>Odgojno-obrazovni rad s djecom jasličke dobi (od 1. do 3. godine života)</w:t>
      </w:r>
    </w:p>
    <w:p w14:paraId="13B26D37" w14:textId="5D43C7C1" w:rsidR="00E865DD" w:rsidRPr="00862CF6" w:rsidRDefault="00E865DD" w:rsidP="007132D3">
      <w:r w:rsidRPr="00862CF6">
        <w:tab/>
        <w:t>Odgojno-obrazovni rad s djecom jasličke dobi temelji se na poštivanju individualnih razvojnih potreba, interesa, mogućnosti i ritma svakog djeteta. Posebna pažnja posvećivat će se stvaranju sigurnog, toplog i poticajnog okruženja u kojem dijete može razvijati osjećaj sigurnosti, privrženosti, pripadnosti i povjerenja.</w:t>
      </w:r>
    </w:p>
    <w:p w14:paraId="3F14A581" w14:textId="0C532171" w:rsidR="00E865DD" w:rsidRPr="00862CF6" w:rsidRDefault="00E865DD" w:rsidP="007132D3">
      <w:r w:rsidRPr="00862CF6">
        <w:tab/>
        <w:t>Posebno važan dio rada predstavlja proces prilagodbe djeteta na vrtić. Prilagodba će se pratiti individualno, u suradnji s roditeljima i stručnim timom, uz uvažavanje potreba i specifičnosti svakog djeteta.</w:t>
      </w:r>
    </w:p>
    <w:p w14:paraId="161E2D7E" w14:textId="6C3695DC" w:rsidR="00E865DD" w:rsidRPr="00862CF6" w:rsidRDefault="00E865DD" w:rsidP="007132D3">
      <w:r w:rsidRPr="00862CF6">
        <w:lastRenderedPageBreak/>
        <w:tab/>
        <w:t>Odgojno-obrazovni rad temeljit će se na učenju kroz igru, istraživanje, neposredno iskustvo, kretanje i svakodnevne životne situacije. Aktivnosti će se planirati fleksibilno i prilagođavati interesima, potrebama i mogućnostima djece.</w:t>
      </w:r>
    </w:p>
    <w:p w14:paraId="1EC3F645" w14:textId="77777777" w:rsidR="00E865DD" w:rsidRPr="00862CF6" w:rsidRDefault="00E865DD" w:rsidP="007132D3">
      <w:r w:rsidRPr="00862CF6">
        <w:t>Bitne zadaće</w:t>
      </w:r>
    </w:p>
    <w:p w14:paraId="5ECB7115" w14:textId="77777777" w:rsidR="00E865DD" w:rsidRPr="00862CF6" w:rsidRDefault="00E865DD" w:rsidP="007132D3">
      <w:pPr>
        <w:pStyle w:val="ListParagraph"/>
        <w:numPr>
          <w:ilvl w:val="0"/>
          <w:numId w:val="39"/>
        </w:numPr>
      </w:pPr>
      <w:r w:rsidRPr="00862CF6">
        <w:t>osiguravati sigurnost, zaštitu i dobrobit djeteta,</w:t>
      </w:r>
    </w:p>
    <w:p w14:paraId="3DBE1F6D" w14:textId="77777777" w:rsidR="00E865DD" w:rsidRPr="00862CF6" w:rsidRDefault="00E865DD" w:rsidP="007132D3">
      <w:pPr>
        <w:pStyle w:val="ListParagraph"/>
        <w:numPr>
          <w:ilvl w:val="0"/>
          <w:numId w:val="39"/>
        </w:numPr>
      </w:pPr>
      <w:r w:rsidRPr="00862CF6">
        <w:t>razvijati osjećaj privrženosti, pripadnosti i povjerenja,</w:t>
      </w:r>
    </w:p>
    <w:p w14:paraId="41C8688C" w14:textId="77777777" w:rsidR="00E865DD" w:rsidRPr="00862CF6" w:rsidRDefault="00E865DD" w:rsidP="007132D3">
      <w:pPr>
        <w:pStyle w:val="ListParagraph"/>
        <w:numPr>
          <w:ilvl w:val="0"/>
          <w:numId w:val="39"/>
        </w:numPr>
      </w:pPr>
      <w:r w:rsidRPr="00862CF6">
        <w:t>poticati razvoj pozitivne slike o sebi,</w:t>
      </w:r>
    </w:p>
    <w:p w14:paraId="405F956E" w14:textId="77777777" w:rsidR="00E865DD" w:rsidRPr="00862CF6" w:rsidRDefault="00E865DD" w:rsidP="007132D3">
      <w:pPr>
        <w:pStyle w:val="ListParagraph"/>
        <w:numPr>
          <w:ilvl w:val="0"/>
          <w:numId w:val="39"/>
        </w:numPr>
      </w:pPr>
      <w:r w:rsidRPr="00862CF6">
        <w:t>omogućavati zadovoljavanje osnovnih tjelesnih i emocionalnih potreba,</w:t>
      </w:r>
    </w:p>
    <w:p w14:paraId="2DF47D3F" w14:textId="77777777" w:rsidR="00E865DD" w:rsidRPr="00862CF6" w:rsidRDefault="00E865DD" w:rsidP="007132D3">
      <w:pPr>
        <w:pStyle w:val="ListParagraph"/>
        <w:numPr>
          <w:ilvl w:val="0"/>
          <w:numId w:val="39"/>
        </w:numPr>
      </w:pPr>
      <w:r w:rsidRPr="00862CF6">
        <w:t>poticati razvoj samostalnosti,</w:t>
      </w:r>
    </w:p>
    <w:p w14:paraId="17759D06" w14:textId="77777777" w:rsidR="00E865DD" w:rsidRPr="00862CF6" w:rsidRDefault="00E865DD" w:rsidP="007132D3">
      <w:pPr>
        <w:pStyle w:val="ListParagraph"/>
        <w:numPr>
          <w:ilvl w:val="0"/>
          <w:numId w:val="39"/>
        </w:numPr>
      </w:pPr>
      <w:r w:rsidRPr="00862CF6">
        <w:t>razvijati motoričke i senzomotoričke sposobnosti,</w:t>
      </w:r>
    </w:p>
    <w:p w14:paraId="1615BF6E" w14:textId="77777777" w:rsidR="00E865DD" w:rsidRPr="00862CF6" w:rsidRDefault="00E865DD" w:rsidP="007132D3">
      <w:pPr>
        <w:pStyle w:val="ListParagraph"/>
        <w:numPr>
          <w:ilvl w:val="0"/>
          <w:numId w:val="39"/>
        </w:numPr>
      </w:pPr>
      <w:r w:rsidRPr="00862CF6">
        <w:t>poticati razvoj govora i komunikacije,</w:t>
      </w:r>
    </w:p>
    <w:p w14:paraId="5B5DA70A" w14:textId="77777777" w:rsidR="00E865DD" w:rsidRPr="00862CF6" w:rsidRDefault="00E865DD" w:rsidP="007132D3">
      <w:pPr>
        <w:pStyle w:val="ListParagraph"/>
        <w:numPr>
          <w:ilvl w:val="0"/>
          <w:numId w:val="39"/>
        </w:numPr>
      </w:pPr>
      <w:r w:rsidRPr="00862CF6">
        <w:t>razvijati socioemocionalne kompetencije,</w:t>
      </w:r>
    </w:p>
    <w:p w14:paraId="32DE20CC" w14:textId="77777777" w:rsidR="00E865DD" w:rsidRPr="00862CF6" w:rsidRDefault="00E865DD" w:rsidP="007132D3">
      <w:pPr>
        <w:pStyle w:val="ListParagraph"/>
        <w:numPr>
          <w:ilvl w:val="0"/>
          <w:numId w:val="39"/>
        </w:numPr>
      </w:pPr>
      <w:r w:rsidRPr="00862CF6">
        <w:t>poticati istraživanje i učenje kroz igru,</w:t>
      </w:r>
    </w:p>
    <w:p w14:paraId="0E9CF6BF" w14:textId="77777777" w:rsidR="00E865DD" w:rsidRPr="00862CF6" w:rsidRDefault="00E865DD" w:rsidP="007132D3">
      <w:pPr>
        <w:pStyle w:val="ListParagraph"/>
        <w:numPr>
          <w:ilvl w:val="0"/>
          <w:numId w:val="39"/>
        </w:numPr>
      </w:pPr>
      <w:r w:rsidRPr="00862CF6">
        <w:t>razvijati interes za prirodu i neposredno okruženje,</w:t>
      </w:r>
    </w:p>
    <w:p w14:paraId="36B2BF8D" w14:textId="77777777" w:rsidR="00E865DD" w:rsidRPr="00862CF6" w:rsidRDefault="00E865DD" w:rsidP="007132D3">
      <w:pPr>
        <w:pStyle w:val="ListParagraph"/>
        <w:numPr>
          <w:ilvl w:val="0"/>
          <w:numId w:val="39"/>
        </w:numPr>
      </w:pPr>
      <w:r w:rsidRPr="00862CF6">
        <w:t>poticati kreativno i stvaralačko izražavanje,</w:t>
      </w:r>
    </w:p>
    <w:p w14:paraId="026B469D" w14:textId="77777777" w:rsidR="00E865DD" w:rsidRPr="00862CF6" w:rsidRDefault="00E865DD" w:rsidP="007132D3">
      <w:pPr>
        <w:pStyle w:val="ListParagraph"/>
        <w:numPr>
          <w:ilvl w:val="0"/>
          <w:numId w:val="39"/>
        </w:numPr>
      </w:pPr>
      <w:r w:rsidRPr="00862CF6">
        <w:t>razvijati interes za knjigu, slikovnicu, glazbu i priču,</w:t>
      </w:r>
    </w:p>
    <w:p w14:paraId="6880A5F6" w14:textId="77777777" w:rsidR="00E865DD" w:rsidRPr="00862CF6" w:rsidRDefault="00E865DD" w:rsidP="007132D3">
      <w:pPr>
        <w:pStyle w:val="ListParagraph"/>
        <w:numPr>
          <w:ilvl w:val="0"/>
          <w:numId w:val="39"/>
        </w:numPr>
      </w:pPr>
      <w:r w:rsidRPr="00862CF6">
        <w:t>omogućavati svakodnevni boravak na otvorenom u skladu s vremenskim i zdravstvenim uvjetima.</w:t>
      </w:r>
    </w:p>
    <w:p w14:paraId="2A6BBFAA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Tjelesni i motorički razvoj</w:t>
      </w:r>
    </w:p>
    <w:p w14:paraId="02A49974" w14:textId="477D78ED" w:rsidR="00E865DD" w:rsidRPr="00862CF6" w:rsidRDefault="00E865DD" w:rsidP="007132D3">
      <w:r w:rsidRPr="00862CF6">
        <w:tab/>
        <w:t>Djeci će se omogućavati svakodnevno kretanje i istraživanje mogućnosti vlastitoga tijela kroz prirodne oblike kretanja – puzanje, hodanje, trčanje, penjanje, provlačenje, guranje, povlačenje, bacanje i kotrljanje.</w:t>
      </w:r>
    </w:p>
    <w:p w14:paraId="7F9FAF8F" w14:textId="3394FC75" w:rsidR="00E865DD" w:rsidRPr="00862CF6" w:rsidRDefault="00E865DD" w:rsidP="007132D3">
      <w:r w:rsidRPr="00862CF6">
        <w:tab/>
        <w:t>Razvoj fine motorike poticat će se kroz slaganje, umetanje, nizanje, premještanje, modeliranje, crtanje, manipuliranje različitim materijalima te kroz svakodnevne aktivnosti samozbrinjavanja.</w:t>
      </w:r>
    </w:p>
    <w:p w14:paraId="2C1EF88A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Socioemocionalni razvoj</w:t>
      </w:r>
    </w:p>
    <w:p w14:paraId="36C380ED" w14:textId="77777777" w:rsidR="00E865DD" w:rsidRPr="00862CF6" w:rsidRDefault="00E865DD" w:rsidP="007132D3">
      <w:r w:rsidRPr="00862CF6">
        <w:tab/>
        <w:t xml:space="preserve">Poticat će se razvoj privrženosti, osjećaja sigurnosti, samopouzdanja i pozitivne slike o sebi. Djeci će se pružati podrška u prepoznavanju i izražavanju vlastitih emocija te postupnom razumijevanju emocija drugih. </w:t>
      </w:r>
    </w:p>
    <w:p w14:paraId="76F3063C" w14:textId="0535C404" w:rsidR="00E865DD" w:rsidRPr="00862CF6" w:rsidRDefault="00E865DD" w:rsidP="007132D3">
      <w:r w:rsidRPr="00862CF6">
        <w:tab/>
        <w:t>U odnosima s vršnjacima poticat će se suradnja, međusobno pomaganje, dijeljenje prostora i materijala te postupno rješavanje sukoba uz podršku odrasle osobe.</w:t>
      </w:r>
    </w:p>
    <w:p w14:paraId="6443185E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Spoznajni razvoj</w:t>
      </w:r>
    </w:p>
    <w:p w14:paraId="1E009965" w14:textId="3D49AB35" w:rsidR="00E865DD" w:rsidRPr="00862CF6" w:rsidRDefault="00E865DD" w:rsidP="007132D3">
      <w:r w:rsidRPr="00862CF6">
        <w:tab/>
        <w:t>Djeci će se osiguravati razvojno primjereni i sigurni materijali koji omogućuju istraživanje boje, oblika, veličine, teksture, zvuka, mirisa, težine i drugih svojstava. Poticat će se istraživanje, eksperimentiranje, uočavanje odnosa među predmetima i pojavama te razvoj početnog razumijevanja uzročno-posljedičnih odnosa.</w:t>
      </w:r>
    </w:p>
    <w:p w14:paraId="18096C5E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Govorno-jezični razvoj i komunikacija</w:t>
      </w:r>
    </w:p>
    <w:p w14:paraId="59D40EE3" w14:textId="179FB956" w:rsidR="00E865DD" w:rsidRPr="00862CF6" w:rsidRDefault="00E865DD" w:rsidP="007132D3">
      <w:r w:rsidRPr="00862CF6">
        <w:lastRenderedPageBreak/>
        <w:tab/>
        <w:t>Govorno-jezični razvoj poticat će se svakodnevnom komunikacijom, imenovanjem predmeta i radnji, pjevanjem, govornim igrama, ritmiziranjem, slikovnicama, pričama i razgovorom s djecom. Odrasli će djeci biti kvalitetan govorni model, uz uvažavanje individualnih razlika u razvoju govora i komunikacije.</w:t>
      </w:r>
    </w:p>
    <w:p w14:paraId="374BEEAF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Kreativno izražavanje</w:t>
      </w:r>
    </w:p>
    <w:p w14:paraId="77108FB4" w14:textId="6595E245" w:rsidR="00E865DD" w:rsidRPr="00862CF6" w:rsidRDefault="00E865DD" w:rsidP="007132D3">
      <w:r w:rsidRPr="00862CF6">
        <w:tab/>
        <w:t>Djeci će se omogućiti različiti načini izražavanja – pokretom, glazbom, zvukom, likovnim materijalima, govorom i igrom. Poticat će se pjevanje, slušanje glazbe, ritmičke aktivnosti, igre pokretom i slobodno likovno istraživanje.</w:t>
      </w:r>
    </w:p>
    <w:p w14:paraId="5165EE51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Razvoj samostalnosti</w:t>
      </w:r>
    </w:p>
    <w:p w14:paraId="4E747211" w14:textId="42165C97" w:rsidR="00E865DD" w:rsidRPr="00862CF6" w:rsidRDefault="00E865DD" w:rsidP="007132D3">
      <w:r w:rsidRPr="00862CF6">
        <w:tab/>
        <w:t>Djeci će se omogućavati aktivno sudjelovanje u svakodnevnim životnim situacijama primjerenima njihovoj dobi. Poticat će se samostalnost pri hranjenju, oblačenju i svlačenju, održavanju osobne higijene, pospremanju materijala i brizi o prostoru.</w:t>
      </w:r>
    </w:p>
    <w:p w14:paraId="6448CB71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Igra, istraživanje i projektni način rada</w:t>
      </w:r>
    </w:p>
    <w:p w14:paraId="54C798AF" w14:textId="44D53BCF" w:rsidR="00E865DD" w:rsidRPr="00862CF6" w:rsidRDefault="00E865DD" w:rsidP="007132D3">
      <w:r w:rsidRPr="00862CF6">
        <w:tab/>
        <w:t>Igra će predstavljati temeljni oblik učenja i razvoja djece. Odgojitelji će pratiti dječje interese i na temelju njih planirati poticaje, materijale i aktivnosti</w:t>
      </w:r>
      <w:r w:rsidR="006F6DE1" w:rsidRPr="00862CF6">
        <w:t xml:space="preserve">. </w:t>
      </w:r>
      <w:r w:rsidRPr="00862CF6">
        <w:t>Projektni način rada provodit će se u skladu s dobi i razvojnim mogućnostima djece, a teme će proizlaziti iz njihovih interesa, iskustava i neposrednog okruženja.</w:t>
      </w:r>
    </w:p>
    <w:p w14:paraId="08394F50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Prostor kao „treći odgojitelj“</w:t>
      </w:r>
    </w:p>
    <w:p w14:paraId="53E1876A" w14:textId="713D384C" w:rsidR="00E865DD" w:rsidRPr="00862CF6" w:rsidRDefault="006F6DE1" w:rsidP="007132D3">
      <w:r w:rsidRPr="00862CF6">
        <w:tab/>
      </w:r>
      <w:r w:rsidR="00E865DD" w:rsidRPr="00862CF6">
        <w:t>Prostorno-materijalno okruženje organizirat će se tako da djeci omogućuje sigurnost, slobodno kretanje, istraživanje, izbor aktivnosti, razvoj samostalnosti i međusobnu komunikaciju.</w:t>
      </w:r>
      <w:r w:rsidRPr="00862CF6">
        <w:t xml:space="preserve"> </w:t>
      </w:r>
      <w:r w:rsidR="00E865DD" w:rsidRPr="00862CF6">
        <w:t>Prostor i materijali kontinuirano će se prilagođavati potrebama i interesima djece.</w:t>
      </w:r>
    </w:p>
    <w:p w14:paraId="0E14CF38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Projekt „Čitaj mi“</w:t>
      </w:r>
    </w:p>
    <w:p w14:paraId="6E9A3545" w14:textId="78693A71" w:rsidR="00E865DD" w:rsidRPr="00862CF6" w:rsidRDefault="006F6DE1" w:rsidP="007132D3">
      <w:r w:rsidRPr="00862CF6">
        <w:tab/>
      </w:r>
      <w:r w:rsidR="00E865DD" w:rsidRPr="00862CF6">
        <w:t>Projekt „Čitaj mi“ provodit će se tijekom cijele pedagoške godine s ciljem razvoja interesa djece za knjigu i slikovnicu te poticanja govorno-jezičnog razvoja.</w:t>
      </w:r>
      <w:r w:rsidRPr="00862CF6">
        <w:t xml:space="preserve"> </w:t>
      </w:r>
      <w:r w:rsidR="00E865DD" w:rsidRPr="00862CF6">
        <w:t>Roditelji će se, prema svojim mogućnostima i slobodnom vremenu, uključivati u projekt dolaskom u odgojnu skupinu i čitanjem slikovnica ili pričanjem priča djeci.</w:t>
      </w:r>
    </w:p>
    <w:p w14:paraId="2CFA8DA1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Suradnja s roditeljima</w:t>
      </w:r>
    </w:p>
    <w:p w14:paraId="72702F72" w14:textId="61E46832" w:rsidR="00E865DD" w:rsidRPr="00862CF6" w:rsidRDefault="006F6DE1" w:rsidP="007132D3">
      <w:r w:rsidRPr="00862CF6">
        <w:tab/>
      </w:r>
      <w:r w:rsidR="00E865DD" w:rsidRPr="00862CF6">
        <w:t>Suradnja s roditeljima temeljit će se na međusobnom uvažavanju, povjerenju i pravodobnoj razmjeni informacija o djetetu.</w:t>
      </w:r>
      <w:r w:rsidRPr="00862CF6">
        <w:t xml:space="preserve"> </w:t>
      </w:r>
      <w:r w:rsidR="00E865DD" w:rsidRPr="00862CF6">
        <w:t>Roditelji će se uključivati u život skupine prema svojim interesima i mogućnostima, osobito kroz projekt „Čitaj mi“, zajednička druženja, prikupljanje materijala i druge aktivnosti.</w:t>
      </w:r>
    </w:p>
    <w:p w14:paraId="54D90A0B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Praćenje, dokumentiranje i vrednovanje</w:t>
      </w:r>
    </w:p>
    <w:p w14:paraId="35070DD9" w14:textId="191CD92E" w:rsidR="00E865DD" w:rsidRPr="00862CF6" w:rsidRDefault="00E865DD" w:rsidP="007132D3">
      <w:r w:rsidRPr="00862CF6">
        <w:tab/>
        <w:t>Odgojitelji će kontinuirano pratiti interese, potrebe, razvojne mogućnosti i načine sudjelovanja svakog djeteta. Dokumentiranje će obuhvaćati dječje radove, fotografije procesa, dječje izjave, bilješke odgojitelja i druge primjerene oblike dokumentiranja.</w:t>
      </w:r>
      <w:r w:rsidR="006F6DE1" w:rsidRPr="00862CF6">
        <w:t xml:space="preserve"> </w:t>
      </w:r>
      <w:r w:rsidRPr="00862CF6">
        <w:t xml:space="preserve">Dobiveni </w:t>
      </w:r>
      <w:r w:rsidRPr="00862CF6">
        <w:lastRenderedPageBreak/>
        <w:t>podaci koristit će se za planiranje daljnjeg rada, individualizaciju pristupa i unapređivanje prostorno-materijalnog okruženja.</w:t>
      </w:r>
    </w:p>
    <w:p w14:paraId="6AAB1B6A" w14:textId="3C52E57A" w:rsidR="00E865DD" w:rsidRPr="00862CF6" w:rsidRDefault="00E865DD" w:rsidP="004652EE">
      <w:pPr>
        <w:pStyle w:val="Heading2"/>
        <w:rPr>
          <w:rFonts w:cstheme="minorHAnsi"/>
        </w:rPr>
      </w:pPr>
      <w:bookmarkStart w:id="96" w:name="_Toc241517946"/>
      <w:bookmarkStart w:id="97" w:name="_Toc241571350"/>
      <w:r w:rsidRPr="00862CF6">
        <w:rPr>
          <w:rFonts w:cstheme="minorHAnsi"/>
        </w:rPr>
        <w:t>Odgojno-obrazovni rad s djecom u 4. i 5. godini života</w:t>
      </w:r>
      <w:bookmarkEnd w:id="96"/>
      <w:bookmarkEnd w:id="97"/>
    </w:p>
    <w:p w14:paraId="75B8CD73" w14:textId="2DF5BB87" w:rsidR="00E865DD" w:rsidRPr="00862CF6" w:rsidRDefault="00E865DD" w:rsidP="007132D3">
      <w:r w:rsidRPr="00862CF6">
        <w:tab/>
        <w:t>Odgojno-obrazovni rad s djecom u 4. i 5. godini života usmjeren je na cjelovit razvoj djeteta te razvoj samostalnosti, socioemocionalnih i komunikacijskih kompetencija, motoričkih sposobnosti, spoznajnih procesa i stvaralaštva. Djeci će se osiguravati sigurno, poticajno i fleksibilno okruženje koje omogućuje slobodan izbor aktivnosti, istraživanje, suradnju i učenje kroz igru.</w:t>
      </w:r>
    </w:p>
    <w:p w14:paraId="4DAEBC19" w14:textId="77777777" w:rsidR="00E865DD" w:rsidRPr="00862CF6" w:rsidRDefault="00E865DD" w:rsidP="007132D3">
      <w:r w:rsidRPr="00862CF6">
        <w:t>Bitne zadaće</w:t>
      </w:r>
    </w:p>
    <w:p w14:paraId="4372E6B8" w14:textId="77777777" w:rsidR="00E865DD" w:rsidRPr="00862CF6" w:rsidRDefault="00E865DD" w:rsidP="007132D3">
      <w:pPr>
        <w:pStyle w:val="ListParagraph"/>
        <w:numPr>
          <w:ilvl w:val="0"/>
          <w:numId w:val="40"/>
        </w:numPr>
      </w:pPr>
      <w:r w:rsidRPr="00862CF6">
        <w:t>razvijati osjećaj sigurnosti, pripadnosti i prihvaćenosti,</w:t>
      </w:r>
    </w:p>
    <w:p w14:paraId="2A0A004E" w14:textId="77777777" w:rsidR="00E865DD" w:rsidRPr="00862CF6" w:rsidRDefault="00E865DD" w:rsidP="007132D3">
      <w:pPr>
        <w:pStyle w:val="ListParagraph"/>
        <w:numPr>
          <w:ilvl w:val="0"/>
          <w:numId w:val="40"/>
        </w:numPr>
      </w:pPr>
      <w:r w:rsidRPr="00862CF6">
        <w:t>poticati razvoj pozitivne slike o sebi,</w:t>
      </w:r>
    </w:p>
    <w:p w14:paraId="5CBA738C" w14:textId="77777777" w:rsidR="00E865DD" w:rsidRPr="00862CF6" w:rsidRDefault="00E865DD" w:rsidP="007132D3">
      <w:pPr>
        <w:pStyle w:val="ListParagraph"/>
        <w:numPr>
          <w:ilvl w:val="0"/>
          <w:numId w:val="40"/>
        </w:numPr>
      </w:pPr>
      <w:r w:rsidRPr="00862CF6">
        <w:t>razvijati samostalnost i odgovornost,</w:t>
      </w:r>
    </w:p>
    <w:p w14:paraId="77EF9913" w14:textId="77777777" w:rsidR="00E865DD" w:rsidRPr="00862CF6" w:rsidRDefault="00E865DD" w:rsidP="007132D3">
      <w:pPr>
        <w:pStyle w:val="ListParagraph"/>
        <w:numPr>
          <w:ilvl w:val="0"/>
          <w:numId w:val="40"/>
        </w:numPr>
      </w:pPr>
      <w:r w:rsidRPr="00862CF6">
        <w:t>razvijati sposobnost prepoznavanja i izražavanja emocija,</w:t>
      </w:r>
    </w:p>
    <w:p w14:paraId="3DD0583A" w14:textId="77777777" w:rsidR="00E865DD" w:rsidRPr="00862CF6" w:rsidRDefault="00E865DD" w:rsidP="007132D3">
      <w:pPr>
        <w:pStyle w:val="ListParagraph"/>
        <w:numPr>
          <w:ilvl w:val="0"/>
          <w:numId w:val="40"/>
        </w:numPr>
      </w:pPr>
      <w:r w:rsidRPr="00862CF6">
        <w:t>poticati suradnju, dogovaranje i međusobno pomaganje,</w:t>
      </w:r>
    </w:p>
    <w:p w14:paraId="7CD57951" w14:textId="77777777" w:rsidR="00E865DD" w:rsidRPr="00862CF6" w:rsidRDefault="00E865DD" w:rsidP="007132D3">
      <w:pPr>
        <w:pStyle w:val="ListParagraph"/>
        <w:numPr>
          <w:ilvl w:val="0"/>
          <w:numId w:val="40"/>
        </w:numPr>
      </w:pPr>
      <w:r w:rsidRPr="00862CF6">
        <w:t>razvijati grubu i finu motoriku,</w:t>
      </w:r>
    </w:p>
    <w:p w14:paraId="249C06DF" w14:textId="77777777" w:rsidR="00E865DD" w:rsidRPr="00862CF6" w:rsidRDefault="00E865DD" w:rsidP="007132D3">
      <w:pPr>
        <w:pStyle w:val="ListParagraph"/>
        <w:numPr>
          <w:ilvl w:val="0"/>
          <w:numId w:val="40"/>
        </w:numPr>
      </w:pPr>
      <w:r w:rsidRPr="00862CF6">
        <w:t>poticati sigurno i aktivno kretanje,</w:t>
      </w:r>
    </w:p>
    <w:p w14:paraId="10C068F7" w14:textId="77777777" w:rsidR="00E865DD" w:rsidRPr="00862CF6" w:rsidRDefault="00E865DD" w:rsidP="007132D3">
      <w:pPr>
        <w:pStyle w:val="ListParagraph"/>
        <w:numPr>
          <w:ilvl w:val="0"/>
          <w:numId w:val="40"/>
        </w:numPr>
      </w:pPr>
      <w:r w:rsidRPr="00862CF6">
        <w:t>razvijati govorno-jezične sposobnosti i bogatiti rječnik,</w:t>
      </w:r>
    </w:p>
    <w:p w14:paraId="408777F0" w14:textId="77777777" w:rsidR="00E865DD" w:rsidRPr="00862CF6" w:rsidRDefault="00E865DD" w:rsidP="007132D3">
      <w:pPr>
        <w:pStyle w:val="ListParagraph"/>
        <w:numPr>
          <w:ilvl w:val="0"/>
          <w:numId w:val="40"/>
        </w:numPr>
      </w:pPr>
      <w:r w:rsidRPr="00862CF6">
        <w:t>poticati istraživanje, postavljanje pitanja i traženje rješenja,</w:t>
      </w:r>
    </w:p>
    <w:p w14:paraId="28111279" w14:textId="77777777" w:rsidR="00E865DD" w:rsidRPr="00862CF6" w:rsidRDefault="00E865DD" w:rsidP="007132D3">
      <w:pPr>
        <w:pStyle w:val="ListParagraph"/>
        <w:numPr>
          <w:ilvl w:val="0"/>
          <w:numId w:val="40"/>
        </w:numPr>
      </w:pPr>
      <w:r w:rsidRPr="00862CF6">
        <w:t>razvijati interes za prirodu i neposredno okruženje,</w:t>
      </w:r>
    </w:p>
    <w:p w14:paraId="31FE6F18" w14:textId="77777777" w:rsidR="00E865DD" w:rsidRPr="00862CF6" w:rsidRDefault="00E865DD" w:rsidP="007132D3">
      <w:pPr>
        <w:pStyle w:val="ListParagraph"/>
        <w:numPr>
          <w:ilvl w:val="0"/>
          <w:numId w:val="40"/>
        </w:numPr>
      </w:pPr>
      <w:r w:rsidRPr="00862CF6">
        <w:t>poticati odgovoran odnos prema okolišu,</w:t>
      </w:r>
    </w:p>
    <w:p w14:paraId="08F8BBF8" w14:textId="77777777" w:rsidR="00E865DD" w:rsidRPr="00862CF6" w:rsidRDefault="00E865DD" w:rsidP="007132D3">
      <w:pPr>
        <w:pStyle w:val="ListParagraph"/>
        <w:numPr>
          <w:ilvl w:val="0"/>
          <w:numId w:val="40"/>
        </w:numPr>
      </w:pPr>
      <w:r w:rsidRPr="00862CF6">
        <w:t>razvijati kreativnost i stvaralaštvo,</w:t>
      </w:r>
    </w:p>
    <w:p w14:paraId="494FE12D" w14:textId="77777777" w:rsidR="00E865DD" w:rsidRPr="00862CF6" w:rsidRDefault="00E865DD" w:rsidP="007132D3">
      <w:pPr>
        <w:pStyle w:val="ListParagraph"/>
        <w:numPr>
          <w:ilvl w:val="0"/>
          <w:numId w:val="40"/>
        </w:numPr>
      </w:pPr>
      <w:r w:rsidRPr="00862CF6">
        <w:t>poticati interes za knjigu, slikovnicu i priču,</w:t>
      </w:r>
    </w:p>
    <w:p w14:paraId="187E4B26" w14:textId="77777777" w:rsidR="00E865DD" w:rsidRPr="00862CF6" w:rsidRDefault="00E865DD" w:rsidP="007132D3">
      <w:pPr>
        <w:pStyle w:val="ListParagraph"/>
        <w:numPr>
          <w:ilvl w:val="0"/>
          <w:numId w:val="40"/>
        </w:numPr>
      </w:pPr>
      <w:r w:rsidRPr="00862CF6">
        <w:t>razvijati glazbeno, likovno, dramsko i plesno izražavanje,</w:t>
      </w:r>
    </w:p>
    <w:p w14:paraId="4015B570" w14:textId="77777777" w:rsidR="00E865DD" w:rsidRPr="00862CF6" w:rsidRDefault="00E865DD" w:rsidP="007132D3">
      <w:pPr>
        <w:pStyle w:val="ListParagraph"/>
        <w:numPr>
          <w:ilvl w:val="0"/>
          <w:numId w:val="40"/>
        </w:numPr>
      </w:pPr>
      <w:r w:rsidRPr="00862CF6">
        <w:t>poticati aktivno sudjelovanje djece u oblikovanju života skupine.</w:t>
      </w:r>
    </w:p>
    <w:p w14:paraId="1BDE7237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Tjelesni i motorički razvoj</w:t>
      </w:r>
    </w:p>
    <w:p w14:paraId="3FD06A5E" w14:textId="171DA843" w:rsidR="00E865DD" w:rsidRPr="00862CF6" w:rsidRDefault="00E06087" w:rsidP="007132D3">
      <w:r w:rsidRPr="00862CF6">
        <w:tab/>
      </w:r>
      <w:r w:rsidR="00E865DD" w:rsidRPr="00862CF6">
        <w:t>Poticat će se razvoj grube i fine motorike, koordinacije, ravnoteže, spretnosti i preciznosti kroz svakodnevne motoričke aktivnosti, igre, poligone, boravak na otvorenom i aktivnosti u prirodnom okruženju.</w:t>
      </w:r>
    </w:p>
    <w:p w14:paraId="398D6F71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Socioemocionalni razvoj</w:t>
      </w:r>
    </w:p>
    <w:p w14:paraId="01F90CFC" w14:textId="67CCD181" w:rsidR="00E865DD" w:rsidRPr="00862CF6" w:rsidRDefault="00E06087" w:rsidP="007132D3">
      <w:r w:rsidRPr="00862CF6">
        <w:tab/>
      </w:r>
      <w:r w:rsidR="00E865DD" w:rsidRPr="00862CF6">
        <w:t>Razvijat će se sposobnost prepoznavanja, izražavanja i postupnog reguliranja emocija. Poticat će se empatija, suradnja, međusobno pomaganje, uvažavanje različitosti i konstruktivno rješavanje sukoba.</w:t>
      </w:r>
    </w:p>
    <w:p w14:paraId="4A73C53C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Spoznajni razvoj</w:t>
      </w:r>
    </w:p>
    <w:p w14:paraId="1A6EA5B5" w14:textId="317C4051" w:rsidR="00E865DD" w:rsidRPr="00862CF6" w:rsidRDefault="00E06087" w:rsidP="007132D3">
      <w:r w:rsidRPr="00862CF6">
        <w:tab/>
      </w:r>
      <w:r w:rsidR="00E865DD" w:rsidRPr="00862CF6">
        <w:t>Poticat će se istraživanje, eksperimentiranje, uočavanje odnosa, sličnosti i razlika te razumijevanje jednostavnih uzročno-posljedičnih veza.</w:t>
      </w:r>
      <w:r w:rsidRPr="00862CF6">
        <w:t xml:space="preserve"> </w:t>
      </w:r>
      <w:r w:rsidR="00E865DD" w:rsidRPr="00862CF6">
        <w:t>Djeca će se poticati na postavljanje pitanja, predlaganje rješenja, provjeravanje pretpostavki i donošenje jednostavnih zaključaka.</w:t>
      </w:r>
    </w:p>
    <w:p w14:paraId="21D7DDB5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Govorno-jezični razvoj i komunikacija</w:t>
      </w:r>
    </w:p>
    <w:p w14:paraId="71613122" w14:textId="01C641C1" w:rsidR="00E865DD" w:rsidRPr="00862CF6" w:rsidRDefault="00E06087" w:rsidP="007132D3">
      <w:r w:rsidRPr="00862CF6">
        <w:lastRenderedPageBreak/>
        <w:tab/>
      </w:r>
      <w:r w:rsidR="00E865DD" w:rsidRPr="00862CF6">
        <w:t>Poticat će se razvoj govora, bogaćenje rječnika te sposobnost razumijevanja i izražavanja.</w:t>
      </w:r>
      <w:r w:rsidRPr="00862CF6">
        <w:t xml:space="preserve"> </w:t>
      </w:r>
      <w:r w:rsidR="00E865DD" w:rsidRPr="00862CF6">
        <w:t>Djecu će se poticati na razgovor, pripovijedanje, opisivanje, prepričavanje i izražavanje vlastitih iskustava.</w:t>
      </w:r>
    </w:p>
    <w:p w14:paraId="38A6D106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Kreativno izražavanje</w:t>
      </w:r>
    </w:p>
    <w:p w14:paraId="72ADADC4" w14:textId="2DD546A1" w:rsidR="00E865DD" w:rsidRPr="00862CF6" w:rsidRDefault="00E06087" w:rsidP="007132D3">
      <w:r w:rsidRPr="00862CF6">
        <w:tab/>
      </w:r>
      <w:r w:rsidR="00E865DD" w:rsidRPr="00862CF6">
        <w:t>Omogućavat će se različiti oblici likovnog, glazbenog, dramskog, plesnog i drugog stvaralačkog izražavanja.</w:t>
      </w:r>
    </w:p>
    <w:p w14:paraId="0BF02933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Razvoj samostalnosti</w:t>
      </w:r>
    </w:p>
    <w:p w14:paraId="176939B6" w14:textId="6A036D33" w:rsidR="00E865DD" w:rsidRPr="00862CF6" w:rsidRDefault="00E06087" w:rsidP="007132D3">
      <w:r w:rsidRPr="00862CF6">
        <w:tab/>
      </w:r>
      <w:r w:rsidR="00E865DD" w:rsidRPr="00862CF6">
        <w:t>Djeca će se poticati na samostalno obavljanje svakodnevnih aktivnosti, brigu o osobnim stvarima, pospremanje prostora i materijala te preuzimanje jednostavnih odgovornosti u skupini.</w:t>
      </w:r>
    </w:p>
    <w:p w14:paraId="3AD7A6BA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Igra, istraživanje i projektni način rada</w:t>
      </w:r>
    </w:p>
    <w:p w14:paraId="7E23FC77" w14:textId="20811EC9" w:rsidR="00E865DD" w:rsidRPr="00862CF6" w:rsidRDefault="00E06087" w:rsidP="007132D3">
      <w:r w:rsidRPr="00862CF6">
        <w:tab/>
      </w:r>
      <w:r w:rsidR="00E865DD" w:rsidRPr="00862CF6">
        <w:t>Projektni način rada proizlazit će iz interesa, pitanja i iskustava djece. Djeca će biti aktivni sudionici u istraživanju, izboru materijala, oblikovanju aktivnosti i donošenju jednostavnih odluka.</w:t>
      </w:r>
    </w:p>
    <w:p w14:paraId="45996BB3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Prostor kao „treći odgojitelj“</w:t>
      </w:r>
    </w:p>
    <w:p w14:paraId="29C57F48" w14:textId="0DCF6C62" w:rsidR="00E865DD" w:rsidRPr="00862CF6" w:rsidRDefault="00E06087" w:rsidP="007132D3">
      <w:r w:rsidRPr="00862CF6">
        <w:tab/>
      </w:r>
      <w:r w:rsidR="00E865DD" w:rsidRPr="00862CF6">
        <w:t>Prostor će se organizirati tako da omogućuje slobodan izbor, samostalnost, istraživanje i suradnju. Prostorno-materijalno okruženje kontinuirano će se mijenjati i obogaćivati prema potrebama i interesima djece.</w:t>
      </w:r>
    </w:p>
    <w:p w14:paraId="18B0AB0D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Projekt „Čitaj mi“</w:t>
      </w:r>
    </w:p>
    <w:p w14:paraId="0233C4E0" w14:textId="5803B409" w:rsidR="00E865DD" w:rsidRPr="00862CF6" w:rsidRDefault="00E06087" w:rsidP="007132D3">
      <w:r w:rsidRPr="00862CF6">
        <w:tab/>
      </w:r>
      <w:r w:rsidR="00E865DD" w:rsidRPr="00862CF6">
        <w:t>Projekt „Čitaj mi“ provodit će se tijekom cijele pedagoške godine. Roditeljima će se omogućiti uključivanje u aktivnosti skupine čitanjem slikovnica i priča djeci, prema njihovim mogućnostima i slobodnom vremenu.</w:t>
      </w:r>
      <w:r w:rsidRPr="00862CF6">
        <w:t xml:space="preserve"> </w:t>
      </w:r>
      <w:r w:rsidR="00E865DD" w:rsidRPr="00862CF6">
        <w:t>Projektom će se poticati kultura čitanja, razvoj govora i komunikacije, pažnje, slušanja, mašte i stvaralaštva te partnerstvo obitelji i vrtića.</w:t>
      </w:r>
    </w:p>
    <w:p w14:paraId="17147AF4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Suradnja s roditeljima</w:t>
      </w:r>
    </w:p>
    <w:p w14:paraId="07BD9141" w14:textId="211EAEF0" w:rsidR="00E865DD" w:rsidRPr="00862CF6" w:rsidRDefault="00E06087" w:rsidP="007132D3">
      <w:r w:rsidRPr="00862CF6">
        <w:tab/>
      </w:r>
      <w:r w:rsidR="00E865DD" w:rsidRPr="00862CF6">
        <w:t>Roditelji će se uključivati u život skupine kroz projekt „Čitaj mi“, zajedničke aktivnosti, druženja, prikupljanje materijala i druge oblike suradnje.</w:t>
      </w:r>
    </w:p>
    <w:p w14:paraId="0E7A0DFC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Praćenje, dokumentiranje i vrednovanje</w:t>
      </w:r>
    </w:p>
    <w:p w14:paraId="7B7725D4" w14:textId="43F12483" w:rsidR="00E865DD" w:rsidRPr="00862CF6" w:rsidRDefault="00E06087" w:rsidP="007132D3">
      <w:r w:rsidRPr="00862CF6">
        <w:tab/>
      </w:r>
      <w:r w:rsidR="00E865DD" w:rsidRPr="00862CF6">
        <w:t>Praćenjem i dokumentiranjem aktivnosti odgojitelji će dobivati informacije o interesima, potrebama, sposobnostima i načinima učenja djece te ih koristiti za daljnje planiranje i unapređivanje rada.</w:t>
      </w:r>
    </w:p>
    <w:p w14:paraId="533CB3DC" w14:textId="77777777" w:rsidR="004652EE" w:rsidRPr="00862CF6" w:rsidRDefault="004652EE" w:rsidP="007132D3"/>
    <w:p w14:paraId="24F33971" w14:textId="3308F025" w:rsidR="00E865DD" w:rsidRPr="00862CF6" w:rsidRDefault="00E865DD" w:rsidP="004652EE">
      <w:pPr>
        <w:pStyle w:val="Heading2"/>
        <w:rPr>
          <w:rFonts w:cstheme="minorHAnsi"/>
        </w:rPr>
      </w:pPr>
      <w:bookmarkStart w:id="98" w:name="_Toc241517947"/>
      <w:bookmarkStart w:id="99" w:name="_Toc241571351"/>
      <w:r w:rsidRPr="00862CF6">
        <w:rPr>
          <w:rFonts w:cstheme="minorHAnsi"/>
        </w:rPr>
        <w:t>Odgojno-obrazovni rad s djecom u 6. i 7. godini života</w:t>
      </w:r>
      <w:bookmarkEnd w:id="98"/>
      <w:bookmarkEnd w:id="99"/>
    </w:p>
    <w:p w14:paraId="21EF6E9B" w14:textId="13CD3EDB" w:rsidR="00E865DD" w:rsidRPr="00862CF6" w:rsidRDefault="00E06087" w:rsidP="007132D3">
      <w:r w:rsidRPr="00862CF6">
        <w:tab/>
      </w:r>
      <w:r w:rsidR="00E865DD" w:rsidRPr="00862CF6">
        <w:t>Odgojno-obrazovni rad s djecom u 6. i 7. godini života usmjeren je na cjelovit razvoj djeteta i razvoj kompetencija potrebnih za aktivno i odgovorno sudjelovanje u životu skupine, vrtića, obitelji i zajednice.</w:t>
      </w:r>
    </w:p>
    <w:p w14:paraId="7972FFE1" w14:textId="1486D605" w:rsidR="00E865DD" w:rsidRPr="00862CF6" w:rsidRDefault="00E06087" w:rsidP="007132D3">
      <w:r w:rsidRPr="00862CF6">
        <w:lastRenderedPageBreak/>
        <w:tab/>
      </w:r>
      <w:r w:rsidR="00E865DD" w:rsidRPr="00862CF6">
        <w:t>Posebna pažnja posvetit će se razvoju samostalnosti, odgovornosti, socioemocionalnih i komunikacijskih kompetencija, sposobnosti rješavanja problema, kreativnosti i istraživačkog odnosa prema okolini.</w:t>
      </w:r>
    </w:p>
    <w:p w14:paraId="4BCF5732" w14:textId="77777777" w:rsidR="00E865DD" w:rsidRPr="00862CF6" w:rsidRDefault="00E865DD" w:rsidP="007132D3">
      <w:r w:rsidRPr="00862CF6">
        <w:t>Bitne zadaće</w:t>
      </w:r>
    </w:p>
    <w:p w14:paraId="6C50E7C3" w14:textId="77777777" w:rsidR="00E865DD" w:rsidRPr="00862CF6" w:rsidRDefault="00E865DD" w:rsidP="007132D3">
      <w:pPr>
        <w:pStyle w:val="ListParagraph"/>
        <w:numPr>
          <w:ilvl w:val="0"/>
          <w:numId w:val="41"/>
        </w:numPr>
      </w:pPr>
      <w:r w:rsidRPr="00862CF6">
        <w:t>razvijati samostalnost i odgovornost,</w:t>
      </w:r>
    </w:p>
    <w:p w14:paraId="76D8126E" w14:textId="77777777" w:rsidR="00E865DD" w:rsidRPr="00862CF6" w:rsidRDefault="00E865DD" w:rsidP="007132D3">
      <w:pPr>
        <w:pStyle w:val="ListParagraph"/>
        <w:numPr>
          <w:ilvl w:val="0"/>
          <w:numId w:val="41"/>
        </w:numPr>
      </w:pPr>
      <w:r w:rsidRPr="00862CF6">
        <w:t>razvijati pozitivnu sliku o sebi i svijest o vlastitim mogućnostima,</w:t>
      </w:r>
    </w:p>
    <w:p w14:paraId="5A480A0F" w14:textId="77777777" w:rsidR="00E865DD" w:rsidRPr="00862CF6" w:rsidRDefault="00E865DD" w:rsidP="007132D3">
      <w:pPr>
        <w:pStyle w:val="ListParagraph"/>
        <w:numPr>
          <w:ilvl w:val="0"/>
          <w:numId w:val="41"/>
        </w:numPr>
      </w:pPr>
      <w:r w:rsidRPr="00862CF6">
        <w:t>razvijati osjećaj pripadnosti skupini i zajednici,</w:t>
      </w:r>
    </w:p>
    <w:p w14:paraId="18B6C448" w14:textId="77777777" w:rsidR="00E865DD" w:rsidRPr="00862CF6" w:rsidRDefault="00E865DD" w:rsidP="007132D3">
      <w:pPr>
        <w:pStyle w:val="ListParagraph"/>
        <w:numPr>
          <w:ilvl w:val="0"/>
          <w:numId w:val="41"/>
        </w:numPr>
      </w:pPr>
      <w:r w:rsidRPr="00862CF6">
        <w:t>poticati suradnju, dogovaranje i konstruktivno rješavanje sukoba,</w:t>
      </w:r>
    </w:p>
    <w:p w14:paraId="3694C809" w14:textId="77777777" w:rsidR="00E865DD" w:rsidRPr="00862CF6" w:rsidRDefault="00E865DD" w:rsidP="007132D3">
      <w:pPr>
        <w:pStyle w:val="ListParagraph"/>
        <w:numPr>
          <w:ilvl w:val="0"/>
          <w:numId w:val="41"/>
        </w:numPr>
      </w:pPr>
      <w:r w:rsidRPr="00862CF6">
        <w:t>razvijati empatiju i uvažavanje drugih,</w:t>
      </w:r>
    </w:p>
    <w:p w14:paraId="04CADEDC" w14:textId="77777777" w:rsidR="00E865DD" w:rsidRPr="00862CF6" w:rsidRDefault="00E865DD" w:rsidP="007132D3">
      <w:pPr>
        <w:pStyle w:val="ListParagraph"/>
        <w:numPr>
          <w:ilvl w:val="0"/>
          <w:numId w:val="41"/>
        </w:numPr>
      </w:pPr>
      <w:r w:rsidRPr="00862CF6">
        <w:t>razvijati sposobnost prepoznavanja, izražavanja i reguliranja emocija,</w:t>
      </w:r>
    </w:p>
    <w:p w14:paraId="75D44C60" w14:textId="77777777" w:rsidR="00E865DD" w:rsidRPr="00862CF6" w:rsidRDefault="00E865DD" w:rsidP="007132D3">
      <w:pPr>
        <w:pStyle w:val="ListParagraph"/>
        <w:numPr>
          <w:ilvl w:val="0"/>
          <w:numId w:val="41"/>
        </w:numPr>
      </w:pPr>
      <w:r w:rsidRPr="00862CF6">
        <w:t>razvijati grubu i finu motoriku,</w:t>
      </w:r>
    </w:p>
    <w:p w14:paraId="6C82F064" w14:textId="77777777" w:rsidR="00E865DD" w:rsidRPr="00862CF6" w:rsidRDefault="00E865DD" w:rsidP="007132D3">
      <w:pPr>
        <w:pStyle w:val="ListParagraph"/>
        <w:numPr>
          <w:ilvl w:val="0"/>
          <w:numId w:val="41"/>
        </w:numPr>
      </w:pPr>
      <w:r w:rsidRPr="00862CF6">
        <w:t>poticati svakodnevno kretanje i boravak na otvorenom,</w:t>
      </w:r>
    </w:p>
    <w:p w14:paraId="764D0D5B" w14:textId="77777777" w:rsidR="00E865DD" w:rsidRPr="00862CF6" w:rsidRDefault="00E865DD" w:rsidP="007132D3">
      <w:pPr>
        <w:pStyle w:val="ListParagraph"/>
        <w:numPr>
          <w:ilvl w:val="0"/>
          <w:numId w:val="41"/>
        </w:numPr>
      </w:pPr>
      <w:r w:rsidRPr="00862CF6">
        <w:t>razvijati govorno-jezične i komunikacijske kompetencije,</w:t>
      </w:r>
    </w:p>
    <w:p w14:paraId="050664F5" w14:textId="77777777" w:rsidR="00E865DD" w:rsidRPr="00862CF6" w:rsidRDefault="00E865DD" w:rsidP="007132D3">
      <w:pPr>
        <w:pStyle w:val="ListParagraph"/>
        <w:numPr>
          <w:ilvl w:val="0"/>
          <w:numId w:val="41"/>
        </w:numPr>
      </w:pPr>
      <w:r w:rsidRPr="00862CF6">
        <w:t>bogatiti rječnik i razvijati sposobnost jasnog usmenog izražavanja,</w:t>
      </w:r>
    </w:p>
    <w:p w14:paraId="615BB915" w14:textId="77777777" w:rsidR="00E865DD" w:rsidRPr="00862CF6" w:rsidRDefault="00E865DD" w:rsidP="007132D3">
      <w:pPr>
        <w:pStyle w:val="ListParagraph"/>
        <w:numPr>
          <w:ilvl w:val="0"/>
          <w:numId w:val="41"/>
        </w:numPr>
      </w:pPr>
      <w:r w:rsidRPr="00862CF6">
        <w:t>poticati pripovijedanje, prepričavanje, opisivanje i stvaranje priča,</w:t>
      </w:r>
    </w:p>
    <w:p w14:paraId="16D84FAB" w14:textId="77777777" w:rsidR="00E865DD" w:rsidRPr="00862CF6" w:rsidRDefault="00E865DD" w:rsidP="007132D3">
      <w:pPr>
        <w:pStyle w:val="ListParagraph"/>
        <w:numPr>
          <w:ilvl w:val="0"/>
          <w:numId w:val="41"/>
        </w:numPr>
      </w:pPr>
      <w:r w:rsidRPr="00862CF6">
        <w:t>razvijati interes za knjigu, slikovnicu i pisanu riječ,</w:t>
      </w:r>
    </w:p>
    <w:p w14:paraId="03752253" w14:textId="77777777" w:rsidR="00E865DD" w:rsidRPr="00862CF6" w:rsidRDefault="00E865DD" w:rsidP="007132D3">
      <w:pPr>
        <w:pStyle w:val="ListParagraph"/>
        <w:numPr>
          <w:ilvl w:val="0"/>
          <w:numId w:val="41"/>
        </w:numPr>
      </w:pPr>
      <w:r w:rsidRPr="00862CF6">
        <w:t>poticati istraživanje, postavljanje pitanja, postavljanje pretpostavki i zaključivanje,</w:t>
      </w:r>
    </w:p>
    <w:p w14:paraId="3FB27D67" w14:textId="77777777" w:rsidR="00E865DD" w:rsidRPr="00862CF6" w:rsidRDefault="00E865DD" w:rsidP="007132D3">
      <w:pPr>
        <w:pStyle w:val="ListParagraph"/>
        <w:numPr>
          <w:ilvl w:val="0"/>
          <w:numId w:val="41"/>
        </w:numPr>
      </w:pPr>
      <w:r w:rsidRPr="00862CF6">
        <w:t>razvijati početne matematičko-logičke kompetencije kroz igru i svakodnevne situacije,</w:t>
      </w:r>
    </w:p>
    <w:p w14:paraId="3D81BB8C" w14:textId="77777777" w:rsidR="00E865DD" w:rsidRPr="00862CF6" w:rsidRDefault="00E865DD" w:rsidP="007132D3">
      <w:pPr>
        <w:pStyle w:val="ListParagraph"/>
        <w:numPr>
          <w:ilvl w:val="0"/>
          <w:numId w:val="41"/>
        </w:numPr>
      </w:pPr>
      <w:r w:rsidRPr="00862CF6">
        <w:t>razvijati sposobnost uočavanja odnosa, obrazaca i zakonitosti,</w:t>
      </w:r>
    </w:p>
    <w:p w14:paraId="3504CF9D" w14:textId="77777777" w:rsidR="00E865DD" w:rsidRPr="00862CF6" w:rsidRDefault="00E865DD" w:rsidP="007132D3">
      <w:pPr>
        <w:pStyle w:val="ListParagraph"/>
        <w:numPr>
          <w:ilvl w:val="0"/>
          <w:numId w:val="41"/>
        </w:numPr>
      </w:pPr>
      <w:r w:rsidRPr="00862CF6">
        <w:t>poticati istraživanje prirode i neposrednog okoliša,</w:t>
      </w:r>
    </w:p>
    <w:p w14:paraId="149D8724" w14:textId="77777777" w:rsidR="00E865DD" w:rsidRPr="00862CF6" w:rsidRDefault="00E865DD" w:rsidP="007132D3">
      <w:pPr>
        <w:pStyle w:val="ListParagraph"/>
        <w:numPr>
          <w:ilvl w:val="0"/>
          <w:numId w:val="41"/>
        </w:numPr>
      </w:pPr>
      <w:r w:rsidRPr="00862CF6">
        <w:t>razvijati ekološku svijest i odgovoran odnos prema okolišu,</w:t>
      </w:r>
    </w:p>
    <w:p w14:paraId="7A562007" w14:textId="77777777" w:rsidR="00E865DD" w:rsidRPr="00862CF6" w:rsidRDefault="00E865DD" w:rsidP="007132D3">
      <w:pPr>
        <w:pStyle w:val="ListParagraph"/>
        <w:numPr>
          <w:ilvl w:val="0"/>
          <w:numId w:val="41"/>
        </w:numPr>
      </w:pPr>
      <w:r w:rsidRPr="00862CF6">
        <w:t>razvijati kreativnost kroz različite oblike umjetničkog izražavanja,</w:t>
      </w:r>
    </w:p>
    <w:p w14:paraId="5517B656" w14:textId="77777777" w:rsidR="00E865DD" w:rsidRPr="00862CF6" w:rsidRDefault="00E865DD" w:rsidP="007132D3">
      <w:pPr>
        <w:pStyle w:val="ListParagraph"/>
        <w:numPr>
          <w:ilvl w:val="0"/>
          <w:numId w:val="41"/>
        </w:numPr>
      </w:pPr>
      <w:r w:rsidRPr="00862CF6">
        <w:t>razvijati sposobnost timskog rada,</w:t>
      </w:r>
    </w:p>
    <w:p w14:paraId="09BADC95" w14:textId="77777777" w:rsidR="00E865DD" w:rsidRPr="00862CF6" w:rsidRDefault="00E865DD" w:rsidP="007132D3">
      <w:pPr>
        <w:pStyle w:val="ListParagraph"/>
        <w:numPr>
          <w:ilvl w:val="0"/>
          <w:numId w:val="41"/>
        </w:numPr>
      </w:pPr>
      <w:r w:rsidRPr="00862CF6">
        <w:t>poticati preuzimanje odgovornosti za zajedničke aktivnosti,</w:t>
      </w:r>
    </w:p>
    <w:p w14:paraId="60AD03B6" w14:textId="77777777" w:rsidR="00E865DD" w:rsidRPr="00862CF6" w:rsidRDefault="00E865DD" w:rsidP="007132D3">
      <w:pPr>
        <w:pStyle w:val="ListParagraph"/>
        <w:numPr>
          <w:ilvl w:val="0"/>
          <w:numId w:val="41"/>
        </w:numPr>
      </w:pPr>
      <w:r w:rsidRPr="00862CF6">
        <w:t>poticati sudjelovanje djece u donošenju odluka koje se odnose na život skupine,</w:t>
      </w:r>
    </w:p>
    <w:p w14:paraId="6874572C" w14:textId="77777777" w:rsidR="00E865DD" w:rsidRDefault="00E865DD" w:rsidP="007132D3">
      <w:pPr>
        <w:pStyle w:val="ListParagraph"/>
        <w:numPr>
          <w:ilvl w:val="0"/>
          <w:numId w:val="41"/>
        </w:numPr>
      </w:pPr>
      <w:r w:rsidRPr="00862CF6">
        <w:t>razvijati kompetencije važne za prijelaz iz dječjeg vrtića u osnovnu školu.</w:t>
      </w:r>
    </w:p>
    <w:p w14:paraId="254777BE" w14:textId="77777777" w:rsidR="00810EED" w:rsidRPr="00862CF6" w:rsidRDefault="00810EED" w:rsidP="00810EED"/>
    <w:p w14:paraId="52412F11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Tjelesni i motorički razvoj</w:t>
      </w:r>
    </w:p>
    <w:p w14:paraId="29B77139" w14:textId="24C5AD17" w:rsidR="00E865DD" w:rsidRPr="00862CF6" w:rsidRDefault="00E06087" w:rsidP="007132D3">
      <w:r w:rsidRPr="00862CF6">
        <w:tab/>
      </w:r>
      <w:r w:rsidR="00E865DD" w:rsidRPr="00862CF6">
        <w:t>Poticat će se razvoj koordinacije, ravnoteže, preciznosti, snage, brzine, izdržljivosti i fleksibilnosti kroz različite oblike kretanja, tjelesne aktivnosti, igre i boravak na otvorenom.</w:t>
      </w:r>
    </w:p>
    <w:p w14:paraId="7D7F6D92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Socioemocionalni razvoj</w:t>
      </w:r>
    </w:p>
    <w:p w14:paraId="1C9B8063" w14:textId="4E8E0786" w:rsidR="00E865DD" w:rsidRPr="00862CF6" w:rsidRDefault="00E06087" w:rsidP="007132D3">
      <w:r w:rsidRPr="00862CF6">
        <w:tab/>
      </w:r>
      <w:r w:rsidR="00E865DD" w:rsidRPr="00862CF6">
        <w:t>Poticat će se razvoj samopouzdanja, samostalnosti, odgovornosti, empatije i sposobnosti suradnje. Djecu će se poticati na prepoznavanje i izražavanje vlastitih emocija, razumijevanje osjećaja drugih i konstruktivno rješavanje problema.</w:t>
      </w:r>
    </w:p>
    <w:p w14:paraId="149923AB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Spoznajni razvoj</w:t>
      </w:r>
    </w:p>
    <w:p w14:paraId="51FA1875" w14:textId="522CF548" w:rsidR="00E865DD" w:rsidRPr="00862CF6" w:rsidRDefault="00E06087" w:rsidP="007132D3">
      <w:r w:rsidRPr="00862CF6">
        <w:tab/>
      </w:r>
      <w:r w:rsidR="00E865DD" w:rsidRPr="00862CF6">
        <w:t>Djeca će se poticati na istraživanje, postavljanje pitanja i pretpostavki, provjeravanje, uspoređivanje, zaključivanje i rješavanje problema.</w:t>
      </w:r>
    </w:p>
    <w:p w14:paraId="02892955" w14:textId="21CAA466" w:rsidR="00E865DD" w:rsidRPr="00862CF6" w:rsidRDefault="00E06087" w:rsidP="007132D3">
      <w:r w:rsidRPr="00862CF6">
        <w:tab/>
      </w:r>
      <w:r w:rsidR="00E865DD" w:rsidRPr="00862CF6">
        <w:t>Razvijat će se početne matematičko-logičke kompetencije kroz igru, istraživanje i svakodnevne situacije.</w:t>
      </w:r>
    </w:p>
    <w:p w14:paraId="630359C6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lastRenderedPageBreak/>
        <w:t>Govorno-jezični razvoj i komunikacija</w:t>
      </w:r>
    </w:p>
    <w:p w14:paraId="69963EDF" w14:textId="27D42B09" w:rsidR="00E865DD" w:rsidRPr="00862CF6" w:rsidRDefault="00E06087" w:rsidP="007132D3">
      <w:r w:rsidRPr="00862CF6">
        <w:tab/>
      </w:r>
      <w:r w:rsidR="00E865DD" w:rsidRPr="00862CF6">
        <w:t>Poticat će se razvoj jasnog usmenog izražavanja, bogaćenje rječnika, pripovijedanje, prepričavanje, opisivanje i stvaranje priča.</w:t>
      </w:r>
      <w:r w:rsidRPr="00862CF6">
        <w:t xml:space="preserve"> </w:t>
      </w:r>
      <w:r w:rsidR="00E865DD" w:rsidRPr="00862CF6">
        <w:t>Djeci će se omogućavati različiti oblici komunikacije i izražavanja te razvoj interesa za knjigu, slikovnicu, priču i pisanu riječ.</w:t>
      </w:r>
    </w:p>
    <w:p w14:paraId="43F6F2A3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Kreativno izražavanje</w:t>
      </w:r>
    </w:p>
    <w:p w14:paraId="73C73A31" w14:textId="1183C0CE" w:rsidR="00E865DD" w:rsidRPr="00862CF6" w:rsidRDefault="00E06087" w:rsidP="007132D3">
      <w:r w:rsidRPr="00862CF6">
        <w:tab/>
      </w:r>
      <w:r w:rsidR="00E865DD" w:rsidRPr="00862CF6">
        <w:t>Poticat će se likovno, glazbeno, dramsko, plesno i drugo stvaralačko izražavanje. Djeci će se omogućiti izražavanje vlastitih ideja, doživljaja, iskustava i mašte različitim sredstvima.</w:t>
      </w:r>
    </w:p>
    <w:p w14:paraId="3D1067FB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Razvoj samostalnosti</w:t>
      </w:r>
    </w:p>
    <w:p w14:paraId="7973A989" w14:textId="57F936CE" w:rsidR="00E06087" w:rsidRPr="00862CF6" w:rsidRDefault="00E06087" w:rsidP="007132D3">
      <w:r w:rsidRPr="00862CF6">
        <w:tab/>
      </w:r>
      <w:r w:rsidR="00E865DD" w:rsidRPr="00862CF6">
        <w:t>Djeca će se poticati na samostalno obavljanje svakodnevnih aktivnosti, brigu o osobnim stvarima, organizaciju i pospremanje prostora te preuzimanje odgovornosti za dogovorene zadatke u skupini.</w:t>
      </w:r>
    </w:p>
    <w:p w14:paraId="604C599C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Igra, istraživanje i projektni način rada</w:t>
      </w:r>
    </w:p>
    <w:p w14:paraId="3B0A898D" w14:textId="1B5CE37A" w:rsidR="00E865DD" w:rsidRPr="00862CF6" w:rsidRDefault="00E06087" w:rsidP="007132D3">
      <w:r w:rsidRPr="00862CF6">
        <w:tab/>
      </w:r>
      <w:r w:rsidR="00E865DD" w:rsidRPr="00862CF6">
        <w:t>Projektni način rada bit će usmjeren na interese, pitanja i iskustva djece. Djeca će biti aktivni sudionici u planiranju, istraživanju, provođenju i vrednovanju aktivnosti.</w:t>
      </w:r>
      <w:r w:rsidRPr="00862CF6">
        <w:t xml:space="preserve"> </w:t>
      </w:r>
      <w:r w:rsidR="00E865DD" w:rsidRPr="00862CF6">
        <w:t>Posebno će se poticati razvoj sposobnosti suradnje, timskog rada, rješavanja problema, donošenja odluka i preuzimanja odgovornosti.</w:t>
      </w:r>
    </w:p>
    <w:p w14:paraId="1E4BC575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Prostor kao „treći odgojitelj“</w:t>
      </w:r>
    </w:p>
    <w:p w14:paraId="2BD7F191" w14:textId="6AB1512E" w:rsidR="00E865DD" w:rsidRPr="00862CF6" w:rsidRDefault="00E06087" w:rsidP="007132D3">
      <w:r w:rsidRPr="00862CF6">
        <w:tab/>
      </w:r>
      <w:r w:rsidR="00E865DD" w:rsidRPr="00862CF6">
        <w:t>Prostorno-materijalno okruženje organizirat će se tako da potiče samostalnost, istraživanje, suradnju, kreativnost i različite oblike učenja</w:t>
      </w:r>
      <w:r w:rsidRPr="00862CF6">
        <w:t xml:space="preserve">. </w:t>
      </w:r>
      <w:r w:rsidR="00E865DD" w:rsidRPr="00862CF6">
        <w:t>Djeci će se omogućiti dostupnost raznovrsnih materijala i prostora za individualni i zajednički rad, uz kontinuirano prilagođavanje prostora njihovim interesima i potrebama.</w:t>
      </w:r>
    </w:p>
    <w:p w14:paraId="165B0A84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Projekt „Čitaj mi“</w:t>
      </w:r>
    </w:p>
    <w:p w14:paraId="536BD4EE" w14:textId="67736C87" w:rsidR="00E865DD" w:rsidRPr="00862CF6" w:rsidRDefault="00E06087" w:rsidP="007132D3">
      <w:r w:rsidRPr="00862CF6">
        <w:tab/>
      </w:r>
      <w:r w:rsidR="00E865DD" w:rsidRPr="00862CF6">
        <w:t>Projekt „Čitaj mi“ provodit će se tijekom cijele pedagoške godine s ciljem razvijanja kulture čitanja, interesa za knjigu i razvoja govorno-jezičnih kompetencija.</w:t>
      </w:r>
      <w:r w:rsidRPr="00862CF6">
        <w:t xml:space="preserve"> </w:t>
      </w:r>
      <w:r w:rsidR="00E865DD" w:rsidRPr="00862CF6">
        <w:t>Roditelji će se, prema svojim mogućnostima i slobodnom vremenu, uključivati u aktivnosti čitanjem slikovnica i priča djeci.</w:t>
      </w:r>
      <w:r w:rsidRPr="00862CF6">
        <w:t xml:space="preserve"> </w:t>
      </w:r>
      <w:r w:rsidR="00E865DD" w:rsidRPr="00862CF6">
        <w:t>Aktivnosti projekta koristit će se i kao poticaj za razgovor, dramatizaciju, likovno izražavanje, istraživanje i stvaranje vlastitih priča.</w:t>
      </w:r>
    </w:p>
    <w:p w14:paraId="6AD4812F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Suradnja s roditeljima</w:t>
      </w:r>
    </w:p>
    <w:p w14:paraId="756CC6EE" w14:textId="52176749" w:rsidR="00E865DD" w:rsidRPr="00862CF6" w:rsidRDefault="00E06087" w:rsidP="007132D3">
      <w:r w:rsidRPr="00862CF6">
        <w:tab/>
      </w:r>
      <w:r w:rsidR="00E865DD" w:rsidRPr="00862CF6">
        <w:t>Suradnja s roditeljima temeljit će se na partnerstvu i međusobnom uvažavanju. Roditelji će se uključivati u život skupine kroz projekt „Čitaj mi“, zajedničke aktivnosti, druženja, razmjenu iskustava i druge oblike suradnje.</w:t>
      </w:r>
    </w:p>
    <w:p w14:paraId="6918972A" w14:textId="66E2391A" w:rsidR="00E865DD" w:rsidRPr="00862CF6" w:rsidRDefault="00E06087" w:rsidP="007132D3">
      <w:r w:rsidRPr="00862CF6">
        <w:tab/>
      </w:r>
      <w:r w:rsidR="00E865DD" w:rsidRPr="00862CF6">
        <w:t>Posebna pažnja posvetit će se zajedničkom djelovanju vrtića i obitelji u poticanju samostalnosti, odgovornosti i razvoja djeteta.</w:t>
      </w:r>
    </w:p>
    <w:p w14:paraId="6F6C0617" w14:textId="77777777" w:rsidR="00E865DD" w:rsidRPr="00862CF6" w:rsidRDefault="00E865DD" w:rsidP="007132D3">
      <w:pPr>
        <w:rPr>
          <w:b/>
          <w:bCs/>
        </w:rPr>
      </w:pPr>
      <w:r w:rsidRPr="00862CF6">
        <w:rPr>
          <w:b/>
          <w:bCs/>
        </w:rPr>
        <w:t>Praćenje, dokumentiranje i vrednovanje</w:t>
      </w:r>
    </w:p>
    <w:p w14:paraId="2BD6940D" w14:textId="0EB866CA" w:rsidR="00E865DD" w:rsidRPr="00862CF6" w:rsidRDefault="00E06087" w:rsidP="007132D3">
      <w:r w:rsidRPr="00862CF6">
        <w:tab/>
      </w:r>
      <w:r w:rsidR="00E865DD" w:rsidRPr="00862CF6">
        <w:t>Odgojitelji će kontinuirano pratiti razvoj, interese, potrebe i načine učenja djece te dokumentirati značajne aktivnosti i procese.</w:t>
      </w:r>
      <w:r w:rsidRPr="00862CF6">
        <w:t xml:space="preserve"> </w:t>
      </w:r>
      <w:r w:rsidR="00E865DD" w:rsidRPr="00862CF6">
        <w:t xml:space="preserve">Dobiveni podaci koristit će se za planiranje </w:t>
      </w:r>
      <w:r w:rsidR="00E865DD" w:rsidRPr="00862CF6">
        <w:lastRenderedPageBreak/>
        <w:t>daljnjeg rada, individualizaciju pristupa, prilagodbu prostora i materijala te vrednovanje ostvarenosti planiranih zadaća.</w:t>
      </w:r>
      <w:r w:rsidRPr="00862CF6">
        <w:t xml:space="preserve"> </w:t>
      </w:r>
      <w:r w:rsidR="00E865DD" w:rsidRPr="00862CF6">
        <w:t>Posebna pažnja posvetit će se praćenju razvoja kompetencija važnih za prijelaz djeteta iz vrtića u osnovnu školu, u suradnji s roditeljima i stručnim timom.</w:t>
      </w:r>
    </w:p>
    <w:p w14:paraId="534C00B7" w14:textId="77777777" w:rsidR="006823AA" w:rsidRPr="00862CF6" w:rsidRDefault="006823AA" w:rsidP="007132D3"/>
    <w:p w14:paraId="3A0D49D2" w14:textId="076E38D5" w:rsidR="00C64A01" w:rsidRPr="00862CF6" w:rsidRDefault="00C64A01" w:rsidP="004652EE">
      <w:pPr>
        <w:pStyle w:val="Heading2"/>
        <w:rPr>
          <w:rFonts w:cstheme="minorHAnsi"/>
        </w:rPr>
      </w:pPr>
      <w:bookmarkStart w:id="100" w:name="_Toc241517948"/>
      <w:bookmarkStart w:id="101" w:name="_Toc241571352"/>
      <w:r w:rsidRPr="00862CF6">
        <w:rPr>
          <w:rFonts w:cstheme="minorHAnsi"/>
        </w:rPr>
        <w:t>Obogaćivanje redovitog programa odgojno-obrazovnog rada</w:t>
      </w:r>
      <w:bookmarkEnd w:id="100"/>
      <w:bookmarkEnd w:id="101"/>
    </w:p>
    <w:p w14:paraId="2AD5C825" w14:textId="19FB7263" w:rsidR="00C64A01" w:rsidRPr="00862CF6" w:rsidRDefault="006F6DE1" w:rsidP="007132D3">
      <w:r w:rsidRPr="00862CF6">
        <w:tab/>
      </w:r>
      <w:r w:rsidR="00C64A01" w:rsidRPr="00862CF6">
        <w:t>Redoviti odgojno-obrazovni rad u Dječjem vrtiću „Magnolija“ tijekom pedagoške godine 2026./2027. obogaćivat će se obilježavanjem blagdana, značajnih datuma i događanja, organiziranjem prigodnih aktivnosti, proslava i svečanosti, gostovanjima vanjskih suradnika i izvođača, posjetima te različitim oblicima suradnje s roditeljima, obiteljima i lokalnom zajednicom.</w:t>
      </w:r>
    </w:p>
    <w:p w14:paraId="666BF886" w14:textId="5E60129C" w:rsidR="00C64A01" w:rsidRPr="00862CF6" w:rsidRDefault="006F6DE1" w:rsidP="007132D3">
      <w:r w:rsidRPr="00862CF6">
        <w:tab/>
      </w:r>
      <w:r w:rsidR="00C64A01" w:rsidRPr="00862CF6">
        <w:t>Planirane aktivnosti provodit će se u skladu s razvojnim mogućnostima, potrebama, interesima i iskustvima djece, posebnostima pojedine odgojno-obrazovne skupine te temama i projektima koji se ostvaruju tijekom pedagoške godine. Obilježavanje pojedinih datuma i događanja neće se provoditi samo kroz prigodne aktivnosti, već će se sadržaji povezivati s redovitim odgojno-obrazovnim radom, dječjom igrom, istraživanjem, stvaralaštvom, kretanjem, razgovorom i svakodnevnim iskustvima djece.</w:t>
      </w:r>
    </w:p>
    <w:p w14:paraId="572A18A6" w14:textId="26B6D1ED" w:rsidR="00C64A01" w:rsidRPr="00862CF6" w:rsidRDefault="006F6DE1" w:rsidP="007132D3">
      <w:r w:rsidRPr="00862CF6">
        <w:tab/>
      </w:r>
      <w:r w:rsidR="00C64A01" w:rsidRPr="00862CF6">
        <w:t>Posebna će se pozornost posvetiti aktivnostima kojima se potiče razvoj osjećaja pripadnosti skupini i Vrtiću, međusobno uvažavanje i suradnja, razvoj odgovornog odnosa prema prirodi i okolišu, njegovanje obiteljskih i društvenih vrijednosti, razvoj kulture čitanja, kreativnog izražavanja te aktivno sudjelovanje djece u životu Vrtića.</w:t>
      </w:r>
    </w:p>
    <w:p w14:paraId="72629928" w14:textId="77777777" w:rsidR="006F6DE1" w:rsidRDefault="006F6DE1" w:rsidP="007132D3"/>
    <w:p w14:paraId="40C79744" w14:textId="77777777" w:rsidR="00495A28" w:rsidRDefault="00495A28" w:rsidP="007132D3"/>
    <w:p w14:paraId="3EE7AEC3" w14:textId="77777777" w:rsidR="00495A28" w:rsidRDefault="00495A28" w:rsidP="007132D3"/>
    <w:p w14:paraId="7981AC7E" w14:textId="77777777" w:rsidR="00495A28" w:rsidRPr="00862CF6" w:rsidRDefault="00495A28" w:rsidP="007132D3"/>
    <w:p w14:paraId="05008EB2" w14:textId="221838A7" w:rsidR="00C64A01" w:rsidRPr="00862CF6" w:rsidRDefault="00C64A01" w:rsidP="004652EE">
      <w:pPr>
        <w:pStyle w:val="Tabela"/>
        <w:rPr>
          <w:b/>
          <w:bCs/>
        </w:rPr>
      </w:pPr>
      <w:r w:rsidRPr="00862CF6">
        <w:t>Kalendar blagdana, značajnih datuma i radosnih zbivanja</w:t>
      </w: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1222"/>
        <w:gridCol w:w="7794"/>
      </w:tblGrid>
      <w:tr w:rsidR="00C64A01" w:rsidRPr="00862CF6" w14:paraId="016EBB95" w14:textId="77777777" w:rsidTr="006F6DE1">
        <w:tc>
          <w:tcPr>
            <w:tcW w:w="1047" w:type="dxa"/>
            <w:shd w:val="clear" w:color="auto" w:fill="D9D9D9" w:themeFill="background1" w:themeFillShade="D9"/>
            <w:hideMark/>
          </w:tcPr>
          <w:p w14:paraId="016EF5D8" w14:textId="77777777" w:rsidR="00C64A01" w:rsidRPr="00862CF6" w:rsidRDefault="00C64A01" w:rsidP="007132D3">
            <w:r w:rsidRPr="00862CF6">
              <w:t>Mjesec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18DA1545" w14:textId="77777777" w:rsidR="00C64A01" w:rsidRPr="00862CF6" w:rsidRDefault="00C64A01" w:rsidP="007132D3">
            <w:r w:rsidRPr="00862CF6">
              <w:t>Planirana obilježavanja i aktivnosti</w:t>
            </w:r>
          </w:p>
        </w:tc>
      </w:tr>
      <w:tr w:rsidR="00C64A01" w:rsidRPr="00862CF6" w14:paraId="1BEFC26E" w14:textId="77777777" w:rsidTr="006F6DE1">
        <w:tc>
          <w:tcPr>
            <w:tcW w:w="1047" w:type="dxa"/>
            <w:shd w:val="clear" w:color="auto" w:fill="D9D9D9" w:themeFill="background1" w:themeFillShade="D9"/>
            <w:hideMark/>
          </w:tcPr>
          <w:p w14:paraId="101EF4FF" w14:textId="77777777" w:rsidR="00C64A01" w:rsidRPr="00862CF6" w:rsidRDefault="00C64A01" w:rsidP="007132D3">
            <w:r w:rsidRPr="00862CF6">
              <w:t>RUJAN 2026.</w:t>
            </w:r>
          </w:p>
        </w:tc>
        <w:tc>
          <w:tcPr>
            <w:tcW w:w="0" w:type="auto"/>
            <w:hideMark/>
          </w:tcPr>
          <w:p w14:paraId="0EA99CC4" w14:textId="77777777" w:rsidR="00C64A01" w:rsidRPr="00862CF6" w:rsidRDefault="00C64A01" w:rsidP="007132D3">
            <w:r w:rsidRPr="00862CF6">
              <w:t>Početak pedagoške godine; aktivnosti usmjerene na prilagodbu novoupisane djece; Hrvatski olimpijski dan – 10. rujna; Europski tjedan mobilnosti – 16. – 22. rujna; Međunarodni dan zaštite ozonskog omotača – 16. rujna; prvi dan jeseni – 23. rujna; jesenske aktivnosti i istraživanje prirode.</w:t>
            </w:r>
          </w:p>
        </w:tc>
      </w:tr>
      <w:tr w:rsidR="00C64A01" w:rsidRPr="00862CF6" w14:paraId="25258F24" w14:textId="77777777" w:rsidTr="006F6DE1">
        <w:tc>
          <w:tcPr>
            <w:tcW w:w="1047" w:type="dxa"/>
            <w:shd w:val="clear" w:color="auto" w:fill="D9D9D9" w:themeFill="background1" w:themeFillShade="D9"/>
            <w:hideMark/>
          </w:tcPr>
          <w:p w14:paraId="5802A46A" w14:textId="77777777" w:rsidR="00C64A01" w:rsidRPr="00862CF6" w:rsidRDefault="00C64A01" w:rsidP="007132D3">
            <w:r w:rsidRPr="00862CF6">
              <w:t>LISTOPAD 2026.</w:t>
            </w:r>
          </w:p>
        </w:tc>
        <w:tc>
          <w:tcPr>
            <w:tcW w:w="0" w:type="auto"/>
            <w:hideMark/>
          </w:tcPr>
          <w:p w14:paraId="786A6805" w14:textId="77777777" w:rsidR="00C64A01" w:rsidRPr="00862CF6" w:rsidRDefault="00C64A01" w:rsidP="007132D3">
            <w:r w:rsidRPr="00862CF6">
              <w:t xml:space="preserve">Međunarodni dan starijih osoba – 1. listopada; </w:t>
            </w:r>
            <w:r w:rsidRPr="00862CF6">
              <w:rPr>
                <w:b/>
                <w:bCs/>
              </w:rPr>
              <w:t>Dan Dječjeg vrtića „Magnolija“ – 2. listopada</w:t>
            </w:r>
            <w:r w:rsidRPr="00862CF6">
              <w:t>; Dječji tjedan – prvi puni tjedan u listopadu; Svjetski dan učitelja – 5. listopada; Dani zahvalnosti za plodove zemlje; Svjetski dan hrane – 16. listopada; Međunarodni dan borbe protiv siromaštva – 17. listopada; aktivnosti vezane uz jesenske plodove, zdravu prehranu i promjene u prirodi; Svjetski dan štednje – 31. listopada.</w:t>
            </w:r>
          </w:p>
        </w:tc>
      </w:tr>
      <w:tr w:rsidR="00C64A01" w:rsidRPr="00862CF6" w14:paraId="502A62BE" w14:textId="77777777" w:rsidTr="006F6DE1">
        <w:tc>
          <w:tcPr>
            <w:tcW w:w="1047" w:type="dxa"/>
            <w:shd w:val="clear" w:color="auto" w:fill="D9D9D9" w:themeFill="background1" w:themeFillShade="D9"/>
            <w:hideMark/>
          </w:tcPr>
          <w:p w14:paraId="2CF10D5B" w14:textId="77777777" w:rsidR="00C64A01" w:rsidRPr="00862CF6" w:rsidRDefault="00C64A01" w:rsidP="007132D3">
            <w:r w:rsidRPr="00862CF6">
              <w:t>STUDENI 2026.</w:t>
            </w:r>
          </w:p>
        </w:tc>
        <w:tc>
          <w:tcPr>
            <w:tcW w:w="0" w:type="auto"/>
            <w:hideMark/>
          </w:tcPr>
          <w:p w14:paraId="369A1528" w14:textId="77777777" w:rsidR="00C64A01" w:rsidRPr="00862CF6" w:rsidRDefault="00C64A01" w:rsidP="007132D3">
            <w:r w:rsidRPr="00862CF6">
              <w:t xml:space="preserve">Svi sveti – 1. studenoga; Mjesec hrvatske knjige – 15. listopada – 15. studenoga; Međunarodni dan ljubaznosti – 13. studenoga; Dan sjećanja na žrtve Domovinskog rata i Dan sjećanja na žrtvu Vukovara i Škabrnje – 18. </w:t>
            </w:r>
            <w:r w:rsidRPr="00862CF6">
              <w:lastRenderedPageBreak/>
              <w:t>studenoga; Međunarodni dan dječjih prava – 20. studenoga; aktivnosti poticanja čitanja, pripovijedanja i razvoja dječjeg stvaralaštva.</w:t>
            </w:r>
          </w:p>
        </w:tc>
      </w:tr>
      <w:tr w:rsidR="00C64A01" w:rsidRPr="00862CF6" w14:paraId="2F1A3539" w14:textId="77777777" w:rsidTr="006F6DE1">
        <w:tc>
          <w:tcPr>
            <w:tcW w:w="1047" w:type="dxa"/>
            <w:shd w:val="clear" w:color="auto" w:fill="D9D9D9" w:themeFill="background1" w:themeFillShade="D9"/>
            <w:hideMark/>
          </w:tcPr>
          <w:p w14:paraId="051AEA3E" w14:textId="77777777" w:rsidR="00C64A01" w:rsidRPr="00862CF6" w:rsidRDefault="00C64A01" w:rsidP="007132D3">
            <w:r w:rsidRPr="00862CF6">
              <w:lastRenderedPageBreak/>
              <w:t>PROSINAC 2026.</w:t>
            </w:r>
          </w:p>
        </w:tc>
        <w:tc>
          <w:tcPr>
            <w:tcW w:w="0" w:type="auto"/>
            <w:hideMark/>
          </w:tcPr>
          <w:p w14:paraId="7499107B" w14:textId="77777777" w:rsidR="00C64A01" w:rsidRPr="00862CF6" w:rsidRDefault="00C64A01" w:rsidP="007132D3">
            <w:r w:rsidRPr="00862CF6">
              <w:t>Adventske aktivnosti; Međunarodni dan osoba s invaliditetom – 3. prosinca; sveti Nikola – 6. prosinca; Međunarodni dan volontera – 5. prosinca; Međunarodni dan ljudskih prava – 10. prosinca; sveta Lucija – 13. prosinca; božićne aktivnosti i svečanosti; prvi dan zime – 21. prosinca; Božić – 25. prosinca; druženja i aktivnosti povodom završetka kalendarske godine.</w:t>
            </w:r>
          </w:p>
        </w:tc>
      </w:tr>
      <w:tr w:rsidR="00C64A01" w:rsidRPr="00862CF6" w14:paraId="6F0337A8" w14:textId="77777777" w:rsidTr="006F6DE1">
        <w:tc>
          <w:tcPr>
            <w:tcW w:w="1047" w:type="dxa"/>
            <w:shd w:val="clear" w:color="auto" w:fill="D9D9D9" w:themeFill="background1" w:themeFillShade="D9"/>
            <w:hideMark/>
          </w:tcPr>
          <w:p w14:paraId="1B788CF9" w14:textId="77777777" w:rsidR="00C64A01" w:rsidRPr="00862CF6" w:rsidRDefault="00C64A01" w:rsidP="007132D3">
            <w:r w:rsidRPr="00862CF6">
              <w:t>SIJEČANJ 2027.</w:t>
            </w:r>
          </w:p>
        </w:tc>
        <w:tc>
          <w:tcPr>
            <w:tcW w:w="0" w:type="auto"/>
            <w:hideMark/>
          </w:tcPr>
          <w:p w14:paraId="7AC4E7F2" w14:textId="77777777" w:rsidR="00C64A01" w:rsidRPr="00862CF6" w:rsidRDefault="00C64A01" w:rsidP="007132D3">
            <w:r w:rsidRPr="00862CF6">
              <w:t>Nova godina – 1. siječnja; aktivnosti vezane uz zimu, zimske pojave i promjene u prirodi; aktivnosti na otvorenom, prema vremenskim uvjetima; Međunarodni dan zagrljaja – 21. siječnja.</w:t>
            </w:r>
          </w:p>
        </w:tc>
      </w:tr>
      <w:tr w:rsidR="00C64A01" w:rsidRPr="00862CF6" w14:paraId="220B9811" w14:textId="77777777" w:rsidTr="006F6DE1">
        <w:tc>
          <w:tcPr>
            <w:tcW w:w="1047" w:type="dxa"/>
            <w:shd w:val="clear" w:color="auto" w:fill="D9D9D9" w:themeFill="background1" w:themeFillShade="D9"/>
            <w:hideMark/>
          </w:tcPr>
          <w:p w14:paraId="697B14E6" w14:textId="77777777" w:rsidR="00C64A01" w:rsidRPr="00862CF6" w:rsidRDefault="00C64A01" w:rsidP="007132D3">
            <w:r w:rsidRPr="00862CF6">
              <w:t>VELJAČA 2027.</w:t>
            </w:r>
          </w:p>
        </w:tc>
        <w:tc>
          <w:tcPr>
            <w:tcW w:w="0" w:type="auto"/>
            <w:hideMark/>
          </w:tcPr>
          <w:p w14:paraId="31DDB8E9" w14:textId="77777777" w:rsidR="00C64A01" w:rsidRPr="00862CF6" w:rsidRDefault="00C64A01" w:rsidP="007132D3">
            <w:r w:rsidRPr="00862CF6">
              <w:t>Pokladne aktivnosti i maškare; aktivnosti vezane uz tradiciju i običaje; Valentinovo – 14. veljače; Međunarodni dan materinskog jezika – 21. veljače; aktivnosti poticanja govorno-jezičnog razvoja, pripovijedanja i stvaralaštva; aktivnosti i događanja u lokalnoj zajednici, prema mogućnostima i programu organizatora.</w:t>
            </w:r>
          </w:p>
        </w:tc>
      </w:tr>
      <w:tr w:rsidR="00C64A01" w:rsidRPr="00862CF6" w14:paraId="1A45AE10" w14:textId="77777777" w:rsidTr="006F6DE1">
        <w:tc>
          <w:tcPr>
            <w:tcW w:w="1047" w:type="dxa"/>
            <w:shd w:val="clear" w:color="auto" w:fill="D9D9D9" w:themeFill="background1" w:themeFillShade="D9"/>
            <w:hideMark/>
          </w:tcPr>
          <w:p w14:paraId="31D57A5A" w14:textId="77777777" w:rsidR="00C64A01" w:rsidRPr="00862CF6" w:rsidRDefault="00C64A01" w:rsidP="007132D3">
            <w:r w:rsidRPr="00862CF6">
              <w:t>OŽUJAK 2027.</w:t>
            </w:r>
          </w:p>
        </w:tc>
        <w:tc>
          <w:tcPr>
            <w:tcW w:w="0" w:type="auto"/>
            <w:hideMark/>
          </w:tcPr>
          <w:p w14:paraId="65C38EAF" w14:textId="77777777" w:rsidR="00C64A01" w:rsidRPr="00862CF6" w:rsidRDefault="00C64A01" w:rsidP="007132D3">
            <w:r w:rsidRPr="00862CF6">
              <w:t xml:space="preserve">Međunarodni dan žena – 8. ožujka; prvi dan proljeća – 20. ožujka; Svjetski dan osoba s Down sindromom – 21. ožujka; Svjetski dan voda – 22. ožujka; Svjetski dan kazališta – 27. ožujka; </w:t>
            </w:r>
            <w:r w:rsidRPr="00862CF6">
              <w:rPr>
                <w:b/>
                <w:bCs/>
              </w:rPr>
              <w:t>Uskrs – 28. ožujka</w:t>
            </w:r>
            <w:r w:rsidRPr="00862CF6">
              <w:t>; uskrsne aktivnosti i radionice; proljetne aktivnosti i istraživanje promjena u prirodi.</w:t>
            </w:r>
          </w:p>
        </w:tc>
      </w:tr>
      <w:tr w:rsidR="00C64A01" w:rsidRPr="00862CF6" w14:paraId="2CBDC752" w14:textId="77777777" w:rsidTr="006F6DE1">
        <w:tc>
          <w:tcPr>
            <w:tcW w:w="1047" w:type="dxa"/>
            <w:shd w:val="clear" w:color="auto" w:fill="D9D9D9" w:themeFill="background1" w:themeFillShade="D9"/>
            <w:hideMark/>
          </w:tcPr>
          <w:p w14:paraId="7E335128" w14:textId="77777777" w:rsidR="00C64A01" w:rsidRPr="00862CF6" w:rsidRDefault="00C64A01" w:rsidP="007132D3">
            <w:r w:rsidRPr="00862CF6">
              <w:t>TRAVANJ 2027.</w:t>
            </w:r>
          </w:p>
        </w:tc>
        <w:tc>
          <w:tcPr>
            <w:tcW w:w="0" w:type="auto"/>
            <w:hideMark/>
          </w:tcPr>
          <w:p w14:paraId="11BD7853" w14:textId="77777777" w:rsidR="00C64A01" w:rsidRPr="00862CF6" w:rsidRDefault="00C64A01" w:rsidP="007132D3">
            <w:r w:rsidRPr="00862CF6">
              <w:t>Međunarodni dan dječje knjige – 2. travnja; Svjetski dan zdravlja – 7. travnja; Dan planeta Zemlje – 22. travnja; Međunarodni dan plesa – 29. travnja; proljetne aktivnosti, aktivnosti na otvorenom i aktivnosti usmjerene na zaštitu prirode i okoliša; aktivnosti u okviru projekta „Čitaj mi“.</w:t>
            </w:r>
          </w:p>
        </w:tc>
      </w:tr>
      <w:tr w:rsidR="00C64A01" w:rsidRPr="00862CF6" w14:paraId="24AB8D61" w14:textId="77777777" w:rsidTr="006F6DE1">
        <w:tc>
          <w:tcPr>
            <w:tcW w:w="1047" w:type="dxa"/>
            <w:shd w:val="clear" w:color="auto" w:fill="D9D9D9" w:themeFill="background1" w:themeFillShade="D9"/>
            <w:hideMark/>
          </w:tcPr>
          <w:p w14:paraId="07944CFD" w14:textId="77777777" w:rsidR="00C64A01" w:rsidRPr="00862CF6" w:rsidRDefault="00C64A01" w:rsidP="007132D3">
            <w:r w:rsidRPr="00862CF6">
              <w:t>SVIBANJ 2027.</w:t>
            </w:r>
          </w:p>
        </w:tc>
        <w:tc>
          <w:tcPr>
            <w:tcW w:w="0" w:type="auto"/>
            <w:hideMark/>
          </w:tcPr>
          <w:p w14:paraId="5F5A423A" w14:textId="77777777" w:rsidR="00C64A01" w:rsidRPr="00862CF6" w:rsidRDefault="00C64A01" w:rsidP="007132D3">
            <w:r w:rsidRPr="00862CF6">
              <w:t>Praznik rada – 1. svibnja; Svjetski dan Sunca – 3. svibnja; Međunarodni dan vatrogasaca – 4. svibnja; Dan Europe – 9. svibnja; Majčin dan – druga nedjelja u svibnju; Međunarodni dan obitelji – 15. svibnja; Međunarodni dan muzeja – 18. svibnja; aktivnosti usmjerene na kretanje, sport i zdrav život; aktivnosti povezane s lokalnom zajednicom i ustanovama u okruženju Vrtića.</w:t>
            </w:r>
          </w:p>
        </w:tc>
      </w:tr>
      <w:tr w:rsidR="00C64A01" w:rsidRPr="00862CF6" w14:paraId="7A17430F" w14:textId="77777777" w:rsidTr="006F6DE1">
        <w:tc>
          <w:tcPr>
            <w:tcW w:w="1047" w:type="dxa"/>
            <w:shd w:val="clear" w:color="auto" w:fill="D9D9D9" w:themeFill="background1" w:themeFillShade="D9"/>
            <w:hideMark/>
          </w:tcPr>
          <w:p w14:paraId="645B81B3" w14:textId="77777777" w:rsidR="00C64A01" w:rsidRPr="00862CF6" w:rsidRDefault="00C64A01" w:rsidP="007132D3">
            <w:r w:rsidRPr="00862CF6">
              <w:t>LIPANJ 2027.</w:t>
            </w:r>
          </w:p>
        </w:tc>
        <w:tc>
          <w:tcPr>
            <w:tcW w:w="0" w:type="auto"/>
            <w:hideMark/>
          </w:tcPr>
          <w:p w14:paraId="258BAA76" w14:textId="77777777" w:rsidR="00C64A01" w:rsidRPr="00862CF6" w:rsidRDefault="00C64A01" w:rsidP="007132D3">
            <w:r w:rsidRPr="00862CF6">
              <w:t>Međunarodni dan roditelja – 1. lipnja; Svjetski dan zaštite okoliša – 5. lipnja; aktivnosti usmjerene na zaštitu prirode i okoliša; aktivnosti vezane uz boravak na otvorenom; završne svečanosti i druženja; prvi dan ljeta – 21. lipnja.</w:t>
            </w:r>
          </w:p>
        </w:tc>
      </w:tr>
      <w:tr w:rsidR="00C64A01" w:rsidRPr="00862CF6" w14:paraId="29C62474" w14:textId="77777777" w:rsidTr="006F6DE1">
        <w:tc>
          <w:tcPr>
            <w:tcW w:w="1047" w:type="dxa"/>
            <w:shd w:val="clear" w:color="auto" w:fill="D9D9D9" w:themeFill="background1" w:themeFillShade="D9"/>
            <w:hideMark/>
          </w:tcPr>
          <w:p w14:paraId="6974A09D" w14:textId="77777777" w:rsidR="00C64A01" w:rsidRPr="00862CF6" w:rsidRDefault="00C64A01" w:rsidP="007132D3">
            <w:r w:rsidRPr="00862CF6">
              <w:t>SRPANJ 2027.</w:t>
            </w:r>
          </w:p>
        </w:tc>
        <w:tc>
          <w:tcPr>
            <w:tcW w:w="0" w:type="auto"/>
            <w:hideMark/>
          </w:tcPr>
          <w:p w14:paraId="3A42A524" w14:textId="77777777" w:rsidR="00C64A01" w:rsidRPr="00862CF6" w:rsidRDefault="00C64A01" w:rsidP="007132D3">
            <w:r w:rsidRPr="00862CF6">
              <w:t>Ljetne aktivnosti i aktivnosti vezane uz boravak na otvorenom; aktivnosti s vodom i prirodnim materijalima, prema vremenskim uvjetima i mogućnostima; Međunarodni dan prijateljstva – 30. srpnja.</w:t>
            </w:r>
          </w:p>
        </w:tc>
      </w:tr>
      <w:tr w:rsidR="00C64A01" w:rsidRPr="00862CF6" w14:paraId="0690D42C" w14:textId="77777777" w:rsidTr="006F6DE1">
        <w:tc>
          <w:tcPr>
            <w:tcW w:w="1047" w:type="dxa"/>
            <w:shd w:val="clear" w:color="auto" w:fill="D9D9D9" w:themeFill="background1" w:themeFillShade="D9"/>
            <w:hideMark/>
          </w:tcPr>
          <w:p w14:paraId="31714FD5" w14:textId="77777777" w:rsidR="00C64A01" w:rsidRPr="00862CF6" w:rsidRDefault="00C64A01" w:rsidP="007132D3">
            <w:r w:rsidRPr="00862CF6">
              <w:t>KOLOVOZ 2027.</w:t>
            </w:r>
          </w:p>
        </w:tc>
        <w:tc>
          <w:tcPr>
            <w:tcW w:w="0" w:type="auto"/>
            <w:hideMark/>
          </w:tcPr>
          <w:p w14:paraId="6310621D" w14:textId="77777777" w:rsidR="00C64A01" w:rsidRPr="00862CF6" w:rsidRDefault="00C64A01" w:rsidP="007132D3">
            <w:r w:rsidRPr="00862CF6">
              <w:t>Ljetne aktivnosti i boravak na otvorenom; aktivnosti vezane uz ljeto, vodu, prirodu i istraživanje okoliša; aktivnosti usmjerene na druženje i suradnju; priprema odgojnih skupina i prostorno-materijalnog okruženja za početak nove pedagoške godine.</w:t>
            </w:r>
          </w:p>
        </w:tc>
      </w:tr>
    </w:tbl>
    <w:p w14:paraId="7C9E53C4" w14:textId="77777777" w:rsidR="00A92858" w:rsidRPr="00862CF6" w:rsidRDefault="00A92858" w:rsidP="007132D3"/>
    <w:p w14:paraId="7D284318" w14:textId="3456AFAD" w:rsidR="00C64A01" w:rsidRPr="00862CF6" w:rsidRDefault="00C64A01" w:rsidP="007132D3">
      <w:pPr>
        <w:rPr>
          <w:b/>
          <w:bCs/>
        </w:rPr>
      </w:pPr>
      <w:r w:rsidRPr="00862CF6">
        <w:rPr>
          <w:b/>
          <w:bCs/>
        </w:rPr>
        <w:t>Načini provedbe</w:t>
      </w:r>
    </w:p>
    <w:p w14:paraId="0CA2E8E2" w14:textId="77777777" w:rsidR="00C64A01" w:rsidRPr="00862CF6" w:rsidRDefault="00C64A01" w:rsidP="007132D3">
      <w:r w:rsidRPr="00862CF6">
        <w:t>Obogaćivanje redovitog odgojno-obrazovnog rada ostvarivat će se kroz:</w:t>
      </w:r>
    </w:p>
    <w:p w14:paraId="60CCCEA3" w14:textId="4F9E5F2E" w:rsidR="00C64A01" w:rsidRPr="00862CF6" w:rsidRDefault="00C64A01" w:rsidP="007132D3">
      <w:pPr>
        <w:pStyle w:val="ListParagraph"/>
        <w:numPr>
          <w:ilvl w:val="0"/>
          <w:numId w:val="43"/>
        </w:numPr>
      </w:pPr>
      <w:r w:rsidRPr="00862CF6">
        <w:t>razgovore, priče, slikovnice i pripovijedanje</w:t>
      </w:r>
      <w:r w:rsidR="00A92858" w:rsidRPr="00862CF6">
        <w:t>,</w:t>
      </w:r>
    </w:p>
    <w:p w14:paraId="2C202752" w14:textId="30314D91" w:rsidR="00C64A01" w:rsidRPr="00862CF6" w:rsidRDefault="00C64A01" w:rsidP="007132D3">
      <w:pPr>
        <w:pStyle w:val="ListParagraph"/>
        <w:numPr>
          <w:ilvl w:val="0"/>
          <w:numId w:val="43"/>
        </w:numPr>
      </w:pPr>
      <w:r w:rsidRPr="00862CF6">
        <w:t>dječju igru i simboličke igre</w:t>
      </w:r>
      <w:r w:rsidR="00A92858" w:rsidRPr="00862CF6">
        <w:t>,</w:t>
      </w:r>
    </w:p>
    <w:p w14:paraId="6891420A" w14:textId="48874F01" w:rsidR="00C64A01" w:rsidRPr="00862CF6" w:rsidRDefault="00C64A01" w:rsidP="007132D3">
      <w:pPr>
        <w:pStyle w:val="ListParagraph"/>
        <w:numPr>
          <w:ilvl w:val="0"/>
          <w:numId w:val="43"/>
        </w:numPr>
      </w:pPr>
      <w:r w:rsidRPr="00862CF6">
        <w:t>istraživačke, problemske i projektne aktivnosti</w:t>
      </w:r>
      <w:r w:rsidR="00A92858" w:rsidRPr="00862CF6">
        <w:t>,</w:t>
      </w:r>
    </w:p>
    <w:p w14:paraId="279F5DE4" w14:textId="2546A499" w:rsidR="00C64A01" w:rsidRPr="00862CF6" w:rsidRDefault="00C64A01" w:rsidP="007132D3">
      <w:pPr>
        <w:pStyle w:val="ListParagraph"/>
        <w:numPr>
          <w:ilvl w:val="0"/>
          <w:numId w:val="43"/>
        </w:numPr>
      </w:pPr>
      <w:r w:rsidRPr="00862CF6">
        <w:t>likovno, glazbeno, dramsko i plesno izražavanje</w:t>
      </w:r>
      <w:r w:rsidR="00A92858" w:rsidRPr="00862CF6">
        <w:t>,</w:t>
      </w:r>
    </w:p>
    <w:p w14:paraId="27E1A8A8" w14:textId="0D50D9FF" w:rsidR="00C64A01" w:rsidRPr="00862CF6" w:rsidRDefault="00C64A01" w:rsidP="007132D3">
      <w:pPr>
        <w:pStyle w:val="ListParagraph"/>
        <w:numPr>
          <w:ilvl w:val="0"/>
          <w:numId w:val="43"/>
        </w:numPr>
      </w:pPr>
      <w:r w:rsidRPr="00862CF6">
        <w:lastRenderedPageBreak/>
        <w:t>tjelesne i motoričke aktivnosti te aktivnosti na otvorenom</w:t>
      </w:r>
      <w:r w:rsidR="00A92858" w:rsidRPr="00862CF6">
        <w:t>,</w:t>
      </w:r>
    </w:p>
    <w:p w14:paraId="170FEAAF" w14:textId="1917F4E5" w:rsidR="00C64A01" w:rsidRPr="00862CF6" w:rsidRDefault="00C64A01" w:rsidP="007132D3">
      <w:pPr>
        <w:pStyle w:val="ListParagraph"/>
        <w:numPr>
          <w:ilvl w:val="0"/>
          <w:numId w:val="43"/>
        </w:numPr>
      </w:pPr>
      <w:r w:rsidRPr="00862CF6">
        <w:t>aktivnosti povezane s prirodom, okolišem i održivim načinima življenja</w:t>
      </w:r>
      <w:r w:rsidR="00A92858" w:rsidRPr="00862CF6">
        <w:t>,</w:t>
      </w:r>
    </w:p>
    <w:p w14:paraId="58AAF126" w14:textId="695A4507" w:rsidR="00C64A01" w:rsidRPr="00862CF6" w:rsidRDefault="00C64A01" w:rsidP="007132D3">
      <w:pPr>
        <w:pStyle w:val="ListParagraph"/>
        <w:numPr>
          <w:ilvl w:val="0"/>
          <w:numId w:val="43"/>
        </w:numPr>
      </w:pPr>
      <w:r w:rsidRPr="00862CF6">
        <w:t>prigodne radionice i stvaralačke aktivnosti</w:t>
      </w:r>
      <w:r w:rsidR="00A92858" w:rsidRPr="00862CF6">
        <w:t>,</w:t>
      </w:r>
    </w:p>
    <w:p w14:paraId="30F213C6" w14:textId="5808F1AB" w:rsidR="00C64A01" w:rsidRPr="00862CF6" w:rsidRDefault="00C64A01" w:rsidP="007132D3">
      <w:pPr>
        <w:pStyle w:val="ListParagraph"/>
        <w:numPr>
          <w:ilvl w:val="0"/>
          <w:numId w:val="43"/>
        </w:numPr>
      </w:pPr>
      <w:r w:rsidRPr="00862CF6">
        <w:t>obilježavanje blagdana i značajnih datuma</w:t>
      </w:r>
      <w:r w:rsidR="00A92858" w:rsidRPr="00862CF6">
        <w:t>,</w:t>
      </w:r>
    </w:p>
    <w:p w14:paraId="51ED6C05" w14:textId="371C5124" w:rsidR="00C64A01" w:rsidRPr="00862CF6" w:rsidRDefault="00C64A01" w:rsidP="007132D3">
      <w:pPr>
        <w:pStyle w:val="ListParagraph"/>
        <w:numPr>
          <w:ilvl w:val="0"/>
          <w:numId w:val="43"/>
        </w:numPr>
      </w:pPr>
      <w:r w:rsidRPr="00862CF6">
        <w:t>svečanosti, druženja i zajedničke aktivnosti djece, roditelja i zaposlenika</w:t>
      </w:r>
      <w:r w:rsidR="00A92858" w:rsidRPr="00862CF6">
        <w:t>,</w:t>
      </w:r>
    </w:p>
    <w:p w14:paraId="1C55D489" w14:textId="77777777" w:rsidR="00C64A01" w:rsidRPr="00862CF6" w:rsidRDefault="00C64A01" w:rsidP="007132D3">
      <w:pPr>
        <w:pStyle w:val="ListParagraph"/>
        <w:numPr>
          <w:ilvl w:val="0"/>
          <w:numId w:val="43"/>
        </w:numPr>
      </w:pPr>
      <w:r w:rsidRPr="00862CF6">
        <w:t xml:space="preserve">čitanje i aktivnosti u okviru projekta </w:t>
      </w:r>
      <w:r w:rsidRPr="00862CF6">
        <w:rPr>
          <w:b/>
          <w:bCs/>
        </w:rPr>
        <w:t>„Čitaj mi“</w:t>
      </w:r>
      <w:r w:rsidRPr="00862CF6">
        <w:t>;</w:t>
      </w:r>
    </w:p>
    <w:p w14:paraId="23C741A5" w14:textId="77777777" w:rsidR="00C64A01" w:rsidRPr="00862CF6" w:rsidRDefault="00C64A01" w:rsidP="007132D3">
      <w:pPr>
        <w:pStyle w:val="ListParagraph"/>
        <w:numPr>
          <w:ilvl w:val="0"/>
          <w:numId w:val="43"/>
        </w:numPr>
      </w:pPr>
      <w:r w:rsidRPr="00862CF6">
        <w:t>uključivanje roditelja i članova obitelji u odgojno-obrazovni proces;</w:t>
      </w:r>
    </w:p>
    <w:p w14:paraId="2E2E216C" w14:textId="77777777" w:rsidR="00C64A01" w:rsidRPr="00862CF6" w:rsidRDefault="00C64A01" w:rsidP="007132D3">
      <w:pPr>
        <w:pStyle w:val="ListParagraph"/>
        <w:numPr>
          <w:ilvl w:val="0"/>
          <w:numId w:val="43"/>
        </w:numPr>
      </w:pPr>
      <w:r w:rsidRPr="00862CF6">
        <w:t>gostovanja vanjskih suradnika i izvođača;</w:t>
      </w:r>
    </w:p>
    <w:p w14:paraId="3AC4F4D7" w14:textId="77777777" w:rsidR="00C64A01" w:rsidRPr="00862CF6" w:rsidRDefault="00C64A01" w:rsidP="007132D3">
      <w:pPr>
        <w:pStyle w:val="ListParagraph"/>
        <w:numPr>
          <w:ilvl w:val="0"/>
          <w:numId w:val="43"/>
        </w:numPr>
      </w:pPr>
      <w:r w:rsidRPr="00862CF6">
        <w:t>posjete ustanovama, kulturnim, sportskim i drugim sadržajima u lokalnoj zajednici;</w:t>
      </w:r>
    </w:p>
    <w:p w14:paraId="30F1B652" w14:textId="77777777" w:rsidR="00C64A01" w:rsidRPr="00862CF6" w:rsidRDefault="00C64A01" w:rsidP="007132D3">
      <w:pPr>
        <w:pStyle w:val="ListParagraph"/>
        <w:numPr>
          <w:ilvl w:val="0"/>
          <w:numId w:val="43"/>
        </w:numPr>
      </w:pPr>
      <w:r w:rsidRPr="00862CF6">
        <w:t>suradnju s ustanovama, udrugama i drugim dionicima lokalne zajednice;</w:t>
      </w:r>
    </w:p>
    <w:p w14:paraId="43EC35F0" w14:textId="77777777" w:rsidR="00C64A01" w:rsidRPr="00862CF6" w:rsidRDefault="00C64A01" w:rsidP="007132D3">
      <w:pPr>
        <w:pStyle w:val="ListParagraph"/>
        <w:numPr>
          <w:ilvl w:val="0"/>
          <w:numId w:val="43"/>
        </w:numPr>
      </w:pPr>
      <w:r w:rsidRPr="00862CF6">
        <w:t xml:space="preserve">aktivnosti vezane uz projekt </w:t>
      </w:r>
      <w:r w:rsidRPr="00862CF6">
        <w:rPr>
          <w:b/>
          <w:bCs/>
        </w:rPr>
        <w:t>„Zelena Magnolija“</w:t>
      </w:r>
      <w:r w:rsidRPr="00862CF6">
        <w:t>, prema planu provedbe projekta;</w:t>
      </w:r>
    </w:p>
    <w:p w14:paraId="57DE2355" w14:textId="77777777" w:rsidR="00C64A01" w:rsidRPr="00862CF6" w:rsidRDefault="00C64A01" w:rsidP="007132D3">
      <w:pPr>
        <w:pStyle w:val="ListParagraph"/>
        <w:numPr>
          <w:ilvl w:val="0"/>
          <w:numId w:val="43"/>
        </w:numPr>
      </w:pPr>
      <w:r w:rsidRPr="00862CF6">
        <w:t xml:space="preserve">aktivnosti vezane uz koncept </w:t>
      </w:r>
      <w:r w:rsidRPr="00862CF6">
        <w:rPr>
          <w:b/>
          <w:bCs/>
        </w:rPr>
        <w:t>„Prostor kao treći odgojitelj“</w:t>
      </w:r>
      <w:r w:rsidRPr="00862CF6">
        <w:t>, kroz promišljeno oblikovanje, kontinuirano obogaćivanje i prilagođavanje prostorno-materijalnog okruženja.</w:t>
      </w:r>
    </w:p>
    <w:p w14:paraId="7FFE6A56" w14:textId="69C88E56" w:rsidR="00C64A01" w:rsidRPr="00862CF6" w:rsidRDefault="00A92858" w:rsidP="007132D3">
      <w:r w:rsidRPr="00862CF6">
        <w:tab/>
      </w:r>
      <w:r w:rsidR="00C64A01" w:rsidRPr="00862CF6">
        <w:t>Način provedbe pojedine aktivnosti prilagođavat će se dobi, razvojnim mogućnostima, interesima i potrebama djece te posebnostima pojedine odgojno-obrazovne skupine.</w:t>
      </w:r>
    </w:p>
    <w:p w14:paraId="5E426C1D" w14:textId="77777777" w:rsidR="00C64A01" w:rsidRPr="00862CF6" w:rsidRDefault="00C64A01" w:rsidP="007132D3">
      <w:r w:rsidRPr="00862CF6">
        <w:t>Nositelji</w:t>
      </w:r>
    </w:p>
    <w:p w14:paraId="353A6C94" w14:textId="4E097566" w:rsidR="00C64A01" w:rsidRPr="00862CF6" w:rsidRDefault="00A92858" w:rsidP="007132D3">
      <w:r w:rsidRPr="00862CF6">
        <w:tab/>
      </w:r>
      <w:r w:rsidR="00C64A01" w:rsidRPr="00862CF6">
        <w:t>Nositelji i sudionici u planiranju i provedbi aktivnosti su:</w:t>
      </w:r>
    </w:p>
    <w:p w14:paraId="1D642DA7" w14:textId="5F05CF0A" w:rsidR="00C64A01" w:rsidRPr="00862CF6" w:rsidRDefault="00C64A01" w:rsidP="007132D3">
      <w:pPr>
        <w:pStyle w:val="ListParagraph"/>
        <w:numPr>
          <w:ilvl w:val="0"/>
          <w:numId w:val="44"/>
        </w:numPr>
      </w:pPr>
      <w:r w:rsidRPr="00862CF6">
        <w:rPr>
          <w:b/>
          <w:bCs/>
        </w:rPr>
        <w:t>ravnateljica</w:t>
      </w:r>
      <w:r w:rsidRPr="00862CF6">
        <w:t xml:space="preserve"> – koordinira planiranje i provedbu aktivnosti na razini Vrtića, osigurava potrebne organizacijske uvjete te prati ostvarivanje planiranih aktivnosti</w:t>
      </w:r>
      <w:r w:rsidR="00A92858" w:rsidRPr="00862CF6">
        <w:t>,</w:t>
      </w:r>
    </w:p>
    <w:p w14:paraId="273828E0" w14:textId="6A3529DD" w:rsidR="00C64A01" w:rsidRPr="00862CF6" w:rsidRDefault="00C64A01" w:rsidP="007132D3">
      <w:pPr>
        <w:pStyle w:val="ListParagraph"/>
        <w:numPr>
          <w:ilvl w:val="0"/>
          <w:numId w:val="44"/>
        </w:numPr>
      </w:pPr>
      <w:r w:rsidRPr="00862CF6">
        <w:rPr>
          <w:b/>
          <w:bCs/>
        </w:rPr>
        <w:t>odgojitelji</w:t>
      </w:r>
      <w:r w:rsidRPr="00862CF6">
        <w:t xml:space="preserve"> – neposredno planiraju, pripremaju, provode, prate i dokumentiraju aktivnosti u odgojno-obrazovnim skupinama</w:t>
      </w:r>
      <w:r w:rsidR="00A92858" w:rsidRPr="00862CF6">
        <w:t>,</w:t>
      </w:r>
    </w:p>
    <w:p w14:paraId="3084DE9C" w14:textId="0B2EBCEB" w:rsidR="00C64A01" w:rsidRPr="00862CF6" w:rsidRDefault="00C64A01" w:rsidP="007132D3">
      <w:pPr>
        <w:pStyle w:val="ListParagraph"/>
        <w:numPr>
          <w:ilvl w:val="0"/>
          <w:numId w:val="44"/>
        </w:numPr>
      </w:pPr>
      <w:r w:rsidRPr="00862CF6">
        <w:rPr>
          <w:b/>
          <w:bCs/>
        </w:rPr>
        <w:t>stručni suradnici</w:t>
      </w:r>
      <w:r w:rsidRPr="00862CF6">
        <w:t xml:space="preserve"> – sudjeluju u planiranju, stručnom praćenju, savjetovanju i vrednovanju aktivnosti u skladu sa svojim područjem rada</w:t>
      </w:r>
      <w:r w:rsidR="00A92858" w:rsidRPr="00862CF6">
        <w:t>,</w:t>
      </w:r>
    </w:p>
    <w:p w14:paraId="745CDA37" w14:textId="2295CE1D" w:rsidR="00C64A01" w:rsidRPr="00862CF6" w:rsidRDefault="00C64A01" w:rsidP="007132D3">
      <w:pPr>
        <w:pStyle w:val="ListParagraph"/>
        <w:numPr>
          <w:ilvl w:val="0"/>
          <w:numId w:val="44"/>
        </w:numPr>
      </w:pPr>
      <w:r w:rsidRPr="00862CF6">
        <w:rPr>
          <w:b/>
          <w:bCs/>
        </w:rPr>
        <w:t>zdravstvena voditeljica</w:t>
      </w:r>
      <w:r w:rsidRPr="00862CF6">
        <w:t xml:space="preserve"> – sudjeluje u aktivnostima povezanim sa zdravstvenim odgojem, zdravim načinom života, higijensko-zdravstvenim navikama, sigurnošću i zaštitom zdravlja djece</w:t>
      </w:r>
      <w:r w:rsidR="00A92858" w:rsidRPr="00862CF6">
        <w:t>,</w:t>
      </w:r>
    </w:p>
    <w:p w14:paraId="292C5E20" w14:textId="6C36CDB0" w:rsidR="00C64A01" w:rsidRPr="00862CF6" w:rsidRDefault="00C64A01" w:rsidP="007132D3">
      <w:pPr>
        <w:pStyle w:val="ListParagraph"/>
        <w:numPr>
          <w:ilvl w:val="0"/>
          <w:numId w:val="44"/>
        </w:numPr>
      </w:pPr>
      <w:r w:rsidRPr="00862CF6">
        <w:rPr>
          <w:b/>
          <w:bCs/>
        </w:rPr>
        <w:t>ostali zaposlenici Vrtića</w:t>
      </w:r>
      <w:r w:rsidRPr="00862CF6">
        <w:t xml:space="preserve"> – prema prirodi aktivnosti sudjeluju u organizaciji, pripremi i provedbi pojedinih događanja</w:t>
      </w:r>
      <w:r w:rsidR="00A92858" w:rsidRPr="00862CF6">
        <w:t>,</w:t>
      </w:r>
    </w:p>
    <w:p w14:paraId="2623CC11" w14:textId="2EE65880" w:rsidR="00C64A01" w:rsidRPr="00862CF6" w:rsidRDefault="00C64A01" w:rsidP="007132D3">
      <w:pPr>
        <w:pStyle w:val="ListParagraph"/>
        <w:numPr>
          <w:ilvl w:val="0"/>
          <w:numId w:val="44"/>
        </w:numPr>
      </w:pPr>
      <w:r w:rsidRPr="00862CF6">
        <w:rPr>
          <w:b/>
          <w:bCs/>
        </w:rPr>
        <w:t>djeca</w:t>
      </w:r>
      <w:r w:rsidRPr="00862CF6">
        <w:t xml:space="preserve"> – aktivni su sudionici u izboru, planiranju i ostvarivanju aktivnosti, u skladu sa svojim razvojnim mogućnostima</w:t>
      </w:r>
      <w:r w:rsidR="00A92858" w:rsidRPr="00862CF6">
        <w:t>,</w:t>
      </w:r>
    </w:p>
    <w:p w14:paraId="465864DE" w14:textId="3F024F53" w:rsidR="00C64A01" w:rsidRPr="00862CF6" w:rsidRDefault="00C64A01" w:rsidP="007132D3">
      <w:pPr>
        <w:pStyle w:val="ListParagraph"/>
        <w:numPr>
          <w:ilvl w:val="0"/>
          <w:numId w:val="44"/>
        </w:numPr>
      </w:pPr>
      <w:r w:rsidRPr="00862CF6">
        <w:rPr>
          <w:b/>
          <w:bCs/>
        </w:rPr>
        <w:t>roditelji i članovi obitelji</w:t>
      </w:r>
      <w:r w:rsidRPr="00862CF6">
        <w:t xml:space="preserve"> – uključuju se prema mogućnostima i interesima, osobito kroz projekt „Čitaj mi“, radionice, druženja i druge oblike suradnje</w:t>
      </w:r>
      <w:r w:rsidR="00A92858" w:rsidRPr="00862CF6">
        <w:t>,</w:t>
      </w:r>
    </w:p>
    <w:p w14:paraId="4822776F" w14:textId="77777777" w:rsidR="00C64A01" w:rsidRPr="00862CF6" w:rsidRDefault="00C64A01" w:rsidP="007132D3">
      <w:pPr>
        <w:pStyle w:val="ListParagraph"/>
        <w:numPr>
          <w:ilvl w:val="0"/>
          <w:numId w:val="44"/>
        </w:numPr>
      </w:pPr>
      <w:r w:rsidRPr="00862CF6">
        <w:rPr>
          <w:b/>
          <w:bCs/>
        </w:rPr>
        <w:t>vanjski suradnici, ustanove, udruge i drugi dionici lokalne zajednice</w:t>
      </w:r>
      <w:r w:rsidRPr="00862CF6">
        <w:t xml:space="preserve"> – uključuju se prema potrebi, mogućnostima i planu pojedinih aktivnosti.</w:t>
      </w:r>
    </w:p>
    <w:p w14:paraId="6D4CAE8B" w14:textId="77777777" w:rsidR="00C64A01" w:rsidRPr="00862CF6" w:rsidRDefault="00C64A01" w:rsidP="007132D3">
      <w:pPr>
        <w:rPr>
          <w:b/>
          <w:bCs/>
        </w:rPr>
      </w:pPr>
      <w:r w:rsidRPr="00862CF6">
        <w:rPr>
          <w:b/>
          <w:bCs/>
        </w:rPr>
        <w:t>Praćenje i vrednovanje</w:t>
      </w:r>
    </w:p>
    <w:p w14:paraId="31D106CE" w14:textId="033A6776" w:rsidR="00C64A01" w:rsidRPr="00862CF6" w:rsidRDefault="00A92858" w:rsidP="007132D3">
      <w:r w:rsidRPr="00862CF6">
        <w:tab/>
      </w:r>
      <w:r w:rsidR="00C64A01" w:rsidRPr="00862CF6">
        <w:t>Ostvarivanje planiranih aktivnosti pratit će se i dokumentirati kroz pedagošku dokumentaciju, bilješke odgojitelja, dječje radove i druge primjerene oblike dokumentiranja odgojno-obrazovnog procesa, uz poštivanje propisa o zaštiti osobnih podataka.</w:t>
      </w:r>
    </w:p>
    <w:p w14:paraId="3AFECD80" w14:textId="729FDC40" w:rsidR="00C64A01" w:rsidRPr="00862CF6" w:rsidRDefault="00A92858" w:rsidP="007132D3">
      <w:r w:rsidRPr="00862CF6">
        <w:lastRenderedPageBreak/>
        <w:tab/>
      </w:r>
      <w:r w:rsidR="00C64A01" w:rsidRPr="00862CF6">
        <w:t>Praćenjem će se dobivati uvid u uključenost i interes djece, primjerenost sadržaja i načina provedbe te ostvarivanje planiranih odgojno-obrazovnih ciljeva. Dobiveni uvidi koristit će se za daljnje planiranje, prilagođavanje i unapređivanje odgojno-obrazovnog rada.</w:t>
      </w:r>
    </w:p>
    <w:p w14:paraId="5C1E77F9" w14:textId="79D180E7" w:rsidR="00C64A01" w:rsidRPr="00862CF6" w:rsidRDefault="00A92858" w:rsidP="007132D3">
      <w:r w:rsidRPr="00862CF6">
        <w:tab/>
      </w:r>
      <w:r w:rsidR="00C64A01" w:rsidRPr="00862CF6">
        <w:t>Kalendar blagdana, značajnih datuma i radosnih zbivanja predstavlja okvir za planiranje i ostvarivanje obogaćenog odgojno-obrazovnog rada tijekom pedagoške godine. Odgojitelji će, u suradnji sa stručnim suradnicima i ravnateljicom, pojedine aktivnosti planirati i ostvarivati u skladu s interesima, potrebama i razvojnim mogućnostima djece, posebnostima odgojne skupine, aktualnim događanjima i mogućnostima Vrtića.</w:t>
      </w:r>
    </w:p>
    <w:p w14:paraId="46A89071" w14:textId="77777777" w:rsidR="007C41A2" w:rsidRPr="00862CF6" w:rsidRDefault="007C41A2" w:rsidP="007132D3"/>
    <w:p w14:paraId="65EEDA6D" w14:textId="7943F988" w:rsidR="007C41A2" w:rsidRPr="00862CF6" w:rsidRDefault="007C41A2" w:rsidP="004652EE">
      <w:pPr>
        <w:pStyle w:val="Heading2"/>
        <w:rPr>
          <w:rFonts w:cstheme="minorHAnsi"/>
        </w:rPr>
      </w:pPr>
      <w:r w:rsidRPr="00862CF6">
        <w:rPr>
          <w:rFonts w:cstheme="minorHAnsi"/>
        </w:rPr>
        <w:t xml:space="preserve"> </w:t>
      </w:r>
      <w:bookmarkStart w:id="102" w:name="_Toc241517949"/>
      <w:bookmarkStart w:id="103" w:name="_Toc241571353"/>
      <w:r w:rsidRPr="00862CF6">
        <w:rPr>
          <w:rFonts w:cstheme="minorHAnsi"/>
        </w:rPr>
        <w:t>Godišnji plan i prijedlog aktivnosti za pedagošku godinu 2026./2027.</w:t>
      </w:r>
      <w:bookmarkEnd w:id="102"/>
      <w:bookmarkEnd w:id="103"/>
    </w:p>
    <w:p w14:paraId="173E65A3" w14:textId="4E490A2C" w:rsidR="007C41A2" w:rsidRPr="00862CF6" w:rsidRDefault="007C41A2" w:rsidP="007132D3">
      <w:r w:rsidRPr="00862CF6">
        <w:tab/>
        <w:t>Godišnji plan i prijedlog aktivnosti predstavlja okvir za obogaćivanje redovitog odgojno-obrazovnog rada tijekom pedagoške godine 2026./2027. Aktivnosti će se planirati i ostvarivati u skladu s razvojnim mogućnostima, interesima i potrebama djece, posebnostima odgojnih skupina, aktualnim događanjima te mogućnostima Dječjeg vrtića „Magnolija“.</w:t>
      </w:r>
    </w:p>
    <w:p w14:paraId="4FCDD01E" w14:textId="631829B3" w:rsidR="007C41A2" w:rsidRPr="00862CF6" w:rsidRDefault="007C41A2" w:rsidP="007132D3">
      <w:r w:rsidRPr="00862CF6">
        <w:tab/>
        <w:t>Poseban naglasak stavit će se na stvaranje sigurnog i poticajnog okruženja, razvoj samostalnosti i odgovornosti djece, istraživanje i učenje kroz igru, boravak i aktivnosti na otvorenom, razvoj kulture čitanja, suradnju s roditeljima i lokalnom zajednicom te razvoj odgovornog odnosa prema prirodi i okolišu.</w:t>
      </w:r>
    </w:p>
    <w:p w14:paraId="25B5E7B1" w14:textId="77777777" w:rsidR="007C41A2" w:rsidRPr="00862CF6" w:rsidRDefault="007C41A2" w:rsidP="007132D3">
      <w:r w:rsidRPr="00862CF6">
        <w:t>RUJAN 2026.</w:t>
      </w:r>
    </w:p>
    <w:p w14:paraId="4E862E24" w14:textId="38212CD6" w:rsidR="007C41A2" w:rsidRPr="00862CF6" w:rsidRDefault="007C41A2" w:rsidP="007132D3">
      <w:pPr>
        <w:pStyle w:val="ListParagraph"/>
        <w:numPr>
          <w:ilvl w:val="0"/>
          <w:numId w:val="45"/>
        </w:numPr>
      </w:pPr>
      <w:r w:rsidRPr="00862CF6">
        <w:t>aktivnosti usmjerene na prihvaćanje, povezivanje i stvaranje osjećaja sigurnosti i pripadnosti odgojnoj skupini</w:t>
      </w:r>
      <w:r w:rsidR="009C7889" w:rsidRPr="00862CF6">
        <w:t>,</w:t>
      </w:r>
    </w:p>
    <w:p w14:paraId="0CA507CD" w14:textId="05E45313" w:rsidR="007C41A2" w:rsidRPr="00862CF6" w:rsidRDefault="007C41A2" w:rsidP="007132D3">
      <w:pPr>
        <w:pStyle w:val="ListParagraph"/>
        <w:numPr>
          <w:ilvl w:val="0"/>
          <w:numId w:val="45"/>
        </w:numPr>
      </w:pPr>
      <w:r w:rsidRPr="00862CF6">
        <w:t>aktivnosti prilagodbe novoupisane djece i uspostavljanja svakodnevne rutine</w:t>
      </w:r>
      <w:r w:rsidR="009C7889" w:rsidRPr="00862CF6">
        <w:t>,</w:t>
      </w:r>
    </w:p>
    <w:p w14:paraId="32290C74" w14:textId="5FB603A5" w:rsidR="007C41A2" w:rsidRPr="00862CF6" w:rsidRDefault="007C41A2" w:rsidP="007132D3">
      <w:pPr>
        <w:pStyle w:val="ListParagraph"/>
        <w:numPr>
          <w:ilvl w:val="0"/>
          <w:numId w:val="45"/>
        </w:numPr>
      </w:pPr>
      <w:r w:rsidRPr="00862CF6">
        <w:t>upoznavanje prostora, zaposlenika, pravila i načina života u Dječjem vrtiću „Magnolija“</w:t>
      </w:r>
      <w:r w:rsidR="009C7889" w:rsidRPr="00862CF6">
        <w:t>,</w:t>
      </w:r>
    </w:p>
    <w:p w14:paraId="6BCF94D5" w14:textId="5C4764DA" w:rsidR="007C41A2" w:rsidRPr="00862CF6" w:rsidRDefault="007C41A2" w:rsidP="007132D3">
      <w:pPr>
        <w:pStyle w:val="ListParagraph"/>
        <w:numPr>
          <w:ilvl w:val="0"/>
          <w:numId w:val="45"/>
        </w:numPr>
      </w:pPr>
      <w:r w:rsidRPr="00862CF6">
        <w:t>zajedničko dogovaranje jednostavnih pravila ponašanja i međusobnog uvažavanja</w:t>
      </w:r>
      <w:r w:rsidR="009C7889" w:rsidRPr="00862CF6">
        <w:t>,</w:t>
      </w:r>
    </w:p>
    <w:p w14:paraId="158D8F4A" w14:textId="03A3E403" w:rsidR="007C41A2" w:rsidRPr="00862CF6" w:rsidRDefault="007C41A2" w:rsidP="007132D3">
      <w:pPr>
        <w:pStyle w:val="ListParagraph"/>
        <w:numPr>
          <w:ilvl w:val="0"/>
          <w:numId w:val="45"/>
        </w:numPr>
      </w:pPr>
      <w:r w:rsidRPr="00862CF6">
        <w:t>aktivnosti razvoja kulture komunikacije i primjerenog ponašanja – „Mali bonton“</w:t>
      </w:r>
      <w:r w:rsidR="009C7889" w:rsidRPr="00862CF6">
        <w:t>,</w:t>
      </w:r>
    </w:p>
    <w:p w14:paraId="72BED08A" w14:textId="58532C93" w:rsidR="007C41A2" w:rsidRPr="00862CF6" w:rsidRDefault="007C41A2" w:rsidP="007132D3">
      <w:pPr>
        <w:pStyle w:val="ListParagraph"/>
        <w:numPr>
          <w:ilvl w:val="0"/>
          <w:numId w:val="45"/>
        </w:numPr>
      </w:pPr>
      <w:r w:rsidRPr="00862CF6">
        <w:t>šetnje i boravak na otvorenom s ciljem promatranja promjena u prirodi</w:t>
      </w:r>
      <w:r w:rsidR="009C7889" w:rsidRPr="00862CF6">
        <w:t>,</w:t>
      </w:r>
    </w:p>
    <w:p w14:paraId="1D5322FD" w14:textId="37D1F221" w:rsidR="007C41A2" w:rsidRPr="00862CF6" w:rsidRDefault="007C41A2" w:rsidP="007132D3">
      <w:pPr>
        <w:pStyle w:val="ListParagraph"/>
        <w:numPr>
          <w:ilvl w:val="0"/>
          <w:numId w:val="45"/>
        </w:numPr>
      </w:pPr>
      <w:r w:rsidRPr="00862CF6">
        <w:t>prikupljanje i istraživanje prirodnih materijala i jesenskih plodova</w:t>
      </w:r>
      <w:r w:rsidR="009C7889" w:rsidRPr="00862CF6">
        <w:t>,</w:t>
      </w:r>
    </w:p>
    <w:p w14:paraId="19720A45" w14:textId="74B9A988" w:rsidR="007C41A2" w:rsidRPr="00862CF6" w:rsidRDefault="007C41A2" w:rsidP="007132D3">
      <w:pPr>
        <w:pStyle w:val="ListParagraph"/>
        <w:numPr>
          <w:ilvl w:val="0"/>
          <w:numId w:val="45"/>
        </w:numPr>
      </w:pPr>
      <w:r w:rsidRPr="00862CF6">
        <w:t>istraživanje jeseni u voćnjaku, vrtu, polju, šumi i parku</w:t>
      </w:r>
      <w:r w:rsidR="009C7889" w:rsidRPr="00862CF6">
        <w:t>,</w:t>
      </w:r>
    </w:p>
    <w:p w14:paraId="4700C20C" w14:textId="090C8F84" w:rsidR="007C41A2" w:rsidRPr="00862CF6" w:rsidRDefault="007C41A2" w:rsidP="007132D3">
      <w:pPr>
        <w:pStyle w:val="ListParagraph"/>
        <w:numPr>
          <w:ilvl w:val="0"/>
          <w:numId w:val="45"/>
        </w:numPr>
      </w:pPr>
      <w:r w:rsidRPr="00862CF6">
        <w:t>obilježavanje Hrvatskog olimpijskog dana</w:t>
      </w:r>
      <w:r w:rsidR="009C7889" w:rsidRPr="00862CF6">
        <w:t>,</w:t>
      </w:r>
    </w:p>
    <w:p w14:paraId="03211D0E" w14:textId="02E708C4" w:rsidR="007C41A2" w:rsidRPr="00862CF6" w:rsidRDefault="007C41A2" w:rsidP="007132D3">
      <w:pPr>
        <w:pStyle w:val="ListParagraph"/>
        <w:numPr>
          <w:ilvl w:val="0"/>
          <w:numId w:val="45"/>
        </w:numPr>
      </w:pPr>
      <w:r w:rsidRPr="00862CF6">
        <w:t>aktivnosti u okviru Europskog tjedna mobilnosti</w:t>
      </w:r>
      <w:r w:rsidR="009C7889" w:rsidRPr="00862CF6">
        <w:t>,</w:t>
      </w:r>
    </w:p>
    <w:p w14:paraId="28645BA2" w14:textId="77777777" w:rsidR="007C41A2" w:rsidRPr="00862CF6" w:rsidRDefault="007C41A2" w:rsidP="007132D3">
      <w:pPr>
        <w:pStyle w:val="ListParagraph"/>
        <w:numPr>
          <w:ilvl w:val="0"/>
          <w:numId w:val="45"/>
        </w:numPr>
      </w:pPr>
      <w:r w:rsidRPr="00862CF6">
        <w:t>aktivnosti povezane s konceptom „Prostor kao treći odgojitelj“ – upoznavanje i zajedničko oblikovanje prostora odgojne skupine.</w:t>
      </w:r>
    </w:p>
    <w:p w14:paraId="2D1C1C83" w14:textId="77777777" w:rsidR="007C41A2" w:rsidRPr="00862CF6" w:rsidRDefault="007C41A2" w:rsidP="007132D3">
      <w:r w:rsidRPr="00862CF6">
        <w:t>LISTOPAD 2026.</w:t>
      </w:r>
    </w:p>
    <w:p w14:paraId="57434022" w14:textId="00F16C8C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usmjerene na razvoj osjećaja pripadnosti Vrtiću i odgojnoj skupini</w:t>
      </w:r>
      <w:r w:rsidR="009C7889" w:rsidRPr="00862CF6">
        <w:t>,</w:t>
      </w:r>
    </w:p>
    <w:p w14:paraId="4A003A95" w14:textId="41D1C0AD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obilježavanje Dječjeg tjedna kroz igru, razgovor i stvaralačke aktivnosti</w:t>
      </w:r>
      <w:r w:rsidR="009C7889" w:rsidRPr="00862CF6">
        <w:t>,</w:t>
      </w:r>
    </w:p>
    <w:p w14:paraId="05D444FE" w14:textId="72EC6CF7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usmjerene na upoznavanje dječjih prava i odgovornosti</w:t>
      </w:r>
      <w:r w:rsidR="009C7889" w:rsidRPr="00862CF6">
        <w:t>,</w:t>
      </w:r>
    </w:p>
    <w:p w14:paraId="3B67761A" w14:textId="084F3468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vezane uz sigurnost djece i prometni odgoj</w:t>
      </w:r>
      <w:r w:rsidR="009C7889" w:rsidRPr="00862CF6">
        <w:t>,</w:t>
      </w:r>
    </w:p>
    <w:p w14:paraId="0B2A9545" w14:textId="193E67A8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lastRenderedPageBreak/>
        <w:t>suradnja s policijom i drugim službama u području sigurnosti djece, prema mogućnostima</w:t>
      </w:r>
      <w:r w:rsidR="009C7889" w:rsidRPr="00862CF6">
        <w:t>,</w:t>
      </w:r>
    </w:p>
    <w:p w14:paraId="7BAD3907" w14:textId="335ED8EA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obilježavanje Međunarodnog dana starijih osoba</w:t>
      </w:r>
      <w:r w:rsidR="009C7889" w:rsidRPr="00862CF6">
        <w:t>,</w:t>
      </w:r>
    </w:p>
    <w:p w14:paraId="3F71ADE4" w14:textId="6A25E5A4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međugeneracijske suradnje, prema mogućnostima</w:t>
      </w:r>
      <w:r w:rsidR="009C7889" w:rsidRPr="00862CF6">
        <w:t>,</w:t>
      </w:r>
    </w:p>
    <w:p w14:paraId="0728D07C" w14:textId="5B67E57A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jesenski izlet ili šetnja u neposrednom okruženju Vrtića</w:t>
      </w:r>
      <w:r w:rsidR="009C7889" w:rsidRPr="00862CF6">
        <w:t>,</w:t>
      </w:r>
    </w:p>
    <w:p w14:paraId="43D2D18E" w14:textId="6F04C8E3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vezane uz Dane zahvalnosti za plodove zemlje</w:t>
      </w:r>
      <w:r w:rsidR="009C7889" w:rsidRPr="00862CF6">
        <w:t>,</w:t>
      </w:r>
    </w:p>
    <w:p w14:paraId="09BE0A62" w14:textId="48338A6B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vezane uz kruh, žitarice, voće, povrće i zdravu prehranu</w:t>
      </w:r>
      <w:r w:rsidR="009C7889" w:rsidRPr="00862CF6">
        <w:t>,</w:t>
      </w:r>
    </w:p>
    <w:p w14:paraId="5AA10440" w14:textId="42874C5E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istraživanje jesenskih plodova i obilježavanje Dana jabuka</w:t>
      </w:r>
      <w:r w:rsidR="009C7889" w:rsidRPr="00862CF6">
        <w:t>,</w:t>
      </w:r>
    </w:p>
    <w:p w14:paraId="6E2D035C" w14:textId="3AB363E0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 xml:space="preserve">početak aktivnosti u okviru </w:t>
      </w:r>
      <w:r w:rsidRPr="00862CF6">
        <w:rPr>
          <w:b/>
          <w:bCs/>
        </w:rPr>
        <w:t>Mjeseca hrvatske knjige</w:t>
      </w:r>
      <w:r w:rsidR="009C7889" w:rsidRPr="00862CF6">
        <w:t>,</w:t>
      </w:r>
    </w:p>
    <w:p w14:paraId="4FE6C0C7" w14:textId="35A3AAE4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 xml:space="preserve">aktivnosti u okviru projekta </w:t>
      </w:r>
      <w:r w:rsidRPr="00862CF6">
        <w:rPr>
          <w:b/>
          <w:bCs/>
        </w:rPr>
        <w:t>„Čitaj mi“</w:t>
      </w:r>
      <w:r w:rsidR="009C7889" w:rsidRPr="00862CF6">
        <w:t>,</w:t>
      </w:r>
    </w:p>
    <w:p w14:paraId="627E82E9" w14:textId="77777777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vezane uz promjene u prirodi i jesensko razdoblje.</w:t>
      </w:r>
    </w:p>
    <w:p w14:paraId="2A70FEB6" w14:textId="77777777" w:rsidR="007C41A2" w:rsidRPr="00862CF6" w:rsidRDefault="007C41A2" w:rsidP="007132D3">
      <w:r w:rsidRPr="00862CF6">
        <w:t>STUDENI 2026.</w:t>
      </w:r>
    </w:p>
    <w:p w14:paraId="4BE84C55" w14:textId="764F8F92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 xml:space="preserve">nastavak aktivnosti u okviru </w:t>
      </w:r>
      <w:r w:rsidRPr="00862CF6">
        <w:rPr>
          <w:b/>
          <w:bCs/>
        </w:rPr>
        <w:t>Mjeseca hrvatske knjige</w:t>
      </w:r>
      <w:r w:rsidR="009C7889" w:rsidRPr="00862CF6">
        <w:t>,</w:t>
      </w:r>
    </w:p>
    <w:p w14:paraId="29C525E8" w14:textId="489709C4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suradnja s knjižnicom i drugim ustanovama u području poticanja čitanja, prema mogućnostima</w:t>
      </w:r>
      <w:r w:rsidR="009C7889" w:rsidRPr="00862CF6">
        <w:t>,</w:t>
      </w:r>
    </w:p>
    <w:p w14:paraId="0B4C04A2" w14:textId="77B728C2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 xml:space="preserve">provedba aktivnosti u okviru projekta </w:t>
      </w:r>
      <w:r w:rsidRPr="00862CF6">
        <w:rPr>
          <w:b/>
          <w:bCs/>
        </w:rPr>
        <w:t>„Čitaj mi“</w:t>
      </w:r>
      <w:r w:rsidR="009C7889" w:rsidRPr="00862CF6">
        <w:t>,</w:t>
      </w:r>
    </w:p>
    <w:p w14:paraId="7E5A7C09" w14:textId="196C6888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povezane sa Svjetskim danom štednje i upoznavanjem djece s pojmovima štednje i odgovornog odnosa prema stvarima</w:t>
      </w:r>
      <w:r w:rsidR="009C7889" w:rsidRPr="00862CF6">
        <w:t>,</w:t>
      </w:r>
    </w:p>
    <w:p w14:paraId="70556685" w14:textId="56ABA76A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obilježavanje blagdana Svih svetih na razvojno primjeren način</w:t>
      </w:r>
      <w:r w:rsidR="009C7889" w:rsidRPr="00862CF6">
        <w:t>,</w:t>
      </w:r>
    </w:p>
    <w:p w14:paraId="174AE2E5" w14:textId="25ED2C3A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vezane uz tradiciju i običaje jesenskog razdoblja, uključujući obilježavanje sv. Martina</w:t>
      </w:r>
      <w:r w:rsidR="009C7889" w:rsidRPr="00862CF6">
        <w:t>,</w:t>
      </w:r>
    </w:p>
    <w:p w14:paraId="2EEF384B" w14:textId="08759B36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obilježavanje Međunarodnog dana dječjih prava</w:t>
      </w:r>
      <w:r w:rsidR="009C7889" w:rsidRPr="00862CF6">
        <w:t>,</w:t>
      </w:r>
    </w:p>
    <w:p w14:paraId="2A4F6B91" w14:textId="78B0EA8F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prevencije nasilja i poticanja sigurnih odnosa među djecom</w:t>
      </w:r>
      <w:r w:rsidR="009C7889" w:rsidRPr="00862CF6">
        <w:t>,</w:t>
      </w:r>
    </w:p>
    <w:p w14:paraId="43DE56BE" w14:textId="44C9A828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usmjerene na međusobno uvažavanje, prihvaćanje različitosti i razvoj empatije</w:t>
      </w:r>
      <w:r w:rsidR="009C7889" w:rsidRPr="00862CF6">
        <w:t>,</w:t>
      </w:r>
    </w:p>
    <w:p w14:paraId="43B29249" w14:textId="137A648E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vezane uz promjene u prirodi i pripremu prirode za zimsko razdoblje</w:t>
      </w:r>
      <w:r w:rsidR="009C7889" w:rsidRPr="00862CF6">
        <w:t>,</w:t>
      </w:r>
    </w:p>
    <w:p w14:paraId="34A2DD80" w14:textId="640F05AB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jesenske likovne, glazbene, dramske i istraživačke aktivnosti</w:t>
      </w:r>
      <w:r w:rsidR="009C7889" w:rsidRPr="00862CF6">
        <w:t>,</w:t>
      </w:r>
    </w:p>
    <w:p w14:paraId="67184F50" w14:textId="77777777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suradnja s lokalnom zajednicom, prema mogućnostima.</w:t>
      </w:r>
    </w:p>
    <w:p w14:paraId="2AA7ABC5" w14:textId="77777777" w:rsidR="007C41A2" w:rsidRPr="00862CF6" w:rsidRDefault="007C41A2" w:rsidP="007132D3">
      <w:r w:rsidRPr="00862CF6">
        <w:t>PROSINAC 2026.</w:t>
      </w:r>
    </w:p>
    <w:p w14:paraId="7D757A22" w14:textId="75AC2988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adventske aktivnosti</w:t>
      </w:r>
      <w:r w:rsidR="009C7889" w:rsidRPr="00862CF6">
        <w:t>,</w:t>
      </w:r>
    </w:p>
    <w:p w14:paraId="1EDB54D4" w14:textId="7C756A85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obilježavanje blagdana sv. Nikole</w:t>
      </w:r>
      <w:r w:rsidR="009C7889" w:rsidRPr="00862CF6">
        <w:t>,</w:t>
      </w:r>
    </w:p>
    <w:p w14:paraId="5F5200D6" w14:textId="58617EAE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vezane uz običaje i tradiciju adventskog i božićnog razdoblja</w:t>
      </w:r>
      <w:r w:rsidR="009C7889" w:rsidRPr="00862CF6">
        <w:t>,</w:t>
      </w:r>
    </w:p>
    <w:p w14:paraId="67F6F7F1" w14:textId="1F15755B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poticanja međusobnog darivanja, pomaganja i solidarnosti</w:t>
      </w:r>
      <w:r w:rsidR="009C7889" w:rsidRPr="00862CF6">
        <w:t>,</w:t>
      </w:r>
    </w:p>
    <w:p w14:paraId="0892CF77" w14:textId="682EC33D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likovne, glazbene, dramske i druge stvaralačke aktivnosti</w:t>
      </w:r>
      <w:r w:rsidR="009C7889" w:rsidRPr="00862CF6">
        <w:t>,</w:t>
      </w:r>
    </w:p>
    <w:p w14:paraId="032DC5D3" w14:textId="0974243F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 xml:space="preserve">čitanje i pripovijedanje božićnih priča i slikovnica u okviru projekta </w:t>
      </w:r>
      <w:r w:rsidRPr="00862CF6">
        <w:rPr>
          <w:b/>
          <w:bCs/>
        </w:rPr>
        <w:t>„Čitaj mi“</w:t>
      </w:r>
      <w:r w:rsidR="009C7889" w:rsidRPr="00862CF6">
        <w:t>,</w:t>
      </w:r>
    </w:p>
    <w:p w14:paraId="0E0AEEF8" w14:textId="44B1DD65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suradnja s roditeljima i obiteljima kroz prigodne aktivnosti i druženja</w:t>
      </w:r>
      <w:r w:rsidR="009C7889" w:rsidRPr="00862CF6">
        <w:t>,</w:t>
      </w:r>
    </w:p>
    <w:p w14:paraId="547E663A" w14:textId="3CA8F96B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božićna svečanost i/ili prigodno druženje, u skladu s mogućnostima i organizacijom Vrtića</w:t>
      </w:r>
      <w:r w:rsidR="009C7889" w:rsidRPr="00862CF6">
        <w:t>,</w:t>
      </w:r>
    </w:p>
    <w:p w14:paraId="1024B084" w14:textId="77777777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vezane uz prvi dan zime i promatranje zimskih pojava.</w:t>
      </w:r>
    </w:p>
    <w:p w14:paraId="6A946B94" w14:textId="77777777" w:rsidR="007C41A2" w:rsidRPr="00862CF6" w:rsidRDefault="007C41A2" w:rsidP="007132D3">
      <w:r w:rsidRPr="00862CF6">
        <w:t>SIJEČANJ 2027.</w:t>
      </w:r>
    </w:p>
    <w:p w14:paraId="5AEFEC5F" w14:textId="22D765A2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vezane uz zimu, vremenske pojave i promjene u prirodi,</w:t>
      </w:r>
    </w:p>
    <w:p w14:paraId="414BF006" w14:textId="1A84897E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lastRenderedPageBreak/>
        <w:t>promatranje, istraživanje i bilježenje vremenskih prilika</w:t>
      </w:r>
      <w:r w:rsidR="009C7889" w:rsidRPr="00862CF6">
        <w:t>,</w:t>
      </w:r>
    </w:p>
    <w:p w14:paraId="1943E528" w14:textId="58FF879C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na otvorenom, prema vremenskim uvjetima</w:t>
      </w:r>
      <w:r w:rsidR="009C7889" w:rsidRPr="00862CF6">
        <w:t>,</w:t>
      </w:r>
    </w:p>
    <w:p w14:paraId="5CBAF43D" w14:textId="6FFFFA2F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istraživačke aktivnosti i projekti proizašli iz interesa i pitanja djece</w:t>
      </w:r>
      <w:r w:rsidR="009C7889" w:rsidRPr="00862CF6">
        <w:t>,</w:t>
      </w:r>
    </w:p>
    <w:p w14:paraId="0B38B7A8" w14:textId="7C19041F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razvoja govorno-jezičnih i komunikacijskih kompetencija</w:t>
      </w:r>
      <w:r w:rsidR="009C7889" w:rsidRPr="00862CF6">
        <w:t>,</w:t>
      </w:r>
    </w:p>
    <w:p w14:paraId="19EA664D" w14:textId="7F4C5249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 xml:space="preserve">aktivnosti u okviru projekta </w:t>
      </w:r>
      <w:r w:rsidRPr="00862CF6">
        <w:rPr>
          <w:b/>
          <w:bCs/>
        </w:rPr>
        <w:t>„Čitaj mi“</w:t>
      </w:r>
      <w:r w:rsidR="009C7889" w:rsidRPr="00862CF6">
        <w:t>,</w:t>
      </w:r>
    </w:p>
    <w:p w14:paraId="50634946" w14:textId="054EC65F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usmjerene na razvoj suradnje, tolerancije i prihvaćanja različitosti</w:t>
      </w:r>
      <w:r w:rsidR="009C7889" w:rsidRPr="00862CF6">
        <w:t>,</w:t>
      </w:r>
    </w:p>
    <w:p w14:paraId="0BFEF034" w14:textId="38C16DBE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likovne, glazbene, dramske i plesne aktivnosti.</w:t>
      </w:r>
    </w:p>
    <w:p w14:paraId="6F9BDBFA" w14:textId="77777777" w:rsidR="00621F29" w:rsidRPr="00862CF6" w:rsidRDefault="00621F29" w:rsidP="007132D3">
      <w:pPr>
        <w:pStyle w:val="ListParagraph"/>
      </w:pPr>
    </w:p>
    <w:p w14:paraId="4E51B256" w14:textId="77777777" w:rsidR="007C41A2" w:rsidRPr="00862CF6" w:rsidRDefault="007C41A2" w:rsidP="007132D3">
      <w:r w:rsidRPr="00862CF6">
        <w:t>VELJAČA 2027.</w:t>
      </w:r>
    </w:p>
    <w:p w14:paraId="2F3376F8" w14:textId="3A173D47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pokladne aktivnosti, maškare i upoznavanje tradicijskih običaja</w:t>
      </w:r>
      <w:r w:rsidR="009C7889" w:rsidRPr="00862CF6">
        <w:t>,</w:t>
      </w:r>
    </w:p>
    <w:p w14:paraId="6467C6E2" w14:textId="6C9A103F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vezane uz Valentinovo – prijateljstvo, bliskost, međusobno uvažavanje i iskazivanje pozitivnih emocija</w:t>
      </w:r>
      <w:r w:rsidR="009C7889" w:rsidRPr="00862CF6">
        <w:t>,</w:t>
      </w:r>
    </w:p>
    <w:p w14:paraId="7C45AE2E" w14:textId="57C5455B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obilježavanje Međunarodnog dana materinskog jezika kroz priče, pjesme, stihove i razgovor</w:t>
      </w:r>
      <w:r w:rsidR="009C7889" w:rsidRPr="00862CF6">
        <w:t>,</w:t>
      </w:r>
    </w:p>
    <w:p w14:paraId="18381200" w14:textId="30AB0BED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poticanja govorno-jezičnog razvoja</w:t>
      </w:r>
      <w:r w:rsidR="009C7889" w:rsidRPr="00862CF6">
        <w:t>,</w:t>
      </w:r>
    </w:p>
    <w:p w14:paraId="3A174412" w14:textId="39467789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istraživačke i projektne aktivnosti prema interesima djece</w:t>
      </w:r>
      <w:r w:rsidR="009C7889" w:rsidRPr="00862CF6">
        <w:t>,</w:t>
      </w:r>
    </w:p>
    <w:p w14:paraId="299B379D" w14:textId="7CC756F8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vezane uz zimu i vremenske pojave</w:t>
      </w:r>
      <w:r w:rsidR="009C7889" w:rsidRPr="00862CF6">
        <w:t>,</w:t>
      </w:r>
    </w:p>
    <w:p w14:paraId="42B14A0B" w14:textId="1DF00BA6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na otvorenom, prema vremenskim uvjetima</w:t>
      </w:r>
      <w:r w:rsidR="009C7889" w:rsidRPr="00862CF6">
        <w:t>,</w:t>
      </w:r>
    </w:p>
    <w:p w14:paraId="267250D4" w14:textId="556B9D8B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suradnje s lokalnom zajednicom, prema mogućnostima</w:t>
      </w:r>
      <w:r w:rsidR="009C7889" w:rsidRPr="00862CF6">
        <w:t>,</w:t>
      </w:r>
    </w:p>
    <w:p w14:paraId="0A939DC6" w14:textId="77777777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 xml:space="preserve">aktivnosti u okviru projekta </w:t>
      </w:r>
      <w:r w:rsidRPr="00862CF6">
        <w:rPr>
          <w:b/>
          <w:bCs/>
        </w:rPr>
        <w:t>„Čitaj mi“</w:t>
      </w:r>
      <w:r w:rsidRPr="00862CF6">
        <w:t>.</w:t>
      </w:r>
    </w:p>
    <w:p w14:paraId="5C1876B7" w14:textId="77777777" w:rsidR="007C41A2" w:rsidRPr="00862CF6" w:rsidRDefault="007C41A2" w:rsidP="007132D3">
      <w:r w:rsidRPr="00862CF6">
        <w:t>OŽUJAK 2027.</w:t>
      </w:r>
    </w:p>
    <w:p w14:paraId="318F36C1" w14:textId="0730E9E6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vezane uz dolazak proljeća i promjene u prirodi</w:t>
      </w:r>
      <w:r w:rsidR="009C7889" w:rsidRPr="00862CF6">
        <w:t>,</w:t>
      </w:r>
    </w:p>
    <w:p w14:paraId="5E344FA5" w14:textId="334D6EE7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šetnje, promatranje i istraživanje proljetnih pojava</w:t>
      </w:r>
      <w:r w:rsidR="009C7889" w:rsidRPr="00862CF6">
        <w:t>,</w:t>
      </w:r>
    </w:p>
    <w:p w14:paraId="17E05C5D" w14:textId="51F0BE17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obilježavanje Međunarodnog dana žena</w:t>
      </w:r>
      <w:r w:rsidR="009C7889" w:rsidRPr="00862CF6">
        <w:t>,</w:t>
      </w:r>
    </w:p>
    <w:p w14:paraId="15441316" w14:textId="4CAA12EC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obilježavanje prvog dana proljeća</w:t>
      </w:r>
      <w:r w:rsidR="009C7889" w:rsidRPr="00862CF6">
        <w:t>,</w:t>
      </w:r>
    </w:p>
    <w:p w14:paraId="6F9CE86A" w14:textId="4FE1CFA0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obilježavanje Svjetskog dana osoba s Down sindromom</w:t>
      </w:r>
      <w:r w:rsidR="009C7889" w:rsidRPr="00862CF6">
        <w:t>,</w:t>
      </w:r>
    </w:p>
    <w:p w14:paraId="718D17E7" w14:textId="46E9E3EA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obilježavanje Svjetskog dana voda</w:t>
      </w:r>
      <w:r w:rsidR="009C7889" w:rsidRPr="00862CF6">
        <w:t>,</w:t>
      </w:r>
    </w:p>
    <w:p w14:paraId="4CDADA40" w14:textId="5C48962B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obilježavanje Svjetskog dana kazališta</w:t>
      </w:r>
      <w:r w:rsidR="009C7889" w:rsidRPr="00862CF6">
        <w:t>,</w:t>
      </w:r>
    </w:p>
    <w:p w14:paraId="02F3A14B" w14:textId="4D69DB1F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uskrsne aktivnosti i radionice</w:t>
      </w:r>
      <w:r w:rsidR="009C7889" w:rsidRPr="00862CF6">
        <w:t>,</w:t>
      </w:r>
    </w:p>
    <w:p w14:paraId="577F7E21" w14:textId="2E280809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vezane uz tradiciju i običaje uskrsnog razdoblja</w:t>
      </w:r>
      <w:r w:rsidR="009C7889" w:rsidRPr="00862CF6">
        <w:t>,</w:t>
      </w:r>
    </w:p>
    <w:p w14:paraId="5116A78F" w14:textId="0229A69F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sadnja, sjetva i briga o biljkama</w:t>
      </w:r>
      <w:r w:rsidR="009C7889" w:rsidRPr="00862CF6">
        <w:t>,</w:t>
      </w:r>
    </w:p>
    <w:p w14:paraId="6D26F52F" w14:textId="4FCE7AF7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početak proljetnih ekoloških i istraživačkih aktivnosti</w:t>
      </w:r>
      <w:r w:rsidR="009C7889" w:rsidRPr="00862CF6">
        <w:t>,</w:t>
      </w:r>
    </w:p>
    <w:p w14:paraId="0A98FCEB" w14:textId="3782853A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 xml:space="preserve">aktivnosti u okviru projekta </w:t>
      </w:r>
      <w:r w:rsidRPr="00862CF6">
        <w:rPr>
          <w:b/>
          <w:bCs/>
        </w:rPr>
        <w:t>„Zelena Magnolija“</w:t>
      </w:r>
      <w:r w:rsidR="009C7889" w:rsidRPr="00862CF6">
        <w:t>,</w:t>
      </w:r>
    </w:p>
    <w:p w14:paraId="2A2B8C21" w14:textId="77777777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 xml:space="preserve">aktivnosti u okviru projekta </w:t>
      </w:r>
      <w:r w:rsidRPr="00862CF6">
        <w:rPr>
          <w:b/>
          <w:bCs/>
        </w:rPr>
        <w:t>„Čitaj mi“</w:t>
      </w:r>
      <w:r w:rsidRPr="00862CF6">
        <w:t>.</w:t>
      </w:r>
    </w:p>
    <w:p w14:paraId="63AB8FC6" w14:textId="77777777" w:rsidR="007C41A2" w:rsidRPr="00862CF6" w:rsidRDefault="007C41A2" w:rsidP="007132D3">
      <w:r w:rsidRPr="00862CF6">
        <w:t>TRAVANJ 2027.</w:t>
      </w:r>
    </w:p>
    <w:p w14:paraId="47B78B33" w14:textId="469FF930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vezane uz proljeće, prirodu i neposredno okruženje Vrtića,</w:t>
      </w:r>
    </w:p>
    <w:p w14:paraId="67640F6C" w14:textId="09F49781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vezane uz Međunarodni dan dječje knjige,</w:t>
      </w:r>
    </w:p>
    <w:p w14:paraId="04B091A8" w14:textId="133B07F5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 xml:space="preserve">aktivnosti u okviru projekta </w:t>
      </w:r>
      <w:r w:rsidRPr="00862CF6">
        <w:rPr>
          <w:b/>
          <w:bCs/>
        </w:rPr>
        <w:t>„Čitaj mi“</w:t>
      </w:r>
      <w:r w:rsidRPr="00862CF6">
        <w:t>,</w:t>
      </w:r>
    </w:p>
    <w:p w14:paraId="04D09155" w14:textId="30C378E4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obilježavanje Svjetskog dana zdravlja,</w:t>
      </w:r>
    </w:p>
    <w:p w14:paraId="50641F4D" w14:textId="0669BFEA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obilježavanje Dana planeta Zemlje,</w:t>
      </w:r>
    </w:p>
    <w:p w14:paraId="2C11BA5F" w14:textId="3E6C2A85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obilježavanje Međunarodnog dana plesa,</w:t>
      </w:r>
    </w:p>
    <w:p w14:paraId="3F27897B" w14:textId="25CDB29F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lastRenderedPageBreak/>
        <w:t>ekološke i istraživačke aktivnosti,</w:t>
      </w:r>
    </w:p>
    <w:p w14:paraId="6AD20BA6" w14:textId="148B2D68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usmjerene na razvoj odgovornog odnosa prema prirodi i okolišu,</w:t>
      </w:r>
    </w:p>
    <w:p w14:paraId="1715C296" w14:textId="6C12E825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vezane uz sadnju, sjetvu i brigu o biljkama,</w:t>
      </w:r>
    </w:p>
    <w:p w14:paraId="38D6C1E5" w14:textId="1A0FE588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 xml:space="preserve">aktivnosti u okviru projekta </w:t>
      </w:r>
      <w:r w:rsidRPr="00862CF6">
        <w:rPr>
          <w:b/>
          <w:bCs/>
        </w:rPr>
        <w:t>„Zelena Magnolija“</w:t>
      </w:r>
      <w:r w:rsidRPr="00862CF6">
        <w:t>,</w:t>
      </w:r>
    </w:p>
    <w:p w14:paraId="21D93A05" w14:textId="7AAF1142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proljetne šetnje, izleti i aktivnosti na otvorenom, prema mogućnostima,</w:t>
      </w:r>
    </w:p>
    <w:p w14:paraId="2593A4C4" w14:textId="77777777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glazbene, plesne, likovne i dramske aktivnosti.</w:t>
      </w:r>
    </w:p>
    <w:p w14:paraId="2C24A99A" w14:textId="77777777" w:rsidR="007C41A2" w:rsidRPr="00862CF6" w:rsidRDefault="007C41A2" w:rsidP="007132D3">
      <w:r w:rsidRPr="00862CF6">
        <w:t>SVIBANJ 2027.</w:t>
      </w:r>
    </w:p>
    <w:p w14:paraId="158B4DD8" w14:textId="6A0C1887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povodom Majčinog dana,</w:t>
      </w:r>
    </w:p>
    <w:p w14:paraId="1C36033B" w14:textId="0EF3E435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povodom Međunarodnog dana obitelji,</w:t>
      </w:r>
    </w:p>
    <w:p w14:paraId="5F26A4E8" w14:textId="79F75A8D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usmjerene na obitelj, bliske odnose, pripadnost i međusobno uvažavanje,</w:t>
      </w:r>
    </w:p>
    <w:p w14:paraId="68913424" w14:textId="1ABAED52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obiteljske radionice i druženja, prema mogućnostima,</w:t>
      </w:r>
    </w:p>
    <w:p w14:paraId="258A3D72" w14:textId="7EE254D8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vezane uz kretanje, sport i zdrav način života,</w:t>
      </w:r>
    </w:p>
    <w:p w14:paraId="4363F543" w14:textId="5D34B6D4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na otvorenom,</w:t>
      </w:r>
    </w:p>
    <w:p w14:paraId="6CC4E3AE" w14:textId="608E6480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posjeti, izleti i istraživanje neposrednog i šireg okoliša, prema mogućnostima,</w:t>
      </w:r>
    </w:p>
    <w:p w14:paraId="585F69F8" w14:textId="6507D838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kazališne, glazbene i druge umjetničke aktivnosti,</w:t>
      </w:r>
    </w:p>
    <w:p w14:paraId="5F712E53" w14:textId="2ECD6E9F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suradnja s ustanovama, udrugama i drugim dionicima lokalne zajednice,</w:t>
      </w:r>
    </w:p>
    <w:p w14:paraId="140B2130" w14:textId="65A43791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 xml:space="preserve">aktivnosti u okviru projekta </w:t>
      </w:r>
      <w:r w:rsidRPr="00862CF6">
        <w:rPr>
          <w:b/>
          <w:bCs/>
        </w:rPr>
        <w:t>„Zelena Magnolija“</w:t>
      </w:r>
      <w:r w:rsidRPr="00862CF6">
        <w:t>,</w:t>
      </w:r>
    </w:p>
    <w:p w14:paraId="0A04EBA8" w14:textId="7A6E3500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vezane uz zaštitu prirode i okoliša,</w:t>
      </w:r>
    </w:p>
    <w:p w14:paraId="79D14EDD" w14:textId="47B146A7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 xml:space="preserve">nastavak provedbe projekta </w:t>
      </w:r>
      <w:r w:rsidRPr="00862CF6">
        <w:rPr>
          <w:b/>
          <w:bCs/>
        </w:rPr>
        <w:t>„Čitaj mi“</w:t>
      </w:r>
      <w:r w:rsidRPr="00862CF6">
        <w:t xml:space="preserve"> kroz uključivanje roditelja i članova obitelji,</w:t>
      </w:r>
    </w:p>
    <w:p w14:paraId="6DCB7562" w14:textId="77777777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usmjerene na prijelaz djece iz vrtića u osnovnu školu, posebno za djecu predškolske dobi.</w:t>
      </w:r>
    </w:p>
    <w:p w14:paraId="31632F9B" w14:textId="77777777" w:rsidR="007C41A2" w:rsidRPr="00862CF6" w:rsidRDefault="007C41A2" w:rsidP="007132D3">
      <w:r w:rsidRPr="00862CF6">
        <w:t>LIPANJ 2027.</w:t>
      </w:r>
    </w:p>
    <w:p w14:paraId="452622A7" w14:textId="11AF363E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vezane uz Međunarodni dan roditelja,</w:t>
      </w:r>
    </w:p>
    <w:p w14:paraId="630C363C" w14:textId="4032BAE2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obilježavanje Svjetskog dana zaštite okoliša,</w:t>
      </w:r>
    </w:p>
    <w:p w14:paraId="66898645" w14:textId="0C008E26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usmjerene na zaštitu prirode, vode, biljaka i životinja,</w:t>
      </w:r>
    </w:p>
    <w:p w14:paraId="44F0E32D" w14:textId="72B38EB5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 xml:space="preserve">aktivnosti u okviru projekta </w:t>
      </w:r>
      <w:r w:rsidRPr="00862CF6">
        <w:rPr>
          <w:b/>
          <w:bCs/>
        </w:rPr>
        <w:t>„Zelena Magnolija“</w:t>
      </w:r>
      <w:r w:rsidRPr="00862CF6">
        <w:t>,</w:t>
      </w:r>
    </w:p>
    <w:p w14:paraId="68481494" w14:textId="79A5FDFF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boravak i različite aktivnosti na otvorenom,</w:t>
      </w:r>
    </w:p>
    <w:p w14:paraId="304A6CCD" w14:textId="7A3D2FF3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igre vodom, pijeskom, prirodnim materijalima i drugim primjerenim materijalima,</w:t>
      </w:r>
    </w:p>
    <w:p w14:paraId="323CB1B1" w14:textId="0704BB06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sportske i motoričke aktivnosti,</w:t>
      </w:r>
    </w:p>
    <w:p w14:paraId="5D799623" w14:textId="784D9550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likovne, glazbene, plesne i dramske aktivnosti na otvorenom,</w:t>
      </w:r>
    </w:p>
    <w:p w14:paraId="1C819775" w14:textId="105EBFF9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izleti, šetnje i posjeti, prema mogućnostima,</w:t>
      </w:r>
    </w:p>
    <w:p w14:paraId="329C15B5" w14:textId="373D501C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vezane uz prometnu sigurnost i sigurno kretanje u prometu,</w:t>
      </w:r>
    </w:p>
    <w:p w14:paraId="28F98F0E" w14:textId="494EE6E0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usmjerene na razvoj samostalnosti, suradnje i odgovornosti,</w:t>
      </w:r>
    </w:p>
    <w:p w14:paraId="08F1DECF" w14:textId="49A28CFC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završne aktivnosti s djecom predškolske dobi i aktivnosti vezane uz prijelaz u osnovnu školu,</w:t>
      </w:r>
    </w:p>
    <w:p w14:paraId="41FD730E" w14:textId="77777777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završne svečanosti i druženja.</w:t>
      </w:r>
    </w:p>
    <w:p w14:paraId="3333C158" w14:textId="77777777" w:rsidR="007C41A2" w:rsidRPr="00862CF6" w:rsidRDefault="007C41A2" w:rsidP="007132D3">
      <w:r w:rsidRPr="00862CF6">
        <w:t>SRPANJ 2027.</w:t>
      </w:r>
    </w:p>
    <w:p w14:paraId="638D1DF7" w14:textId="77777777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ljetne aktivnosti prilagođene vremenskim uvjetima i potrebama djece;</w:t>
      </w:r>
    </w:p>
    <w:p w14:paraId="37C37422" w14:textId="77777777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svakodnevni boravak na otvorenom, uz osiguravanje primjerenih uvjeta i zaštite djece;</w:t>
      </w:r>
    </w:p>
    <w:p w14:paraId="604B094D" w14:textId="77777777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igre vodom, pijeskom, loptom i prirodnim materijalima;</w:t>
      </w:r>
    </w:p>
    <w:p w14:paraId="39B0BDB8" w14:textId="77777777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igre u dvorištu i drugim vanjskim prostorima Vrtića;</w:t>
      </w:r>
    </w:p>
    <w:p w14:paraId="4C6B0127" w14:textId="41D014C9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lastRenderedPageBreak/>
        <w:t>likovne, glazbene, plesne i stvaralačke aktivnosti na otvorenom,</w:t>
      </w:r>
    </w:p>
    <w:p w14:paraId="40180FAF" w14:textId="7F02FB78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istraživanje prirode i neposrednog okoliša,</w:t>
      </w:r>
    </w:p>
    <w:p w14:paraId="761E703B" w14:textId="470CE9DF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povezane s ljetom, vremenskim pojavama i prirodom,</w:t>
      </w:r>
    </w:p>
    <w:p w14:paraId="08C48877" w14:textId="0B8C45AC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šetnje i posjeti u skladu s mogućnostima i vremenskim uvjetima,</w:t>
      </w:r>
    </w:p>
    <w:p w14:paraId="76B3E89C" w14:textId="1CA4EEF0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prometnog odgoja i sigurnog kretanja,</w:t>
      </w:r>
    </w:p>
    <w:p w14:paraId="6EEFAF64" w14:textId="77777777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usmjerene na druženje, suradnju i razvijanje pozitivnih odnosa među djecom.</w:t>
      </w:r>
    </w:p>
    <w:p w14:paraId="7C287FF1" w14:textId="77777777" w:rsidR="007C41A2" w:rsidRPr="00862CF6" w:rsidRDefault="007C41A2" w:rsidP="007132D3">
      <w:r w:rsidRPr="00862CF6">
        <w:t>KOLOVOZ 2027.</w:t>
      </w:r>
    </w:p>
    <w:p w14:paraId="38C1410E" w14:textId="473E2E8A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ljetne aktivnosti i boravak na otvorenom,</w:t>
      </w:r>
    </w:p>
    <w:p w14:paraId="68E97D57" w14:textId="16473EA1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igre vodom, pijeskom, loptom i prirodnim materijalima,</w:t>
      </w:r>
    </w:p>
    <w:p w14:paraId="607A68D7" w14:textId="3767FB8F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likovne, glazbene, plesne i druge stvaralačke aktivnosti na otvorenom,</w:t>
      </w:r>
    </w:p>
    <w:p w14:paraId="5314F212" w14:textId="06FE6721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istraživanje prirode i neposrednog okoliša,</w:t>
      </w:r>
    </w:p>
    <w:p w14:paraId="659780F1" w14:textId="12C1EA37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usmjerene na druženje, suradnju i razvoj pozitivnih odnosa među djecom,</w:t>
      </w:r>
    </w:p>
    <w:p w14:paraId="003A86AE" w14:textId="555BA0FD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aktivnosti usmjerene na očuvanje samostalnosti i kontinuiteta stečenih životno-praktičnih vještina,</w:t>
      </w:r>
    </w:p>
    <w:p w14:paraId="604D6E9E" w14:textId="547E9D9D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postupna priprema prostora i odgojnih skupina za početak nove pedagoške godine,</w:t>
      </w:r>
    </w:p>
    <w:p w14:paraId="15998017" w14:textId="4DB9AD67" w:rsidR="007C41A2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 xml:space="preserve">uređenje i obogaćivanje prostorno-materijalnog okruženja u skladu s konceptom </w:t>
      </w:r>
      <w:r w:rsidRPr="00862CF6">
        <w:rPr>
          <w:b/>
          <w:bCs/>
        </w:rPr>
        <w:t>„Prostor kao treći odgojitelj“</w:t>
      </w:r>
      <w:r w:rsidRPr="00862CF6">
        <w:t>,</w:t>
      </w:r>
    </w:p>
    <w:p w14:paraId="44FBE2E2" w14:textId="7CCA81E5" w:rsidR="007C5F26" w:rsidRPr="00862CF6" w:rsidRDefault="007C41A2" w:rsidP="007132D3">
      <w:pPr>
        <w:pStyle w:val="ListParagraph"/>
        <w:numPr>
          <w:ilvl w:val="0"/>
          <w:numId w:val="46"/>
        </w:numPr>
      </w:pPr>
      <w:r w:rsidRPr="00862CF6">
        <w:t>stručna refleksija i vrednovanje ostvarenih aktivnosti tijekom pedagoške godine.</w:t>
      </w:r>
    </w:p>
    <w:p w14:paraId="1EEC89C9" w14:textId="64B6CB72" w:rsidR="007C41A2" w:rsidRPr="00862CF6" w:rsidRDefault="009C7889" w:rsidP="007132D3">
      <w:r w:rsidRPr="00862CF6">
        <w:tab/>
      </w:r>
      <w:r w:rsidR="007C41A2" w:rsidRPr="00862CF6">
        <w:t>Sve navedene aktivnosti predstavljaju okvir za planiranje i ostvarivanje odgojno-obrazovnog rada. Njihov će se sadržaj, način i vrijeme provedbe prilagođavati interesima, potrebama i razvojnim mogućnostima djece, posebnostima pojedine odgojno-obrazovne skupine, aktualnim situacijama i mogućnostima Dječjeg vrtića „Magnolija“.</w:t>
      </w:r>
    </w:p>
    <w:p w14:paraId="736EA880" w14:textId="53A7D3F1" w:rsidR="007C41A2" w:rsidRPr="00862CF6" w:rsidRDefault="009C7889" w:rsidP="007132D3">
      <w:r w:rsidRPr="00862CF6">
        <w:tab/>
      </w:r>
      <w:r w:rsidR="007C41A2" w:rsidRPr="00862CF6">
        <w:t>U planiranje i ostvarivanje aktivnosti uključivat će se djeca, odgojitelji, stručni suradnici, zdravstvena voditeljica, ravnateljica, roditelji i članovi obitelji te, prema potrebi, vanjski suradnici i predstavnici lokalne zajednice. Aktivnosti će se pratiti, dokumentirati i vrednovati kroz pedagošku dokumentaciju, dječje radove, bilješke odgojitelja, fotografije odgojno-obrazovnog procesa kada je primjenjivo te druge primjerene oblike dokumentiranja, uz poštivanje propisa o zaštiti osobnih podataka.</w:t>
      </w:r>
    </w:p>
    <w:p w14:paraId="7D38DA39" w14:textId="158B6D35" w:rsidR="009C7889" w:rsidRPr="00862CF6" w:rsidRDefault="009C7889" w:rsidP="004652EE">
      <w:pPr>
        <w:pStyle w:val="Heading2"/>
        <w:rPr>
          <w:rFonts w:cstheme="minorHAnsi"/>
        </w:rPr>
      </w:pPr>
      <w:bookmarkStart w:id="104" w:name="_Toc241517950"/>
      <w:bookmarkStart w:id="105" w:name="_Toc241571354"/>
      <w:r w:rsidRPr="00862CF6">
        <w:rPr>
          <w:rFonts w:cstheme="minorHAnsi"/>
        </w:rPr>
        <w:t>Program predškole</w:t>
      </w:r>
      <w:bookmarkEnd w:id="104"/>
      <w:bookmarkEnd w:id="105"/>
    </w:p>
    <w:p w14:paraId="0918BE30" w14:textId="3AA214CB" w:rsidR="009C7889" w:rsidRPr="00862CF6" w:rsidRDefault="009C7889" w:rsidP="007132D3">
      <w:r w:rsidRPr="00862CF6">
        <w:tab/>
        <w:t>U Dječjem vrtiću „Magnolija“ program predškole provodit će se tijekom pedagoške godine 2026./2027. za djecu u godini prije polaska u osnovnu školu koja su uključena u redoviti program Vrtića.</w:t>
      </w:r>
    </w:p>
    <w:p w14:paraId="1544E61F" w14:textId="77048430" w:rsidR="009C7889" w:rsidRPr="00862CF6" w:rsidRDefault="009C7889" w:rsidP="007132D3">
      <w:r w:rsidRPr="00862CF6">
        <w:tab/>
        <w:t xml:space="preserve">Program predškole je obvezni program odgojno-obrazovnog rada s djecom u godini prije polaska u osnovnu školu. Sukladno važećem Pravilniku o sadržaju i trajanju programa predškole, za djecu koja su uključena u redoviti program dječjeg vrtića sadržaji programa predškole provode se integrirano, u sklopu redovitog programa. Program se provodi od </w:t>
      </w:r>
      <w:r w:rsidRPr="00862CF6">
        <w:rPr>
          <w:b/>
          <w:bCs/>
        </w:rPr>
        <w:t>1. listopada 2026. do 31. svibnja 2027. godine</w:t>
      </w:r>
      <w:r w:rsidRPr="00862CF6">
        <w:t>.</w:t>
      </w:r>
    </w:p>
    <w:p w14:paraId="0F3CECF6" w14:textId="03501A7B" w:rsidR="009C7889" w:rsidRPr="00862CF6" w:rsidRDefault="009C7889" w:rsidP="007132D3">
      <w:r w:rsidRPr="00862CF6">
        <w:tab/>
        <w:t xml:space="preserve">Program predškole u Dječjem vrtiću „Magnolija“ neće biti organiziran kao izdvojeni program niti kao zaseban vremenski blok, već će se njegove zadaće, sadržaji i očekivani ishodi </w:t>
      </w:r>
      <w:r w:rsidRPr="00862CF6">
        <w:lastRenderedPageBreak/>
        <w:t>ostvarivati kroz cjelokupni odgojno-obrazovni proces u odgojnim skupinama koje pohađaju djeca u godini prije polaska u osnovnu školu.</w:t>
      </w:r>
    </w:p>
    <w:p w14:paraId="2F5B4799" w14:textId="331489AC" w:rsidR="009C7889" w:rsidRPr="00862CF6" w:rsidRDefault="009C7889" w:rsidP="007132D3">
      <w:r w:rsidRPr="00862CF6">
        <w:tab/>
        <w:t>Sadržaji programa predškole integrirat će se u svakodnevne životne situacije, igru, istraživačke i projektne aktivnosti, aktivnosti na otvorenom, stvaralačke aktivnosti, razgovore, priče i slikovnice, matematičke i prirodoslovne aktivnosti, aktivnosti razvoja govora i komunikacije, aktivnosti kretanja te druge oblike odgojno-obrazovnog rada.</w:t>
      </w:r>
    </w:p>
    <w:p w14:paraId="5BD69531" w14:textId="35F24CAD" w:rsidR="009C7889" w:rsidRPr="00862CF6" w:rsidRDefault="009C7889" w:rsidP="007132D3">
      <w:r w:rsidRPr="00862CF6">
        <w:tab/>
        <w:t>Programom predškole nastojat će se svakom djetetu osigurati optimalni uvjeti za razvijanje i unaprjeđivanje vještina, navika i kompetencija potrebnih za uspješan prijelaz iz vrtića u osnovnu školu. Posebna će se pozornost posvetiti cjelovitom razvoju djeteta, njegovim individualnim potrebama, interesima, sposobnostima i iskustvima.</w:t>
      </w:r>
    </w:p>
    <w:p w14:paraId="41843F39" w14:textId="097A41C8" w:rsidR="007C5F26" w:rsidRPr="00862CF6" w:rsidRDefault="009C7889" w:rsidP="007132D3">
      <w:r w:rsidRPr="00862CF6">
        <w:tab/>
        <w:t>Program će se ostvarivati u skladu s odredbama važećih propisa, Nacionalnim kurikulumom za rani i predškolski odgoj i obrazovanje te kurikulumom Dječjeg vrtića „Magnolija“.</w:t>
      </w:r>
    </w:p>
    <w:p w14:paraId="26288DA1" w14:textId="17131535" w:rsidR="009C7889" w:rsidRPr="00862CF6" w:rsidRDefault="009C7889" w:rsidP="004652EE">
      <w:pPr>
        <w:pStyle w:val="Tabela"/>
        <w:rPr>
          <w:b/>
          <w:bCs/>
        </w:rPr>
      </w:pPr>
      <w:r w:rsidRPr="00862CF6">
        <w:t>Osnovni podaci o provedbi programa</w:t>
      </w: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1827"/>
        <w:gridCol w:w="7189"/>
      </w:tblGrid>
      <w:tr w:rsidR="009C7889" w:rsidRPr="00862CF6" w14:paraId="3C8130DE" w14:textId="77777777" w:rsidTr="00F037EC">
        <w:tc>
          <w:tcPr>
            <w:tcW w:w="0" w:type="auto"/>
            <w:shd w:val="clear" w:color="auto" w:fill="BFBFBF" w:themeFill="background1" w:themeFillShade="BF"/>
            <w:hideMark/>
          </w:tcPr>
          <w:p w14:paraId="66DADA81" w14:textId="77777777" w:rsidR="009C7889" w:rsidRPr="00862CF6" w:rsidRDefault="009C7889" w:rsidP="007132D3">
            <w:r w:rsidRPr="00862CF6">
              <w:t>Naziv programa</w:t>
            </w:r>
          </w:p>
        </w:tc>
        <w:tc>
          <w:tcPr>
            <w:tcW w:w="0" w:type="auto"/>
            <w:hideMark/>
          </w:tcPr>
          <w:p w14:paraId="74FD826B" w14:textId="77777777" w:rsidR="009C7889" w:rsidRPr="00862CF6" w:rsidRDefault="009C7889" w:rsidP="007132D3">
            <w:r w:rsidRPr="00862CF6">
              <w:t>Program predškole</w:t>
            </w:r>
          </w:p>
        </w:tc>
      </w:tr>
      <w:tr w:rsidR="009C7889" w:rsidRPr="00862CF6" w14:paraId="0C5341B4" w14:textId="77777777" w:rsidTr="00F037EC">
        <w:tc>
          <w:tcPr>
            <w:tcW w:w="0" w:type="auto"/>
            <w:shd w:val="clear" w:color="auto" w:fill="BFBFBF" w:themeFill="background1" w:themeFillShade="BF"/>
            <w:hideMark/>
          </w:tcPr>
          <w:p w14:paraId="433C8100" w14:textId="77777777" w:rsidR="009C7889" w:rsidRPr="00862CF6" w:rsidRDefault="009C7889" w:rsidP="007132D3">
            <w:r w:rsidRPr="00862CF6">
              <w:t>Pedagoška godina</w:t>
            </w:r>
          </w:p>
        </w:tc>
        <w:tc>
          <w:tcPr>
            <w:tcW w:w="0" w:type="auto"/>
            <w:hideMark/>
          </w:tcPr>
          <w:p w14:paraId="032DBA5D" w14:textId="77777777" w:rsidR="009C7889" w:rsidRPr="00862CF6" w:rsidRDefault="009C7889" w:rsidP="007132D3">
            <w:r w:rsidRPr="00862CF6">
              <w:t>2026./2027.</w:t>
            </w:r>
          </w:p>
        </w:tc>
      </w:tr>
      <w:tr w:rsidR="009C7889" w:rsidRPr="00862CF6" w14:paraId="4690BC01" w14:textId="77777777" w:rsidTr="00F037EC">
        <w:tc>
          <w:tcPr>
            <w:tcW w:w="0" w:type="auto"/>
            <w:shd w:val="clear" w:color="auto" w:fill="BFBFBF" w:themeFill="background1" w:themeFillShade="BF"/>
            <w:hideMark/>
          </w:tcPr>
          <w:p w14:paraId="710C478B" w14:textId="77777777" w:rsidR="009C7889" w:rsidRPr="00862CF6" w:rsidRDefault="009C7889" w:rsidP="007132D3">
            <w:r w:rsidRPr="00862CF6">
              <w:t>Početak provedbe</w:t>
            </w:r>
          </w:p>
        </w:tc>
        <w:tc>
          <w:tcPr>
            <w:tcW w:w="0" w:type="auto"/>
            <w:hideMark/>
          </w:tcPr>
          <w:p w14:paraId="7F219652" w14:textId="77777777" w:rsidR="009C7889" w:rsidRPr="00862CF6" w:rsidRDefault="009C7889" w:rsidP="007132D3">
            <w:r w:rsidRPr="00862CF6">
              <w:t>1. listopada 2026.</w:t>
            </w:r>
          </w:p>
        </w:tc>
      </w:tr>
      <w:tr w:rsidR="009C7889" w:rsidRPr="00862CF6" w14:paraId="702DDD02" w14:textId="77777777" w:rsidTr="00F037EC">
        <w:tc>
          <w:tcPr>
            <w:tcW w:w="0" w:type="auto"/>
            <w:shd w:val="clear" w:color="auto" w:fill="BFBFBF" w:themeFill="background1" w:themeFillShade="BF"/>
            <w:hideMark/>
          </w:tcPr>
          <w:p w14:paraId="398941B7" w14:textId="77777777" w:rsidR="009C7889" w:rsidRPr="00862CF6" w:rsidRDefault="009C7889" w:rsidP="007132D3">
            <w:r w:rsidRPr="00862CF6">
              <w:t>Završetak provedbe</w:t>
            </w:r>
          </w:p>
        </w:tc>
        <w:tc>
          <w:tcPr>
            <w:tcW w:w="0" w:type="auto"/>
            <w:hideMark/>
          </w:tcPr>
          <w:p w14:paraId="61AACAAB" w14:textId="77777777" w:rsidR="009C7889" w:rsidRPr="00862CF6" w:rsidRDefault="009C7889" w:rsidP="007132D3">
            <w:r w:rsidRPr="00862CF6">
              <w:t>31. svibnja 2027.</w:t>
            </w:r>
          </w:p>
        </w:tc>
      </w:tr>
      <w:tr w:rsidR="009C7889" w:rsidRPr="00862CF6" w14:paraId="5CD91A3E" w14:textId="77777777" w:rsidTr="00F037EC">
        <w:tc>
          <w:tcPr>
            <w:tcW w:w="0" w:type="auto"/>
            <w:shd w:val="clear" w:color="auto" w:fill="BFBFBF" w:themeFill="background1" w:themeFillShade="BF"/>
            <w:hideMark/>
          </w:tcPr>
          <w:p w14:paraId="2A847C3B" w14:textId="77777777" w:rsidR="009C7889" w:rsidRPr="00862CF6" w:rsidRDefault="009C7889" w:rsidP="007132D3">
            <w:r w:rsidRPr="00862CF6">
              <w:t>Način provedbe</w:t>
            </w:r>
          </w:p>
        </w:tc>
        <w:tc>
          <w:tcPr>
            <w:tcW w:w="0" w:type="auto"/>
            <w:hideMark/>
          </w:tcPr>
          <w:p w14:paraId="379EA97E" w14:textId="77777777" w:rsidR="009C7889" w:rsidRPr="00862CF6" w:rsidRDefault="009C7889" w:rsidP="007132D3">
            <w:r w:rsidRPr="00862CF6">
              <w:t>Integrirano u redoviti program Vrtića</w:t>
            </w:r>
          </w:p>
        </w:tc>
      </w:tr>
      <w:tr w:rsidR="009C7889" w:rsidRPr="00862CF6" w14:paraId="6CF5E56E" w14:textId="77777777" w:rsidTr="00F037EC">
        <w:tc>
          <w:tcPr>
            <w:tcW w:w="0" w:type="auto"/>
            <w:shd w:val="clear" w:color="auto" w:fill="BFBFBF" w:themeFill="background1" w:themeFillShade="BF"/>
            <w:hideMark/>
          </w:tcPr>
          <w:p w14:paraId="0FD0A3B4" w14:textId="77777777" w:rsidR="009C7889" w:rsidRPr="00862CF6" w:rsidRDefault="009C7889" w:rsidP="007132D3">
            <w:r w:rsidRPr="00862CF6">
              <w:t>Obuhvat</w:t>
            </w:r>
          </w:p>
        </w:tc>
        <w:tc>
          <w:tcPr>
            <w:tcW w:w="0" w:type="auto"/>
            <w:hideMark/>
          </w:tcPr>
          <w:p w14:paraId="5224E870" w14:textId="77777777" w:rsidR="009C7889" w:rsidRPr="00862CF6" w:rsidRDefault="009C7889" w:rsidP="007132D3">
            <w:r w:rsidRPr="00862CF6">
              <w:t>Djeca u godini prije polaska u osnovnu školu uključena u redoviti program</w:t>
            </w:r>
          </w:p>
        </w:tc>
      </w:tr>
      <w:tr w:rsidR="009C7889" w:rsidRPr="00862CF6" w14:paraId="5739BA30" w14:textId="77777777" w:rsidTr="00F037EC">
        <w:tc>
          <w:tcPr>
            <w:tcW w:w="0" w:type="auto"/>
            <w:shd w:val="clear" w:color="auto" w:fill="BFBFBF" w:themeFill="background1" w:themeFillShade="BF"/>
            <w:hideMark/>
          </w:tcPr>
          <w:p w14:paraId="306F9783" w14:textId="77777777" w:rsidR="009C7889" w:rsidRPr="00862CF6" w:rsidRDefault="009C7889" w:rsidP="007132D3">
            <w:r w:rsidRPr="00862CF6">
              <w:t>Mjesto provedbe</w:t>
            </w:r>
          </w:p>
        </w:tc>
        <w:tc>
          <w:tcPr>
            <w:tcW w:w="0" w:type="auto"/>
            <w:hideMark/>
          </w:tcPr>
          <w:p w14:paraId="44143B74" w14:textId="77777777" w:rsidR="009C7889" w:rsidRPr="00862CF6" w:rsidRDefault="009C7889" w:rsidP="007132D3">
            <w:r w:rsidRPr="00862CF6">
              <w:t>Dječji vrtić „Magnolija“ – odgojno-obrazovne skupine</w:t>
            </w:r>
          </w:p>
        </w:tc>
      </w:tr>
      <w:tr w:rsidR="009C7889" w:rsidRPr="00862CF6" w14:paraId="664643A9" w14:textId="77777777" w:rsidTr="00F037EC">
        <w:tc>
          <w:tcPr>
            <w:tcW w:w="0" w:type="auto"/>
            <w:shd w:val="clear" w:color="auto" w:fill="BFBFBF" w:themeFill="background1" w:themeFillShade="BF"/>
            <w:hideMark/>
          </w:tcPr>
          <w:p w14:paraId="5CA8B69A" w14:textId="77777777" w:rsidR="009C7889" w:rsidRPr="00862CF6" w:rsidRDefault="009C7889" w:rsidP="007132D3">
            <w:r w:rsidRPr="00862CF6">
              <w:t>Nositelji</w:t>
            </w:r>
          </w:p>
        </w:tc>
        <w:tc>
          <w:tcPr>
            <w:tcW w:w="0" w:type="auto"/>
            <w:hideMark/>
          </w:tcPr>
          <w:p w14:paraId="4F7212C1" w14:textId="77777777" w:rsidR="009C7889" w:rsidRPr="00862CF6" w:rsidRDefault="009C7889" w:rsidP="007132D3">
            <w:r w:rsidRPr="00862CF6">
              <w:t>Odgojitelji, stručni suradnici, zdravstvena voditeljica i ravnateljica, u okviru svojih poslova i odgovornosti</w:t>
            </w:r>
          </w:p>
        </w:tc>
      </w:tr>
    </w:tbl>
    <w:p w14:paraId="7EEF28AA" w14:textId="77777777" w:rsidR="00F037EC" w:rsidRPr="00862CF6" w:rsidRDefault="00F037EC" w:rsidP="007132D3"/>
    <w:p w14:paraId="309EAA86" w14:textId="0C42D8BB" w:rsidR="009C7889" w:rsidRPr="00862CF6" w:rsidRDefault="00862CF6" w:rsidP="007132D3">
      <w:pPr>
        <w:rPr>
          <w:b/>
          <w:bCs/>
        </w:rPr>
      </w:pPr>
      <w:r>
        <w:rPr>
          <w:b/>
          <w:bCs/>
        </w:rPr>
        <w:t>O</w:t>
      </w:r>
      <w:r w:rsidR="009C7889" w:rsidRPr="00862CF6">
        <w:rPr>
          <w:b/>
          <w:bCs/>
        </w:rPr>
        <w:t>pći cilj programa predškole</w:t>
      </w:r>
    </w:p>
    <w:p w14:paraId="5200A162" w14:textId="3FEC5BF3" w:rsidR="009C7889" w:rsidRPr="00862CF6" w:rsidRDefault="00F037EC" w:rsidP="007132D3">
      <w:r w:rsidRPr="00862CF6">
        <w:tab/>
      </w:r>
      <w:r w:rsidR="009C7889" w:rsidRPr="00862CF6">
        <w:t>Osigurati poticajno i razvojno primjereno okruženje u kojem će dijete u godini prije polaska u osnovnu školu razvijati i unapređivati svoje osobne, socijalne, emocionalne, komunikacijske, spoznajne i motoričke kompetencije te razvijati pozitivne stavove prema učenju i spremnost za nove izazove koje donosi školsko okruženje.</w:t>
      </w:r>
    </w:p>
    <w:p w14:paraId="7D3C0A1C" w14:textId="69905AFB" w:rsidR="009C7889" w:rsidRPr="00862CF6" w:rsidRDefault="00F037EC" w:rsidP="007132D3">
      <w:r w:rsidRPr="00862CF6">
        <w:tab/>
      </w:r>
      <w:r w:rsidR="009C7889" w:rsidRPr="00862CF6">
        <w:t>Programom se potiče razvoj kompetencija za cjeloživotno učenje, pri čemu se polazi od djeteta, njegovih potreba, interesa, mogućnosti i prethodnih iskustava.</w:t>
      </w:r>
    </w:p>
    <w:p w14:paraId="035CC864" w14:textId="77777777" w:rsidR="009C7889" w:rsidRPr="00862CF6" w:rsidRDefault="009C7889" w:rsidP="007132D3">
      <w:pPr>
        <w:rPr>
          <w:b/>
          <w:bCs/>
        </w:rPr>
      </w:pPr>
      <w:r w:rsidRPr="00862CF6">
        <w:rPr>
          <w:b/>
          <w:bCs/>
        </w:rPr>
        <w:t>Specifični ciljevi programa</w:t>
      </w:r>
    </w:p>
    <w:p w14:paraId="19804D51" w14:textId="61FF49FD" w:rsidR="009C7889" w:rsidRPr="00862CF6" w:rsidRDefault="00F037EC" w:rsidP="007132D3">
      <w:r w:rsidRPr="00862CF6">
        <w:tab/>
      </w:r>
      <w:r w:rsidR="009C7889" w:rsidRPr="00862CF6">
        <w:t>Specifični ciljevi programa predškole usmjereni su na:</w:t>
      </w:r>
    </w:p>
    <w:p w14:paraId="6A22DD9C" w14:textId="776D0CDE" w:rsidR="009C7889" w:rsidRPr="00862CF6" w:rsidRDefault="009C7889" w:rsidP="007132D3">
      <w:pPr>
        <w:pStyle w:val="ListParagraph"/>
        <w:numPr>
          <w:ilvl w:val="0"/>
          <w:numId w:val="47"/>
        </w:numPr>
      </w:pPr>
      <w:r w:rsidRPr="00862CF6">
        <w:t>razvoj samostalnosti i odgovornosti djeteta</w:t>
      </w:r>
      <w:r w:rsidR="00F037EC" w:rsidRPr="00862CF6">
        <w:t>,</w:t>
      </w:r>
    </w:p>
    <w:p w14:paraId="569CAAEC" w14:textId="6DDCC806" w:rsidR="009C7889" w:rsidRPr="00862CF6" w:rsidRDefault="009C7889" w:rsidP="007132D3">
      <w:pPr>
        <w:pStyle w:val="ListParagraph"/>
        <w:numPr>
          <w:ilvl w:val="0"/>
          <w:numId w:val="47"/>
        </w:numPr>
      </w:pPr>
      <w:r w:rsidRPr="00862CF6">
        <w:lastRenderedPageBreak/>
        <w:t>razvoj pozitivne slike o sebi, samopouzdanja i osjećaja kompetentnosti</w:t>
      </w:r>
      <w:r w:rsidR="00F037EC" w:rsidRPr="00862CF6">
        <w:t>,</w:t>
      </w:r>
    </w:p>
    <w:p w14:paraId="5356063C" w14:textId="20B747E5" w:rsidR="009C7889" w:rsidRPr="00862CF6" w:rsidRDefault="009C7889" w:rsidP="007132D3">
      <w:pPr>
        <w:pStyle w:val="ListParagraph"/>
        <w:numPr>
          <w:ilvl w:val="0"/>
          <w:numId w:val="47"/>
        </w:numPr>
      </w:pPr>
      <w:r w:rsidRPr="00862CF6">
        <w:t>razvoj socioemocionalnih kompetencija i sposobnosti uspostavljanja kvalitetnih odnosa s drugima</w:t>
      </w:r>
      <w:r w:rsidR="00F037EC" w:rsidRPr="00862CF6">
        <w:t>,</w:t>
      </w:r>
    </w:p>
    <w:p w14:paraId="263A1838" w14:textId="6687EAEE" w:rsidR="009C7889" w:rsidRPr="00862CF6" w:rsidRDefault="009C7889" w:rsidP="007132D3">
      <w:pPr>
        <w:pStyle w:val="ListParagraph"/>
        <w:numPr>
          <w:ilvl w:val="0"/>
          <w:numId w:val="47"/>
        </w:numPr>
      </w:pPr>
      <w:r w:rsidRPr="00862CF6">
        <w:t>razvoj sposobnosti suradnje, dogovaranja i poštivanja pravila zajedničkog života</w:t>
      </w:r>
      <w:r w:rsidR="00F037EC" w:rsidRPr="00862CF6">
        <w:t>,</w:t>
      </w:r>
    </w:p>
    <w:p w14:paraId="1DBFEFD1" w14:textId="50AE3CC0" w:rsidR="009C7889" w:rsidRPr="00862CF6" w:rsidRDefault="009C7889" w:rsidP="007132D3">
      <w:pPr>
        <w:pStyle w:val="ListParagraph"/>
        <w:numPr>
          <w:ilvl w:val="0"/>
          <w:numId w:val="47"/>
        </w:numPr>
      </w:pPr>
      <w:r w:rsidRPr="00862CF6">
        <w:t>razvoj sposobnosti prepoznavanja, izražavanja i reguliranja emocija</w:t>
      </w:r>
      <w:r w:rsidR="00F037EC" w:rsidRPr="00862CF6">
        <w:t>,</w:t>
      </w:r>
    </w:p>
    <w:p w14:paraId="675FE5BD" w14:textId="5BE27604" w:rsidR="009C7889" w:rsidRPr="00862CF6" w:rsidRDefault="009C7889" w:rsidP="007132D3">
      <w:pPr>
        <w:pStyle w:val="ListParagraph"/>
        <w:numPr>
          <w:ilvl w:val="0"/>
          <w:numId w:val="47"/>
        </w:numPr>
      </w:pPr>
      <w:r w:rsidRPr="00862CF6">
        <w:t>razvoj komunikacijskih i govorno-jezičnih kompetencija</w:t>
      </w:r>
      <w:r w:rsidR="00F037EC" w:rsidRPr="00862CF6">
        <w:t>,</w:t>
      </w:r>
    </w:p>
    <w:p w14:paraId="64FD6211" w14:textId="132734EA" w:rsidR="009C7889" w:rsidRPr="00862CF6" w:rsidRDefault="009C7889" w:rsidP="007132D3">
      <w:pPr>
        <w:pStyle w:val="ListParagraph"/>
        <w:numPr>
          <w:ilvl w:val="0"/>
          <w:numId w:val="47"/>
        </w:numPr>
      </w:pPr>
      <w:r w:rsidRPr="00862CF6">
        <w:t>razvoj predčitačkih kompetencija i interesa za knjigu, slikovnicu i pisanu riječ</w:t>
      </w:r>
      <w:r w:rsidR="00F037EC" w:rsidRPr="00862CF6">
        <w:t>,</w:t>
      </w:r>
    </w:p>
    <w:p w14:paraId="67A82148" w14:textId="6F1D0830" w:rsidR="009C7889" w:rsidRPr="00862CF6" w:rsidRDefault="009C7889" w:rsidP="007132D3">
      <w:pPr>
        <w:pStyle w:val="ListParagraph"/>
        <w:numPr>
          <w:ilvl w:val="0"/>
          <w:numId w:val="47"/>
        </w:numPr>
      </w:pPr>
      <w:r w:rsidRPr="00862CF6">
        <w:t>razvoj početnih matematičkih i logičkih kompetencija</w:t>
      </w:r>
      <w:r w:rsidR="00F037EC" w:rsidRPr="00862CF6">
        <w:t>,</w:t>
      </w:r>
    </w:p>
    <w:p w14:paraId="3811B1B5" w14:textId="6D245BB9" w:rsidR="009C7889" w:rsidRPr="00862CF6" w:rsidRDefault="009C7889" w:rsidP="007132D3">
      <w:pPr>
        <w:pStyle w:val="ListParagraph"/>
        <w:numPr>
          <w:ilvl w:val="0"/>
          <w:numId w:val="47"/>
        </w:numPr>
      </w:pPr>
      <w:r w:rsidRPr="00862CF6">
        <w:t>razvoj sposobnosti promatranja, uspoređivanja, klasificiranja, zaključivanja i rješavanja problema</w:t>
      </w:r>
      <w:r w:rsidR="00F037EC" w:rsidRPr="00862CF6">
        <w:t>,</w:t>
      </w:r>
    </w:p>
    <w:p w14:paraId="19DB2B79" w14:textId="32EF3636" w:rsidR="009C7889" w:rsidRPr="00862CF6" w:rsidRDefault="009C7889" w:rsidP="007132D3">
      <w:pPr>
        <w:pStyle w:val="ListParagraph"/>
        <w:numPr>
          <w:ilvl w:val="0"/>
          <w:numId w:val="47"/>
        </w:numPr>
      </w:pPr>
      <w:r w:rsidRPr="00862CF6">
        <w:t>poticanje istraživačkog odnosa prema prirodnom i društvenom okruženju</w:t>
      </w:r>
      <w:r w:rsidR="00F037EC" w:rsidRPr="00862CF6">
        <w:t>,</w:t>
      </w:r>
    </w:p>
    <w:p w14:paraId="081F75B6" w14:textId="722B4723" w:rsidR="009C7889" w:rsidRPr="00862CF6" w:rsidRDefault="009C7889" w:rsidP="007132D3">
      <w:pPr>
        <w:pStyle w:val="ListParagraph"/>
        <w:numPr>
          <w:ilvl w:val="0"/>
          <w:numId w:val="47"/>
        </w:numPr>
      </w:pPr>
      <w:r w:rsidRPr="00862CF6">
        <w:t>razvoj motoričkih i grafomotoričkih sposobnosti</w:t>
      </w:r>
      <w:r w:rsidR="00F037EC" w:rsidRPr="00862CF6">
        <w:t>,</w:t>
      </w:r>
    </w:p>
    <w:p w14:paraId="39F375CC" w14:textId="5B56138D" w:rsidR="009C7889" w:rsidRPr="00862CF6" w:rsidRDefault="009C7889" w:rsidP="007132D3">
      <w:pPr>
        <w:pStyle w:val="ListParagraph"/>
        <w:numPr>
          <w:ilvl w:val="0"/>
          <w:numId w:val="47"/>
        </w:numPr>
      </w:pPr>
      <w:r w:rsidRPr="00862CF6">
        <w:t>razvoj kreativnosti i sposobnosti izražavanja kroz različita umjetnička područja</w:t>
      </w:r>
      <w:r w:rsidR="00F037EC" w:rsidRPr="00862CF6">
        <w:t>,</w:t>
      </w:r>
    </w:p>
    <w:p w14:paraId="4BFAF32B" w14:textId="5433DF3F" w:rsidR="009C7889" w:rsidRPr="00862CF6" w:rsidRDefault="009C7889" w:rsidP="007132D3">
      <w:pPr>
        <w:pStyle w:val="ListParagraph"/>
        <w:numPr>
          <w:ilvl w:val="0"/>
          <w:numId w:val="47"/>
        </w:numPr>
      </w:pPr>
      <w:r w:rsidRPr="00862CF6">
        <w:t>razvoj sposobnosti učenja kroz igru, neposredno iskustvo, istraživanje i suradnju</w:t>
      </w:r>
      <w:r w:rsidR="00F037EC" w:rsidRPr="00862CF6">
        <w:t>,</w:t>
      </w:r>
    </w:p>
    <w:p w14:paraId="754F8D36" w14:textId="0E54FF4F" w:rsidR="009C7889" w:rsidRPr="00862CF6" w:rsidRDefault="009C7889" w:rsidP="007132D3">
      <w:pPr>
        <w:pStyle w:val="ListParagraph"/>
        <w:numPr>
          <w:ilvl w:val="0"/>
          <w:numId w:val="47"/>
        </w:numPr>
      </w:pPr>
      <w:r w:rsidRPr="00862CF6">
        <w:t>poticanje inicijativnosti, samostalnog donošenja odluka i preuzimanja odgovornosti</w:t>
      </w:r>
      <w:r w:rsidR="00F037EC" w:rsidRPr="00862CF6">
        <w:t>,</w:t>
      </w:r>
    </w:p>
    <w:p w14:paraId="07E95398" w14:textId="37059ED4" w:rsidR="009C7889" w:rsidRPr="00862CF6" w:rsidRDefault="009C7889" w:rsidP="007132D3">
      <w:pPr>
        <w:pStyle w:val="ListParagraph"/>
        <w:numPr>
          <w:ilvl w:val="0"/>
          <w:numId w:val="47"/>
        </w:numPr>
      </w:pPr>
      <w:r w:rsidRPr="00862CF6">
        <w:t>razvoj odgovornog odnosa prema prirodi, okolišu i zajednici</w:t>
      </w:r>
      <w:r w:rsidR="00F037EC" w:rsidRPr="00862CF6">
        <w:t>,</w:t>
      </w:r>
    </w:p>
    <w:p w14:paraId="1D38B52E" w14:textId="07B0D049" w:rsidR="009C7889" w:rsidRPr="00862CF6" w:rsidRDefault="009C7889" w:rsidP="007132D3">
      <w:pPr>
        <w:pStyle w:val="ListParagraph"/>
        <w:numPr>
          <w:ilvl w:val="0"/>
          <w:numId w:val="47"/>
        </w:numPr>
      </w:pPr>
      <w:r w:rsidRPr="00862CF6">
        <w:t>razvijanje vještina potrebnih za sigurno i odgovorno ponašanje u svakodnevnim situacijama</w:t>
      </w:r>
      <w:r w:rsidR="00F037EC" w:rsidRPr="00862CF6">
        <w:t>,</w:t>
      </w:r>
    </w:p>
    <w:p w14:paraId="238B59B7" w14:textId="77777777" w:rsidR="009C7889" w:rsidRPr="00862CF6" w:rsidRDefault="009C7889" w:rsidP="007132D3">
      <w:pPr>
        <w:pStyle w:val="ListParagraph"/>
        <w:numPr>
          <w:ilvl w:val="0"/>
          <w:numId w:val="47"/>
        </w:numPr>
      </w:pPr>
      <w:r w:rsidRPr="00862CF6">
        <w:t>poticanje pozitivnog odnosa prema učenju i prijelazu iz vrtića u osnovnu školu.</w:t>
      </w:r>
    </w:p>
    <w:p w14:paraId="657049E1" w14:textId="77777777" w:rsidR="00E302C3" w:rsidRPr="00862CF6" w:rsidRDefault="00E302C3" w:rsidP="007132D3">
      <w:pPr>
        <w:pStyle w:val="ListParagraph"/>
      </w:pPr>
    </w:p>
    <w:p w14:paraId="33FD7735" w14:textId="77777777" w:rsidR="009C7889" w:rsidRPr="00862CF6" w:rsidRDefault="009C7889" w:rsidP="007132D3">
      <w:pPr>
        <w:rPr>
          <w:b/>
          <w:bCs/>
          <w:i/>
          <w:iCs/>
        </w:rPr>
      </w:pPr>
      <w:r w:rsidRPr="00862CF6">
        <w:rPr>
          <w:b/>
          <w:bCs/>
        </w:rPr>
        <w:t>Razvojne zadaće programa predškole</w:t>
      </w:r>
    </w:p>
    <w:p w14:paraId="1DD2E8CC" w14:textId="3DECEC23" w:rsidR="009C7889" w:rsidRPr="00862CF6" w:rsidRDefault="009C7889" w:rsidP="007132D3">
      <w:pPr>
        <w:pStyle w:val="ListParagraph"/>
        <w:numPr>
          <w:ilvl w:val="0"/>
          <w:numId w:val="48"/>
        </w:numPr>
      </w:pPr>
      <w:r w:rsidRPr="00862CF6">
        <w:t>Unaprjeđivanje zdravlja, tjelesnog razvoja i motoričkih sposobnosti</w:t>
      </w:r>
    </w:p>
    <w:p w14:paraId="3F39AAF5" w14:textId="77777777" w:rsidR="009C7889" w:rsidRPr="00862CF6" w:rsidRDefault="009C7889" w:rsidP="007132D3">
      <w:pPr>
        <w:pStyle w:val="ListParagraph"/>
        <w:numPr>
          <w:ilvl w:val="0"/>
          <w:numId w:val="49"/>
        </w:numPr>
      </w:pPr>
      <w:r w:rsidRPr="00862CF6">
        <w:t>poticati dijete na istraživanje mogućnosti vlastitog tijela kroz kretanje, pokret i igru;</w:t>
      </w:r>
    </w:p>
    <w:p w14:paraId="22605278" w14:textId="5D47B3D2" w:rsidR="009C7889" w:rsidRPr="00862CF6" w:rsidRDefault="009C7889" w:rsidP="007132D3">
      <w:pPr>
        <w:pStyle w:val="ListParagraph"/>
        <w:numPr>
          <w:ilvl w:val="0"/>
          <w:numId w:val="49"/>
        </w:numPr>
      </w:pPr>
      <w:r w:rsidRPr="00862CF6">
        <w:t>razvijati koordinaciju, ravnotežu, preciznost, spretnost, snagu, izdržljivost i fleksibilnost</w:t>
      </w:r>
      <w:r w:rsidR="00F037EC" w:rsidRPr="00862CF6">
        <w:t>,</w:t>
      </w:r>
    </w:p>
    <w:p w14:paraId="64489AC9" w14:textId="6FA0BFE7" w:rsidR="009C7889" w:rsidRPr="00862CF6" w:rsidRDefault="009C7889" w:rsidP="007132D3">
      <w:pPr>
        <w:pStyle w:val="ListParagraph"/>
        <w:numPr>
          <w:ilvl w:val="0"/>
          <w:numId w:val="49"/>
        </w:numPr>
      </w:pPr>
      <w:r w:rsidRPr="00862CF6">
        <w:t>poticati razvoj velikih i finih motoričkih sposobnosti</w:t>
      </w:r>
      <w:r w:rsidR="00F037EC" w:rsidRPr="00862CF6">
        <w:t>,</w:t>
      </w:r>
    </w:p>
    <w:p w14:paraId="5066FF03" w14:textId="2BFC35C1" w:rsidR="009C7889" w:rsidRPr="00862CF6" w:rsidRDefault="009C7889" w:rsidP="007132D3">
      <w:pPr>
        <w:pStyle w:val="ListParagraph"/>
        <w:numPr>
          <w:ilvl w:val="0"/>
          <w:numId w:val="49"/>
        </w:numPr>
      </w:pPr>
      <w:r w:rsidRPr="00862CF6">
        <w:t>razvijati grafomotoričke sposobnosti kroz različite aktivnosti</w:t>
      </w:r>
      <w:r w:rsidR="00F037EC" w:rsidRPr="00862CF6">
        <w:t>,</w:t>
      </w:r>
    </w:p>
    <w:p w14:paraId="1A5208CF" w14:textId="0B738AF9" w:rsidR="009C7889" w:rsidRPr="00862CF6" w:rsidRDefault="009C7889" w:rsidP="007132D3">
      <w:pPr>
        <w:pStyle w:val="ListParagraph"/>
        <w:numPr>
          <w:ilvl w:val="0"/>
          <w:numId w:val="49"/>
        </w:numPr>
      </w:pPr>
      <w:r w:rsidRPr="00862CF6">
        <w:t>poticati pravilne higijenske, zdravstvene i prehrambene navike</w:t>
      </w:r>
      <w:r w:rsidR="00F037EC" w:rsidRPr="00862CF6">
        <w:t>,</w:t>
      </w:r>
    </w:p>
    <w:p w14:paraId="5828A432" w14:textId="0E8BF82A" w:rsidR="009C7889" w:rsidRPr="00862CF6" w:rsidRDefault="009C7889" w:rsidP="007132D3">
      <w:pPr>
        <w:pStyle w:val="ListParagraph"/>
        <w:numPr>
          <w:ilvl w:val="0"/>
          <w:numId w:val="49"/>
        </w:numPr>
      </w:pPr>
      <w:r w:rsidRPr="00862CF6">
        <w:t>razvijati svijest o važnosti kretanja, odmora, zdrave prehrane i brige o vlastitom zdravlju</w:t>
      </w:r>
      <w:r w:rsidR="00F037EC" w:rsidRPr="00862CF6">
        <w:t>,</w:t>
      </w:r>
    </w:p>
    <w:p w14:paraId="2A2FF871" w14:textId="77777777" w:rsidR="009C7889" w:rsidRPr="00862CF6" w:rsidRDefault="009C7889" w:rsidP="007132D3">
      <w:pPr>
        <w:pStyle w:val="ListParagraph"/>
        <w:numPr>
          <w:ilvl w:val="0"/>
          <w:numId w:val="49"/>
        </w:numPr>
      </w:pPr>
      <w:r w:rsidRPr="00862CF6">
        <w:t>poticati sigurno ponašanje i prepoznavanje potencijalno opasnih situacija.</w:t>
      </w:r>
    </w:p>
    <w:p w14:paraId="0D5ADE92" w14:textId="58D38844" w:rsidR="009C7889" w:rsidRPr="00862CF6" w:rsidRDefault="009C7889" w:rsidP="007132D3">
      <w:pPr>
        <w:pStyle w:val="ListParagraph"/>
        <w:numPr>
          <w:ilvl w:val="0"/>
          <w:numId w:val="48"/>
        </w:numPr>
      </w:pPr>
      <w:r w:rsidRPr="00862CF6">
        <w:t>Razvoj samostalnosti i odgovornosti</w:t>
      </w:r>
    </w:p>
    <w:p w14:paraId="72194082" w14:textId="56B0BA52" w:rsidR="009C7889" w:rsidRPr="00862CF6" w:rsidRDefault="009C7889" w:rsidP="007132D3">
      <w:pPr>
        <w:pStyle w:val="ListParagraph"/>
        <w:numPr>
          <w:ilvl w:val="0"/>
          <w:numId w:val="50"/>
        </w:numPr>
      </w:pPr>
      <w:r w:rsidRPr="00862CF6">
        <w:t>poticati samostalnost pri obavljanju svakodnevnih životno-praktičnih aktivnosti</w:t>
      </w:r>
      <w:r w:rsidR="00F037EC" w:rsidRPr="00862CF6">
        <w:t>,</w:t>
      </w:r>
    </w:p>
    <w:p w14:paraId="4DCCA147" w14:textId="38ED00EE" w:rsidR="009C7889" w:rsidRPr="00862CF6" w:rsidRDefault="009C7889" w:rsidP="007132D3">
      <w:pPr>
        <w:pStyle w:val="ListParagraph"/>
        <w:numPr>
          <w:ilvl w:val="0"/>
          <w:numId w:val="50"/>
        </w:numPr>
      </w:pPr>
      <w:r w:rsidRPr="00862CF6">
        <w:t>razvijati odgovornost za osobne stvari i zajednički prostor</w:t>
      </w:r>
      <w:r w:rsidR="00F037EC" w:rsidRPr="00862CF6">
        <w:t>,</w:t>
      </w:r>
    </w:p>
    <w:p w14:paraId="3E5409EB" w14:textId="60EA0ECA" w:rsidR="009C7889" w:rsidRPr="00862CF6" w:rsidRDefault="009C7889" w:rsidP="007132D3">
      <w:pPr>
        <w:pStyle w:val="ListParagraph"/>
        <w:numPr>
          <w:ilvl w:val="0"/>
          <w:numId w:val="50"/>
        </w:numPr>
      </w:pPr>
      <w:r w:rsidRPr="00862CF6">
        <w:t>poticati samostalno donošenje odluka i izbor aktivnosti</w:t>
      </w:r>
      <w:r w:rsidR="00F037EC" w:rsidRPr="00862CF6">
        <w:t>,</w:t>
      </w:r>
    </w:p>
    <w:p w14:paraId="390D5024" w14:textId="628657CC" w:rsidR="009C7889" w:rsidRPr="00862CF6" w:rsidRDefault="009C7889" w:rsidP="007132D3">
      <w:pPr>
        <w:pStyle w:val="ListParagraph"/>
        <w:numPr>
          <w:ilvl w:val="0"/>
          <w:numId w:val="50"/>
        </w:numPr>
      </w:pPr>
      <w:r w:rsidRPr="00862CF6">
        <w:t>razvijati sposobnost organiziranja vlastitog djelovanja</w:t>
      </w:r>
      <w:r w:rsidR="00F037EC" w:rsidRPr="00862CF6">
        <w:t>,</w:t>
      </w:r>
    </w:p>
    <w:p w14:paraId="4EC851C4" w14:textId="3D032B20" w:rsidR="009C7889" w:rsidRPr="00862CF6" w:rsidRDefault="009C7889" w:rsidP="007132D3">
      <w:pPr>
        <w:pStyle w:val="ListParagraph"/>
        <w:numPr>
          <w:ilvl w:val="0"/>
          <w:numId w:val="50"/>
        </w:numPr>
      </w:pPr>
      <w:r w:rsidRPr="00862CF6">
        <w:t>poticati ustrajnost u dovršavanju započetih aktivnosti</w:t>
      </w:r>
      <w:r w:rsidR="00F037EC" w:rsidRPr="00862CF6">
        <w:t>,</w:t>
      </w:r>
    </w:p>
    <w:p w14:paraId="781AF266" w14:textId="17AA62EB" w:rsidR="00E302C3" w:rsidRPr="00862CF6" w:rsidRDefault="009C7889" w:rsidP="007132D3">
      <w:pPr>
        <w:pStyle w:val="ListParagraph"/>
        <w:numPr>
          <w:ilvl w:val="0"/>
          <w:numId w:val="50"/>
        </w:numPr>
      </w:pPr>
      <w:r w:rsidRPr="00862CF6">
        <w:t>razvijati odgovornost prema sebi, drugima, prostoru i materijalima.</w:t>
      </w:r>
    </w:p>
    <w:p w14:paraId="6A26BA3A" w14:textId="2BB7A3D0" w:rsidR="009C7889" w:rsidRPr="00862CF6" w:rsidRDefault="009C7889" w:rsidP="007132D3">
      <w:pPr>
        <w:pStyle w:val="ListParagraph"/>
        <w:numPr>
          <w:ilvl w:val="0"/>
          <w:numId w:val="48"/>
        </w:numPr>
      </w:pPr>
      <w:r w:rsidRPr="00862CF6">
        <w:t>Socioemocionalni razvoj</w:t>
      </w:r>
    </w:p>
    <w:p w14:paraId="6AC345F8" w14:textId="13712DCD" w:rsidR="009C7889" w:rsidRPr="00862CF6" w:rsidRDefault="009C7889" w:rsidP="007132D3">
      <w:pPr>
        <w:pStyle w:val="ListParagraph"/>
        <w:numPr>
          <w:ilvl w:val="0"/>
          <w:numId w:val="51"/>
        </w:numPr>
      </w:pPr>
      <w:r w:rsidRPr="00862CF6">
        <w:t>razvijati pozitivnu sliku o sebi i osjećaj vlastite vrijednosti</w:t>
      </w:r>
      <w:r w:rsidR="00F037EC" w:rsidRPr="00862CF6">
        <w:t>,</w:t>
      </w:r>
    </w:p>
    <w:p w14:paraId="60602172" w14:textId="68678881" w:rsidR="009C7889" w:rsidRPr="00862CF6" w:rsidRDefault="009C7889" w:rsidP="007132D3">
      <w:pPr>
        <w:pStyle w:val="ListParagraph"/>
        <w:numPr>
          <w:ilvl w:val="0"/>
          <w:numId w:val="51"/>
        </w:numPr>
      </w:pPr>
      <w:r w:rsidRPr="00862CF6">
        <w:t>poticati prepoznavanje, izražavanje i reguliranje emocija</w:t>
      </w:r>
      <w:r w:rsidR="00F037EC" w:rsidRPr="00862CF6">
        <w:t>,</w:t>
      </w:r>
    </w:p>
    <w:p w14:paraId="62EFF0E6" w14:textId="29D8AF1E" w:rsidR="009C7889" w:rsidRPr="00862CF6" w:rsidRDefault="009C7889" w:rsidP="007132D3">
      <w:pPr>
        <w:pStyle w:val="ListParagraph"/>
        <w:numPr>
          <w:ilvl w:val="0"/>
          <w:numId w:val="52"/>
        </w:numPr>
      </w:pPr>
      <w:r w:rsidRPr="00862CF6">
        <w:t>razvijati empatiju i razumijevanje osjećaja drugih</w:t>
      </w:r>
      <w:r w:rsidR="00F037EC" w:rsidRPr="00862CF6">
        <w:t>,</w:t>
      </w:r>
    </w:p>
    <w:p w14:paraId="29F98345" w14:textId="6AFC6505" w:rsidR="009C7889" w:rsidRPr="00862CF6" w:rsidRDefault="009C7889" w:rsidP="007132D3">
      <w:pPr>
        <w:pStyle w:val="ListParagraph"/>
        <w:numPr>
          <w:ilvl w:val="0"/>
          <w:numId w:val="52"/>
        </w:numPr>
      </w:pPr>
      <w:r w:rsidRPr="00862CF6">
        <w:t>poticati suradnju, dogovaranje i zajedničko rješavanje problema</w:t>
      </w:r>
      <w:r w:rsidR="00F037EC" w:rsidRPr="00862CF6">
        <w:t>,</w:t>
      </w:r>
    </w:p>
    <w:p w14:paraId="642DAE21" w14:textId="4B741D6E" w:rsidR="009C7889" w:rsidRPr="00862CF6" w:rsidRDefault="009C7889" w:rsidP="007132D3">
      <w:pPr>
        <w:pStyle w:val="ListParagraph"/>
        <w:numPr>
          <w:ilvl w:val="0"/>
          <w:numId w:val="52"/>
        </w:numPr>
      </w:pPr>
      <w:r w:rsidRPr="00862CF6">
        <w:lastRenderedPageBreak/>
        <w:t>razvijati sposobnost poštivanja pravila i dogovora</w:t>
      </w:r>
      <w:r w:rsidR="00F037EC" w:rsidRPr="00862CF6">
        <w:t>,</w:t>
      </w:r>
    </w:p>
    <w:p w14:paraId="477E0D71" w14:textId="7C44E907" w:rsidR="009C7889" w:rsidRPr="00862CF6" w:rsidRDefault="009C7889" w:rsidP="007132D3">
      <w:pPr>
        <w:pStyle w:val="ListParagraph"/>
        <w:numPr>
          <w:ilvl w:val="0"/>
          <w:numId w:val="52"/>
        </w:numPr>
      </w:pPr>
      <w:r w:rsidRPr="00862CF6">
        <w:t>poticati konstruktivno rješavanje sukoba</w:t>
      </w:r>
      <w:r w:rsidR="00F037EC" w:rsidRPr="00862CF6">
        <w:t>,</w:t>
      </w:r>
    </w:p>
    <w:p w14:paraId="49D67FA4" w14:textId="6A4B5BB9" w:rsidR="009C7889" w:rsidRPr="00862CF6" w:rsidRDefault="009C7889" w:rsidP="007132D3">
      <w:pPr>
        <w:pStyle w:val="ListParagraph"/>
        <w:numPr>
          <w:ilvl w:val="0"/>
          <w:numId w:val="52"/>
        </w:numPr>
      </w:pPr>
      <w:r w:rsidRPr="00862CF6">
        <w:t>razvijati toleranciju i prihvaćanje različitosti</w:t>
      </w:r>
      <w:r w:rsidR="00F037EC" w:rsidRPr="00862CF6">
        <w:t>,</w:t>
      </w:r>
    </w:p>
    <w:p w14:paraId="44EB9D61" w14:textId="77777777" w:rsidR="009C7889" w:rsidRPr="00862CF6" w:rsidRDefault="009C7889" w:rsidP="007132D3">
      <w:pPr>
        <w:pStyle w:val="ListParagraph"/>
        <w:numPr>
          <w:ilvl w:val="0"/>
          <w:numId w:val="52"/>
        </w:numPr>
      </w:pPr>
      <w:r w:rsidRPr="00862CF6">
        <w:t>poticati osjećaj pripadnosti skupini, Vrtiću, obitelji i lokalnoj zajednici.</w:t>
      </w:r>
    </w:p>
    <w:p w14:paraId="1E01742C" w14:textId="77777777" w:rsidR="009C7889" w:rsidRPr="00862CF6" w:rsidRDefault="009C7889" w:rsidP="007132D3">
      <w:pPr>
        <w:pStyle w:val="ListParagraph"/>
        <w:numPr>
          <w:ilvl w:val="0"/>
          <w:numId w:val="48"/>
        </w:numPr>
      </w:pPr>
      <w:r w:rsidRPr="00862CF6">
        <w:t>Razvoj spoznajnih i istraživačkih kompetencija</w:t>
      </w:r>
    </w:p>
    <w:p w14:paraId="38D27EF9" w14:textId="354490BB" w:rsidR="009C7889" w:rsidRPr="00862CF6" w:rsidRDefault="009C7889" w:rsidP="007132D3">
      <w:pPr>
        <w:pStyle w:val="ListParagraph"/>
        <w:numPr>
          <w:ilvl w:val="0"/>
          <w:numId w:val="53"/>
        </w:numPr>
      </w:pPr>
      <w:r w:rsidRPr="00862CF6">
        <w:t>poticati radoznalost i aktivan odnos prema učenju</w:t>
      </w:r>
      <w:r w:rsidR="00F037EC" w:rsidRPr="00862CF6">
        <w:t>,</w:t>
      </w:r>
    </w:p>
    <w:p w14:paraId="7E5DD8C4" w14:textId="1392D762" w:rsidR="009C7889" w:rsidRPr="00862CF6" w:rsidRDefault="009C7889" w:rsidP="007132D3">
      <w:pPr>
        <w:pStyle w:val="ListParagraph"/>
        <w:numPr>
          <w:ilvl w:val="0"/>
          <w:numId w:val="53"/>
        </w:numPr>
      </w:pPr>
      <w:r w:rsidRPr="00862CF6">
        <w:t>omogućiti istraživanje, eksperimentiranje i učenje kroz neposredno iskustvo</w:t>
      </w:r>
      <w:r w:rsidR="00F037EC" w:rsidRPr="00862CF6">
        <w:t>,</w:t>
      </w:r>
    </w:p>
    <w:p w14:paraId="7151CDE3" w14:textId="4AAB4FBB" w:rsidR="009C7889" w:rsidRPr="00862CF6" w:rsidRDefault="009C7889" w:rsidP="007132D3">
      <w:pPr>
        <w:pStyle w:val="ListParagraph"/>
        <w:numPr>
          <w:ilvl w:val="0"/>
          <w:numId w:val="53"/>
        </w:numPr>
      </w:pPr>
      <w:r w:rsidRPr="00862CF6">
        <w:t>poticati postavljanje pitanja i traženje odgovora</w:t>
      </w:r>
      <w:r w:rsidR="00F037EC" w:rsidRPr="00862CF6">
        <w:t>,</w:t>
      </w:r>
    </w:p>
    <w:p w14:paraId="6A5472E0" w14:textId="613739C0" w:rsidR="009C7889" w:rsidRPr="00862CF6" w:rsidRDefault="009C7889" w:rsidP="007132D3">
      <w:pPr>
        <w:pStyle w:val="ListParagraph"/>
        <w:numPr>
          <w:ilvl w:val="0"/>
          <w:numId w:val="53"/>
        </w:numPr>
      </w:pPr>
      <w:r w:rsidRPr="00862CF6">
        <w:t>razvijati sposobnost promatranja, uspoređivanja, klasificiranja i zaključivanja</w:t>
      </w:r>
      <w:r w:rsidR="00F037EC" w:rsidRPr="00862CF6">
        <w:t>,</w:t>
      </w:r>
    </w:p>
    <w:p w14:paraId="44C7ED7E" w14:textId="2FEB8819" w:rsidR="009C7889" w:rsidRPr="00862CF6" w:rsidRDefault="009C7889" w:rsidP="007132D3">
      <w:pPr>
        <w:pStyle w:val="ListParagraph"/>
        <w:numPr>
          <w:ilvl w:val="0"/>
          <w:numId w:val="53"/>
        </w:numPr>
      </w:pPr>
      <w:r w:rsidRPr="00862CF6">
        <w:t>poticati uočavanje prostornih, vremenskih, kvalitativnih i kvantitativnih odnosa</w:t>
      </w:r>
      <w:r w:rsidR="00F037EC" w:rsidRPr="00862CF6">
        <w:t>,</w:t>
      </w:r>
    </w:p>
    <w:p w14:paraId="44EEC6C0" w14:textId="0BA2A0A9" w:rsidR="009C7889" w:rsidRPr="00862CF6" w:rsidRDefault="009C7889" w:rsidP="007132D3">
      <w:pPr>
        <w:pStyle w:val="ListParagraph"/>
        <w:numPr>
          <w:ilvl w:val="0"/>
          <w:numId w:val="53"/>
        </w:numPr>
      </w:pPr>
      <w:r w:rsidRPr="00862CF6">
        <w:t>razvijati početne matematičke i logičke kompetencije</w:t>
      </w:r>
      <w:r w:rsidR="00F037EC" w:rsidRPr="00862CF6">
        <w:t>,</w:t>
      </w:r>
    </w:p>
    <w:p w14:paraId="174B94A3" w14:textId="5E3A526E" w:rsidR="009C7889" w:rsidRPr="00862CF6" w:rsidRDefault="009C7889" w:rsidP="007132D3">
      <w:pPr>
        <w:pStyle w:val="ListParagraph"/>
        <w:numPr>
          <w:ilvl w:val="0"/>
          <w:numId w:val="53"/>
        </w:numPr>
      </w:pPr>
      <w:r w:rsidRPr="00862CF6">
        <w:t>poticati razumijevanje osnovnih prirodnih pojava i uzročno-posljedičnih odnosa</w:t>
      </w:r>
      <w:r w:rsidR="00F037EC" w:rsidRPr="00862CF6">
        <w:t>,</w:t>
      </w:r>
    </w:p>
    <w:p w14:paraId="4991DF5F" w14:textId="46B20596" w:rsidR="009C7889" w:rsidRPr="00862CF6" w:rsidRDefault="009C7889" w:rsidP="007132D3">
      <w:pPr>
        <w:pStyle w:val="ListParagraph"/>
        <w:numPr>
          <w:ilvl w:val="0"/>
          <w:numId w:val="53"/>
        </w:numPr>
      </w:pPr>
      <w:r w:rsidRPr="00862CF6">
        <w:t>razvijati sposobnost rješavanja problema i osmišljavanja različitih rješenja</w:t>
      </w:r>
      <w:r w:rsidR="00F037EC" w:rsidRPr="00862CF6">
        <w:t>,</w:t>
      </w:r>
    </w:p>
    <w:p w14:paraId="7C331527" w14:textId="77777777" w:rsidR="009C7889" w:rsidRPr="00862CF6" w:rsidRDefault="009C7889" w:rsidP="007132D3">
      <w:pPr>
        <w:pStyle w:val="ListParagraph"/>
        <w:numPr>
          <w:ilvl w:val="0"/>
          <w:numId w:val="53"/>
        </w:numPr>
      </w:pPr>
      <w:r w:rsidRPr="00862CF6">
        <w:t>poticati sposobnost planiranja jednostavnih aktivnosti i praćenja vlastitog rada.</w:t>
      </w:r>
    </w:p>
    <w:p w14:paraId="4EBF6A9C" w14:textId="77777777" w:rsidR="009C7889" w:rsidRPr="00862CF6" w:rsidRDefault="009C7889" w:rsidP="007132D3">
      <w:pPr>
        <w:pStyle w:val="ListParagraph"/>
        <w:numPr>
          <w:ilvl w:val="0"/>
          <w:numId w:val="48"/>
        </w:numPr>
      </w:pPr>
      <w:r w:rsidRPr="00862CF6">
        <w:t>Razvoj govorno-jezičnih i komunikacijskih kompetencija</w:t>
      </w:r>
    </w:p>
    <w:p w14:paraId="2069BCD0" w14:textId="1BF1CF2F" w:rsidR="009C7889" w:rsidRPr="00862CF6" w:rsidRDefault="009C7889" w:rsidP="007132D3">
      <w:pPr>
        <w:pStyle w:val="ListParagraph"/>
        <w:numPr>
          <w:ilvl w:val="0"/>
          <w:numId w:val="54"/>
        </w:numPr>
      </w:pPr>
      <w:r w:rsidRPr="00862CF6">
        <w:t>poticati dijete na jasno i smisleno izražavanje misli, osjećaja, potreba i iskustava</w:t>
      </w:r>
      <w:r w:rsidR="00F037EC" w:rsidRPr="00862CF6">
        <w:t>,</w:t>
      </w:r>
    </w:p>
    <w:p w14:paraId="137D3EBF" w14:textId="0E0A9523" w:rsidR="009C7889" w:rsidRPr="00862CF6" w:rsidRDefault="009C7889" w:rsidP="007132D3">
      <w:pPr>
        <w:pStyle w:val="ListParagraph"/>
        <w:numPr>
          <w:ilvl w:val="0"/>
          <w:numId w:val="54"/>
        </w:numPr>
      </w:pPr>
      <w:r w:rsidRPr="00862CF6">
        <w:t>razvijati sposobnost slušanja i razumijevanja drugih</w:t>
      </w:r>
      <w:r w:rsidR="00F037EC" w:rsidRPr="00862CF6">
        <w:t>,</w:t>
      </w:r>
    </w:p>
    <w:p w14:paraId="46DCEE4B" w14:textId="3E04EC67" w:rsidR="009C7889" w:rsidRPr="00862CF6" w:rsidRDefault="009C7889" w:rsidP="007132D3">
      <w:pPr>
        <w:pStyle w:val="ListParagraph"/>
        <w:numPr>
          <w:ilvl w:val="0"/>
          <w:numId w:val="54"/>
        </w:numPr>
      </w:pPr>
      <w:r w:rsidRPr="00862CF6">
        <w:t>obogaćivati rječnik i poticati pravilnu uporabu jezika</w:t>
      </w:r>
      <w:r w:rsidR="00F037EC" w:rsidRPr="00862CF6">
        <w:t>,</w:t>
      </w:r>
    </w:p>
    <w:p w14:paraId="24AE82F9" w14:textId="38495428" w:rsidR="009C7889" w:rsidRPr="00862CF6" w:rsidRDefault="009C7889" w:rsidP="007132D3">
      <w:pPr>
        <w:pStyle w:val="ListParagraph"/>
        <w:numPr>
          <w:ilvl w:val="0"/>
          <w:numId w:val="54"/>
        </w:numPr>
      </w:pPr>
      <w:r w:rsidRPr="00862CF6">
        <w:t>razvijati sposobnost opisivanja, prepričavanja i stvaranja priča</w:t>
      </w:r>
      <w:r w:rsidR="00F037EC" w:rsidRPr="00862CF6">
        <w:t>,</w:t>
      </w:r>
    </w:p>
    <w:p w14:paraId="55E3481F" w14:textId="30E2A9B5" w:rsidR="009C7889" w:rsidRPr="00862CF6" w:rsidRDefault="009C7889" w:rsidP="007132D3">
      <w:pPr>
        <w:pStyle w:val="ListParagraph"/>
        <w:numPr>
          <w:ilvl w:val="0"/>
          <w:numId w:val="54"/>
        </w:numPr>
      </w:pPr>
      <w:r w:rsidRPr="00862CF6">
        <w:t>poticati sudjelovanje u razgovoru i poštivanje pravila komunikacije</w:t>
      </w:r>
      <w:r w:rsidR="00F037EC" w:rsidRPr="00862CF6">
        <w:t>,</w:t>
      </w:r>
    </w:p>
    <w:p w14:paraId="0B52B9E9" w14:textId="731B9EBA" w:rsidR="009C7889" w:rsidRPr="00862CF6" w:rsidRDefault="009C7889" w:rsidP="007132D3">
      <w:pPr>
        <w:pStyle w:val="ListParagraph"/>
        <w:numPr>
          <w:ilvl w:val="0"/>
          <w:numId w:val="54"/>
        </w:numPr>
      </w:pPr>
      <w:r w:rsidRPr="00862CF6">
        <w:t>razvijati interes za slikovnice, knjige, priče, pjesme i druge književne sadržaje</w:t>
      </w:r>
      <w:r w:rsidR="00F037EC" w:rsidRPr="00862CF6">
        <w:t>,</w:t>
      </w:r>
    </w:p>
    <w:p w14:paraId="7FB2E1A7" w14:textId="63BC881C" w:rsidR="009C7889" w:rsidRPr="00862CF6" w:rsidRDefault="009C7889" w:rsidP="007132D3">
      <w:pPr>
        <w:pStyle w:val="ListParagraph"/>
        <w:numPr>
          <w:ilvl w:val="0"/>
          <w:numId w:val="54"/>
        </w:numPr>
      </w:pPr>
      <w:r w:rsidRPr="00862CF6">
        <w:t>poticati razvoj predčitačkih vještina i osvješćivanje funkcije pisanog jezika</w:t>
      </w:r>
      <w:r w:rsidR="00F037EC" w:rsidRPr="00862CF6">
        <w:t>,</w:t>
      </w:r>
    </w:p>
    <w:p w14:paraId="0C87C4D9" w14:textId="77777777" w:rsidR="009C7889" w:rsidRPr="00862CF6" w:rsidRDefault="009C7889" w:rsidP="007132D3">
      <w:pPr>
        <w:pStyle w:val="ListParagraph"/>
        <w:numPr>
          <w:ilvl w:val="0"/>
          <w:numId w:val="54"/>
        </w:numPr>
      </w:pPr>
      <w:r w:rsidRPr="00862CF6">
        <w:t xml:space="preserve">provoditi aktivnosti u okviru projekta </w:t>
      </w:r>
      <w:r w:rsidRPr="00862CF6">
        <w:rPr>
          <w:b/>
          <w:bCs/>
        </w:rPr>
        <w:t>„Čitaj mi“</w:t>
      </w:r>
      <w:r w:rsidRPr="00862CF6">
        <w:t>.</w:t>
      </w:r>
    </w:p>
    <w:p w14:paraId="4F977200" w14:textId="77777777" w:rsidR="009C7889" w:rsidRPr="00862CF6" w:rsidRDefault="009C7889" w:rsidP="007132D3">
      <w:pPr>
        <w:pStyle w:val="ListParagraph"/>
        <w:numPr>
          <w:ilvl w:val="0"/>
          <w:numId w:val="48"/>
        </w:numPr>
      </w:pPr>
      <w:r w:rsidRPr="00862CF6">
        <w:t>Razvoj likovnog, glazbenog, dramskog i plesnog izražavanja</w:t>
      </w:r>
    </w:p>
    <w:p w14:paraId="7FFD5A8A" w14:textId="51024D0D" w:rsidR="009C7889" w:rsidRPr="00862CF6" w:rsidRDefault="009C7889" w:rsidP="007132D3">
      <w:pPr>
        <w:pStyle w:val="ListParagraph"/>
        <w:numPr>
          <w:ilvl w:val="0"/>
          <w:numId w:val="55"/>
        </w:numPr>
      </w:pPr>
      <w:r w:rsidRPr="00862CF6">
        <w:t>omogućiti slobodno i kreativno izražavanje kroz različite materijale, tehnike i sredstva</w:t>
      </w:r>
      <w:r w:rsidR="00F037EC" w:rsidRPr="00862CF6">
        <w:t>,</w:t>
      </w:r>
    </w:p>
    <w:p w14:paraId="35875998" w14:textId="1E5A83F9" w:rsidR="009C7889" w:rsidRPr="00862CF6" w:rsidRDefault="009C7889" w:rsidP="007132D3">
      <w:pPr>
        <w:pStyle w:val="ListParagraph"/>
        <w:numPr>
          <w:ilvl w:val="0"/>
          <w:numId w:val="55"/>
        </w:numPr>
      </w:pPr>
      <w:r w:rsidRPr="00862CF6">
        <w:t>poticati istraživanje likovnih elemenata i različitih likovnih materijala</w:t>
      </w:r>
      <w:r w:rsidR="00F037EC" w:rsidRPr="00862CF6">
        <w:t>,</w:t>
      </w:r>
    </w:p>
    <w:p w14:paraId="2484E0A1" w14:textId="5A6E1ACC" w:rsidR="009C7889" w:rsidRPr="00862CF6" w:rsidRDefault="009C7889" w:rsidP="007132D3">
      <w:pPr>
        <w:pStyle w:val="ListParagraph"/>
        <w:numPr>
          <w:ilvl w:val="0"/>
          <w:numId w:val="55"/>
        </w:numPr>
      </w:pPr>
      <w:r w:rsidRPr="00862CF6">
        <w:t>razvijati osjetljivost za zvuk, ritam, melodiju i glazbene kontraste</w:t>
      </w:r>
      <w:r w:rsidR="00F037EC" w:rsidRPr="00862CF6">
        <w:t>,</w:t>
      </w:r>
    </w:p>
    <w:p w14:paraId="18AA541C" w14:textId="28D233E9" w:rsidR="009C7889" w:rsidRPr="00862CF6" w:rsidRDefault="009C7889" w:rsidP="007132D3">
      <w:pPr>
        <w:pStyle w:val="ListParagraph"/>
        <w:numPr>
          <w:ilvl w:val="0"/>
          <w:numId w:val="55"/>
        </w:numPr>
      </w:pPr>
      <w:r w:rsidRPr="00862CF6">
        <w:t>poticati pjevanje, slušanje glazbe i glazbeno izražavanje</w:t>
      </w:r>
      <w:r w:rsidR="00F037EC" w:rsidRPr="00862CF6">
        <w:t>,</w:t>
      </w:r>
    </w:p>
    <w:p w14:paraId="596984EC" w14:textId="42ADD38F" w:rsidR="009C7889" w:rsidRPr="00862CF6" w:rsidRDefault="009C7889" w:rsidP="007132D3">
      <w:pPr>
        <w:pStyle w:val="ListParagraph"/>
        <w:numPr>
          <w:ilvl w:val="0"/>
          <w:numId w:val="55"/>
        </w:numPr>
      </w:pPr>
      <w:r w:rsidRPr="00862CF6">
        <w:t>razvijati sposobnost izražavanja pokretom, plesom i dramatizacijom</w:t>
      </w:r>
      <w:r w:rsidR="00F037EC" w:rsidRPr="00862CF6">
        <w:t>,</w:t>
      </w:r>
    </w:p>
    <w:p w14:paraId="401D27E7" w14:textId="77777777" w:rsidR="009C7889" w:rsidRPr="00862CF6" w:rsidRDefault="009C7889" w:rsidP="007132D3">
      <w:pPr>
        <w:pStyle w:val="ListParagraph"/>
        <w:numPr>
          <w:ilvl w:val="0"/>
          <w:numId w:val="55"/>
        </w:numPr>
      </w:pPr>
      <w:r w:rsidRPr="00862CF6">
        <w:t>omogućiti djeci doživljavanje i stvaranje različitih umjetničkih sadržaja.</w:t>
      </w:r>
    </w:p>
    <w:p w14:paraId="39909E69" w14:textId="77777777" w:rsidR="009C7889" w:rsidRPr="00862CF6" w:rsidRDefault="009C7889" w:rsidP="007132D3">
      <w:pPr>
        <w:rPr>
          <w:b/>
          <w:bCs/>
        </w:rPr>
      </w:pPr>
      <w:r w:rsidRPr="00862CF6">
        <w:rPr>
          <w:b/>
          <w:bCs/>
        </w:rPr>
        <w:t>Prijelaz iz vrtića u osnovnu školu</w:t>
      </w:r>
    </w:p>
    <w:p w14:paraId="7C1A05A5" w14:textId="7580071C" w:rsidR="009C7889" w:rsidRPr="00862CF6" w:rsidRDefault="00F037EC" w:rsidP="007132D3">
      <w:r w:rsidRPr="00862CF6">
        <w:tab/>
      </w:r>
      <w:r w:rsidR="009C7889" w:rsidRPr="00862CF6">
        <w:t>Priprema za prijelaz iz vrtića u osnovnu školu ostvarivat će se kontinuirano tijekom cijele pedagoške godine, kao sastavni dio svakodnevnog odgojno-obrazovnog rada, a ne kroz izdvojeno podučavanje školskih sadržaja.</w:t>
      </w:r>
    </w:p>
    <w:p w14:paraId="0D57938A" w14:textId="77777777" w:rsidR="009C7889" w:rsidRPr="00862CF6" w:rsidRDefault="009C7889" w:rsidP="007132D3">
      <w:r w:rsidRPr="00862CF6">
        <w:t>Posebna će se pozornost posvetiti razvoju:</w:t>
      </w:r>
    </w:p>
    <w:p w14:paraId="73C3CDB3" w14:textId="5C7F818A" w:rsidR="009C7889" w:rsidRPr="00862CF6" w:rsidRDefault="009C7889" w:rsidP="007132D3">
      <w:pPr>
        <w:pStyle w:val="ListParagraph"/>
        <w:numPr>
          <w:ilvl w:val="0"/>
          <w:numId w:val="56"/>
        </w:numPr>
      </w:pPr>
      <w:r w:rsidRPr="00862CF6">
        <w:t>samostalnosti i odgovornosti</w:t>
      </w:r>
      <w:r w:rsidR="001F573A" w:rsidRPr="00862CF6">
        <w:t>,</w:t>
      </w:r>
    </w:p>
    <w:p w14:paraId="39B7518D" w14:textId="5BAB3531" w:rsidR="009C7889" w:rsidRPr="00862CF6" w:rsidRDefault="009C7889" w:rsidP="007132D3">
      <w:pPr>
        <w:pStyle w:val="ListParagraph"/>
        <w:numPr>
          <w:ilvl w:val="0"/>
          <w:numId w:val="56"/>
        </w:numPr>
      </w:pPr>
      <w:r w:rsidRPr="00862CF6">
        <w:t>sposobnosti slušanja i razumijevanja uputa</w:t>
      </w:r>
      <w:r w:rsidR="001F573A" w:rsidRPr="00862CF6">
        <w:t>,</w:t>
      </w:r>
    </w:p>
    <w:p w14:paraId="48C05C13" w14:textId="125973D5" w:rsidR="009C7889" w:rsidRPr="00862CF6" w:rsidRDefault="009C7889" w:rsidP="007132D3">
      <w:pPr>
        <w:pStyle w:val="ListParagraph"/>
        <w:numPr>
          <w:ilvl w:val="0"/>
          <w:numId w:val="56"/>
        </w:numPr>
      </w:pPr>
      <w:r w:rsidRPr="00862CF6">
        <w:t>ustrajnosti i dovršavanja započetih aktivnosti</w:t>
      </w:r>
      <w:r w:rsidR="001F573A" w:rsidRPr="00862CF6">
        <w:t>,</w:t>
      </w:r>
    </w:p>
    <w:p w14:paraId="1699142E" w14:textId="38F54B8E" w:rsidR="009C7889" w:rsidRPr="00862CF6" w:rsidRDefault="009C7889" w:rsidP="007132D3">
      <w:pPr>
        <w:pStyle w:val="ListParagraph"/>
        <w:numPr>
          <w:ilvl w:val="0"/>
          <w:numId w:val="56"/>
        </w:numPr>
      </w:pPr>
      <w:r w:rsidRPr="00862CF6">
        <w:t>sposobnosti suradnje i dogovaranja</w:t>
      </w:r>
      <w:r w:rsidR="001F573A" w:rsidRPr="00862CF6">
        <w:t>,</w:t>
      </w:r>
    </w:p>
    <w:p w14:paraId="09A7E2EF" w14:textId="77D297B9" w:rsidR="009C7889" w:rsidRPr="00862CF6" w:rsidRDefault="009C7889" w:rsidP="007132D3">
      <w:pPr>
        <w:pStyle w:val="ListParagraph"/>
        <w:numPr>
          <w:ilvl w:val="0"/>
          <w:numId w:val="56"/>
        </w:numPr>
      </w:pPr>
      <w:r w:rsidRPr="00862CF6">
        <w:t>primjerenog ponašanja u skupini</w:t>
      </w:r>
      <w:r w:rsidR="001F573A" w:rsidRPr="00862CF6">
        <w:t>,</w:t>
      </w:r>
    </w:p>
    <w:p w14:paraId="08B9A379" w14:textId="221BC8B8" w:rsidR="009C7889" w:rsidRPr="00862CF6" w:rsidRDefault="009C7889" w:rsidP="007132D3">
      <w:pPr>
        <w:pStyle w:val="ListParagraph"/>
        <w:numPr>
          <w:ilvl w:val="0"/>
          <w:numId w:val="56"/>
        </w:numPr>
      </w:pPr>
      <w:r w:rsidRPr="00862CF6">
        <w:t>sposobnosti rješavanja problema</w:t>
      </w:r>
      <w:r w:rsidR="001F573A" w:rsidRPr="00862CF6">
        <w:t>,</w:t>
      </w:r>
    </w:p>
    <w:p w14:paraId="54C118B8" w14:textId="27551A1F" w:rsidR="009C7889" w:rsidRPr="00862CF6" w:rsidRDefault="009C7889" w:rsidP="007132D3">
      <w:pPr>
        <w:pStyle w:val="ListParagraph"/>
        <w:numPr>
          <w:ilvl w:val="0"/>
          <w:numId w:val="56"/>
        </w:numPr>
      </w:pPr>
      <w:r w:rsidRPr="00862CF6">
        <w:t>pažnje, pamćenja i mišljenja</w:t>
      </w:r>
      <w:r w:rsidR="001F573A" w:rsidRPr="00862CF6">
        <w:t>,</w:t>
      </w:r>
    </w:p>
    <w:p w14:paraId="0EDE3ACA" w14:textId="27981BA9" w:rsidR="009C7889" w:rsidRPr="00862CF6" w:rsidRDefault="009C7889" w:rsidP="007132D3">
      <w:pPr>
        <w:pStyle w:val="ListParagraph"/>
        <w:numPr>
          <w:ilvl w:val="0"/>
          <w:numId w:val="56"/>
        </w:numPr>
      </w:pPr>
      <w:r w:rsidRPr="00862CF6">
        <w:lastRenderedPageBreak/>
        <w:t>govorno-jezičnih i komunikacijskih sposobnosti</w:t>
      </w:r>
      <w:r w:rsidR="001F573A" w:rsidRPr="00862CF6">
        <w:t>,</w:t>
      </w:r>
    </w:p>
    <w:p w14:paraId="7E821917" w14:textId="5C967921" w:rsidR="009C7889" w:rsidRPr="00862CF6" w:rsidRDefault="009C7889" w:rsidP="007132D3">
      <w:pPr>
        <w:pStyle w:val="ListParagraph"/>
        <w:numPr>
          <w:ilvl w:val="0"/>
          <w:numId w:val="56"/>
        </w:numPr>
      </w:pPr>
      <w:r w:rsidRPr="00862CF6">
        <w:t>predčitačkih i početnih matematičkih kompetencija</w:t>
      </w:r>
      <w:r w:rsidR="001F573A" w:rsidRPr="00862CF6">
        <w:t>,</w:t>
      </w:r>
    </w:p>
    <w:p w14:paraId="60099305" w14:textId="2A9BBAD7" w:rsidR="009C7889" w:rsidRPr="00862CF6" w:rsidRDefault="009C7889" w:rsidP="007132D3">
      <w:pPr>
        <w:pStyle w:val="ListParagraph"/>
        <w:numPr>
          <w:ilvl w:val="0"/>
          <w:numId w:val="56"/>
        </w:numPr>
      </w:pPr>
      <w:r w:rsidRPr="00862CF6">
        <w:t>fine motorike i grafomotoričkih sposobnosti</w:t>
      </w:r>
      <w:r w:rsidR="001F573A" w:rsidRPr="00862CF6">
        <w:t>,</w:t>
      </w:r>
    </w:p>
    <w:p w14:paraId="6A5A16D5" w14:textId="05028761" w:rsidR="009C7889" w:rsidRPr="00862CF6" w:rsidRDefault="009C7889" w:rsidP="007132D3">
      <w:pPr>
        <w:pStyle w:val="ListParagraph"/>
        <w:numPr>
          <w:ilvl w:val="0"/>
          <w:numId w:val="56"/>
        </w:numPr>
      </w:pPr>
      <w:r w:rsidRPr="00862CF6">
        <w:t>pozitivnog odnosa prema učenju i novim iskustvima.</w:t>
      </w:r>
    </w:p>
    <w:p w14:paraId="02B35F24" w14:textId="77777777" w:rsidR="001F573A" w:rsidRPr="00862CF6" w:rsidRDefault="001F573A" w:rsidP="007132D3">
      <w:pPr>
        <w:pStyle w:val="ListParagraph"/>
      </w:pPr>
    </w:p>
    <w:p w14:paraId="1D2AD86D" w14:textId="77777777" w:rsidR="009C7889" w:rsidRPr="00862CF6" w:rsidRDefault="009C7889" w:rsidP="007132D3">
      <w:pPr>
        <w:rPr>
          <w:b/>
          <w:bCs/>
        </w:rPr>
      </w:pPr>
      <w:r w:rsidRPr="00862CF6">
        <w:rPr>
          <w:b/>
          <w:bCs/>
        </w:rPr>
        <w:t>Tematska i projektna područja rada</w:t>
      </w:r>
    </w:p>
    <w:p w14:paraId="0FBD886B" w14:textId="2124BBFE" w:rsidR="009C7889" w:rsidRPr="00862CF6" w:rsidRDefault="001F573A" w:rsidP="007132D3">
      <w:r w:rsidRPr="00862CF6">
        <w:tab/>
      </w:r>
      <w:r w:rsidR="009C7889" w:rsidRPr="00862CF6">
        <w:t>Sadržaji programa predškole neće biti organizirani kao strogo propisane nastavne teme, već će se integrirati u svakodnevni život i rad odgojnih skupina kroz tematske cjeline i projekte koji proizlaze iz interesa, pitanja i iskustava djece.</w:t>
      </w:r>
    </w:p>
    <w:p w14:paraId="75273AE6" w14:textId="194CBB4B" w:rsidR="009C7889" w:rsidRPr="00862CF6" w:rsidRDefault="001F573A" w:rsidP="007132D3">
      <w:r w:rsidRPr="00862CF6">
        <w:tab/>
      </w:r>
      <w:r w:rsidR="009C7889" w:rsidRPr="00862CF6">
        <w:t>Moguća područja rada uključuju:</w:t>
      </w:r>
    </w:p>
    <w:p w14:paraId="7D0B7513" w14:textId="77777777" w:rsidR="009C7889" w:rsidRPr="00862CF6" w:rsidRDefault="009C7889" w:rsidP="007132D3">
      <w:pPr>
        <w:pStyle w:val="ListParagraph"/>
        <w:numPr>
          <w:ilvl w:val="0"/>
          <w:numId w:val="59"/>
        </w:numPr>
      </w:pPr>
      <w:r w:rsidRPr="00862CF6">
        <w:rPr>
          <w:b/>
          <w:bCs/>
        </w:rPr>
        <w:t>To sam ja</w:t>
      </w:r>
      <w:r w:rsidRPr="00862CF6">
        <w:t xml:space="preserve"> – identitet, osobine, sposobnosti, emocije i interesi;</w:t>
      </w:r>
    </w:p>
    <w:p w14:paraId="3B974CEB" w14:textId="77777777" w:rsidR="009C7889" w:rsidRPr="00862CF6" w:rsidRDefault="009C7889" w:rsidP="007132D3">
      <w:pPr>
        <w:pStyle w:val="ListParagraph"/>
        <w:numPr>
          <w:ilvl w:val="0"/>
          <w:numId w:val="59"/>
        </w:numPr>
      </w:pPr>
      <w:r w:rsidRPr="00862CF6">
        <w:rPr>
          <w:b/>
          <w:bCs/>
        </w:rPr>
        <w:t>Moja obitelj i moje okruženje</w:t>
      </w:r>
      <w:r w:rsidRPr="00862CF6">
        <w:t xml:space="preserve"> – obitelj, dom, Vrtić i lokalna zajednica;</w:t>
      </w:r>
    </w:p>
    <w:p w14:paraId="366EA651" w14:textId="77777777" w:rsidR="009C7889" w:rsidRPr="00862CF6" w:rsidRDefault="009C7889" w:rsidP="007132D3">
      <w:pPr>
        <w:pStyle w:val="ListParagraph"/>
        <w:numPr>
          <w:ilvl w:val="0"/>
          <w:numId w:val="59"/>
        </w:numPr>
      </w:pPr>
      <w:r w:rsidRPr="00862CF6">
        <w:rPr>
          <w:b/>
          <w:bCs/>
        </w:rPr>
        <w:t>Zajedno možemo više</w:t>
      </w:r>
      <w:r w:rsidRPr="00862CF6">
        <w:t xml:space="preserve"> – prijateljstvo, suradnja, pravila i odgovornost;</w:t>
      </w:r>
    </w:p>
    <w:p w14:paraId="4DEF4E30" w14:textId="77777777" w:rsidR="009C7889" w:rsidRPr="00862CF6" w:rsidRDefault="009C7889" w:rsidP="007132D3">
      <w:pPr>
        <w:pStyle w:val="ListParagraph"/>
        <w:numPr>
          <w:ilvl w:val="0"/>
          <w:numId w:val="59"/>
        </w:numPr>
      </w:pPr>
      <w:r w:rsidRPr="00862CF6">
        <w:rPr>
          <w:b/>
          <w:bCs/>
        </w:rPr>
        <w:t>Zdrav sam i brinem o sebi</w:t>
      </w:r>
      <w:r w:rsidRPr="00862CF6">
        <w:t xml:space="preserve"> – zdravlje, higijena, prehrana, kretanje i sigurnost;</w:t>
      </w:r>
    </w:p>
    <w:p w14:paraId="70975C54" w14:textId="77777777" w:rsidR="009C7889" w:rsidRPr="00862CF6" w:rsidRDefault="009C7889" w:rsidP="007132D3">
      <w:pPr>
        <w:pStyle w:val="ListParagraph"/>
        <w:numPr>
          <w:ilvl w:val="0"/>
          <w:numId w:val="59"/>
        </w:numPr>
      </w:pPr>
      <w:r w:rsidRPr="00862CF6">
        <w:rPr>
          <w:b/>
          <w:bCs/>
        </w:rPr>
        <w:t>Promet i sigurnost</w:t>
      </w:r>
      <w:r w:rsidRPr="00862CF6">
        <w:t xml:space="preserve"> – prometna sredstva, pravila i sigurno kretanje;</w:t>
      </w:r>
    </w:p>
    <w:p w14:paraId="79BDFAFF" w14:textId="77777777" w:rsidR="009C7889" w:rsidRPr="00862CF6" w:rsidRDefault="009C7889" w:rsidP="007132D3">
      <w:pPr>
        <w:pStyle w:val="ListParagraph"/>
        <w:numPr>
          <w:ilvl w:val="0"/>
          <w:numId w:val="59"/>
        </w:numPr>
      </w:pPr>
      <w:r w:rsidRPr="00862CF6">
        <w:rPr>
          <w:b/>
          <w:bCs/>
        </w:rPr>
        <w:t>Priroda i okoliš</w:t>
      </w:r>
      <w:r w:rsidRPr="00862CF6">
        <w:t xml:space="preserve"> – godišnja doba, biljke, životinje, prirodne pojave i zaštita okoliša;</w:t>
      </w:r>
    </w:p>
    <w:p w14:paraId="08530BD7" w14:textId="77777777" w:rsidR="009C7889" w:rsidRPr="00862CF6" w:rsidRDefault="009C7889" w:rsidP="007132D3">
      <w:pPr>
        <w:pStyle w:val="ListParagraph"/>
        <w:numPr>
          <w:ilvl w:val="0"/>
          <w:numId w:val="59"/>
        </w:numPr>
      </w:pPr>
      <w:r w:rsidRPr="00862CF6">
        <w:rPr>
          <w:b/>
          <w:bCs/>
        </w:rPr>
        <w:t>Zelena Magnolija</w:t>
      </w:r>
      <w:r w:rsidRPr="00862CF6">
        <w:t xml:space="preserve"> – istraživanje prirode, održivi odnos prema okolišu i aktivno sudjelovanje djece u brizi za neposredno okruženje;</w:t>
      </w:r>
    </w:p>
    <w:p w14:paraId="74F9ECAD" w14:textId="77777777" w:rsidR="009C7889" w:rsidRPr="00862CF6" w:rsidRDefault="009C7889" w:rsidP="007132D3">
      <w:pPr>
        <w:pStyle w:val="ListParagraph"/>
        <w:numPr>
          <w:ilvl w:val="0"/>
          <w:numId w:val="59"/>
        </w:numPr>
      </w:pPr>
      <w:r w:rsidRPr="00862CF6">
        <w:rPr>
          <w:b/>
          <w:bCs/>
        </w:rPr>
        <w:t>Knjiga, priča i riječ</w:t>
      </w:r>
      <w:r w:rsidRPr="00862CF6">
        <w:t xml:space="preserve"> – slikovnice, priče, pjesme, pripovijedanje i predčitačke aktivnosti;</w:t>
      </w:r>
    </w:p>
    <w:p w14:paraId="32F9A42E" w14:textId="77777777" w:rsidR="009C7889" w:rsidRPr="00862CF6" w:rsidRDefault="009C7889" w:rsidP="007132D3">
      <w:pPr>
        <w:pStyle w:val="ListParagraph"/>
        <w:numPr>
          <w:ilvl w:val="0"/>
          <w:numId w:val="59"/>
        </w:numPr>
      </w:pPr>
      <w:r w:rsidRPr="00862CF6">
        <w:rPr>
          <w:b/>
          <w:bCs/>
        </w:rPr>
        <w:t>Brojevi, oblici i odnosi</w:t>
      </w:r>
      <w:r w:rsidRPr="00862CF6">
        <w:t xml:space="preserve"> – početne matematičke i logičke aktivnosti;</w:t>
      </w:r>
    </w:p>
    <w:p w14:paraId="2E1C51F4" w14:textId="77777777" w:rsidR="009C7889" w:rsidRPr="00862CF6" w:rsidRDefault="009C7889" w:rsidP="007132D3">
      <w:pPr>
        <w:pStyle w:val="ListParagraph"/>
        <w:numPr>
          <w:ilvl w:val="0"/>
          <w:numId w:val="59"/>
        </w:numPr>
      </w:pPr>
      <w:r w:rsidRPr="00862CF6">
        <w:rPr>
          <w:b/>
          <w:bCs/>
        </w:rPr>
        <w:t>Umjetnost i stvaralaštvo</w:t>
      </w:r>
      <w:r w:rsidRPr="00862CF6">
        <w:t xml:space="preserve"> – likovno, glazbeno, dramsko i plesno izražavanje;</w:t>
      </w:r>
    </w:p>
    <w:p w14:paraId="0F80BDEF" w14:textId="77777777" w:rsidR="009C7889" w:rsidRPr="00862CF6" w:rsidRDefault="009C7889" w:rsidP="007132D3">
      <w:pPr>
        <w:pStyle w:val="ListParagraph"/>
        <w:numPr>
          <w:ilvl w:val="0"/>
          <w:numId w:val="59"/>
        </w:numPr>
      </w:pPr>
      <w:r w:rsidRPr="00862CF6">
        <w:rPr>
          <w:b/>
          <w:bCs/>
        </w:rPr>
        <w:t>Naša baština i zajednica</w:t>
      </w:r>
      <w:r w:rsidRPr="00862CF6">
        <w:t xml:space="preserve"> – tradicija, običaji, kultura i lokalno okruženje;</w:t>
      </w:r>
    </w:p>
    <w:p w14:paraId="59032774" w14:textId="77777777" w:rsidR="009C7889" w:rsidRPr="00862CF6" w:rsidRDefault="009C7889" w:rsidP="007132D3">
      <w:pPr>
        <w:pStyle w:val="ListParagraph"/>
        <w:numPr>
          <w:ilvl w:val="0"/>
          <w:numId w:val="59"/>
        </w:numPr>
      </w:pPr>
      <w:r w:rsidRPr="00862CF6">
        <w:rPr>
          <w:b/>
          <w:bCs/>
        </w:rPr>
        <w:t>Od vrtića prema školi</w:t>
      </w:r>
      <w:r w:rsidRPr="00862CF6">
        <w:t xml:space="preserve"> – razvoj kompetencija potrebnih za uspješan prijelaz u osnovnu školu.</w:t>
      </w:r>
    </w:p>
    <w:p w14:paraId="106105D6" w14:textId="77777777" w:rsidR="001F573A" w:rsidRPr="00862CF6" w:rsidRDefault="001F573A" w:rsidP="007132D3">
      <w:pPr>
        <w:pStyle w:val="ListParagraph"/>
      </w:pPr>
    </w:p>
    <w:p w14:paraId="690D7EBB" w14:textId="77777777" w:rsidR="009C7889" w:rsidRPr="00862CF6" w:rsidRDefault="009C7889" w:rsidP="007132D3">
      <w:pPr>
        <w:rPr>
          <w:b/>
          <w:bCs/>
        </w:rPr>
      </w:pPr>
      <w:r w:rsidRPr="00862CF6">
        <w:rPr>
          <w:b/>
          <w:bCs/>
        </w:rPr>
        <w:t>Strategija provedbe</w:t>
      </w:r>
    </w:p>
    <w:p w14:paraId="45C3B3DC" w14:textId="7AB66EF2" w:rsidR="009C7889" w:rsidRPr="00862CF6" w:rsidRDefault="001F573A" w:rsidP="007132D3">
      <w:r w:rsidRPr="00862CF6">
        <w:tab/>
      </w:r>
      <w:r w:rsidR="009C7889" w:rsidRPr="00862CF6">
        <w:t>Program predškole provodit će se integrirano u redovitom programu, kroz cjeloviti odgojno-obrazovni proces. Planiranje i provedba temeljit će se na:</w:t>
      </w:r>
    </w:p>
    <w:p w14:paraId="7FD7D649" w14:textId="77777777" w:rsidR="009C7889" w:rsidRPr="00862CF6" w:rsidRDefault="009C7889" w:rsidP="007132D3">
      <w:pPr>
        <w:pStyle w:val="ListParagraph"/>
        <w:numPr>
          <w:ilvl w:val="0"/>
          <w:numId w:val="60"/>
        </w:numPr>
      </w:pPr>
      <w:r w:rsidRPr="00862CF6">
        <w:t>učenju kroz igru i neposredno iskustvo;</w:t>
      </w:r>
    </w:p>
    <w:p w14:paraId="1644A6C8" w14:textId="77777777" w:rsidR="009C7889" w:rsidRPr="00862CF6" w:rsidRDefault="009C7889" w:rsidP="007132D3">
      <w:pPr>
        <w:pStyle w:val="ListParagraph"/>
        <w:numPr>
          <w:ilvl w:val="0"/>
          <w:numId w:val="60"/>
        </w:numPr>
      </w:pPr>
      <w:r w:rsidRPr="00862CF6">
        <w:t>projektnom i istraživačkom načinu rada;</w:t>
      </w:r>
    </w:p>
    <w:p w14:paraId="62BF0EA9" w14:textId="77777777" w:rsidR="009C7889" w:rsidRPr="00862CF6" w:rsidRDefault="009C7889" w:rsidP="007132D3">
      <w:pPr>
        <w:pStyle w:val="ListParagraph"/>
        <w:numPr>
          <w:ilvl w:val="0"/>
          <w:numId w:val="60"/>
        </w:numPr>
      </w:pPr>
      <w:r w:rsidRPr="00862CF6">
        <w:t>individualiziranom pristupu djetetu;</w:t>
      </w:r>
    </w:p>
    <w:p w14:paraId="56A25896" w14:textId="77777777" w:rsidR="009C7889" w:rsidRPr="00862CF6" w:rsidRDefault="009C7889" w:rsidP="007132D3">
      <w:pPr>
        <w:pStyle w:val="ListParagraph"/>
        <w:numPr>
          <w:ilvl w:val="0"/>
          <w:numId w:val="60"/>
        </w:numPr>
      </w:pPr>
      <w:r w:rsidRPr="00862CF6">
        <w:t>poticajnom prostorno-materijalnom okruženju;</w:t>
      </w:r>
    </w:p>
    <w:p w14:paraId="2D2D619D" w14:textId="77777777" w:rsidR="009C7889" w:rsidRPr="00862CF6" w:rsidRDefault="009C7889" w:rsidP="007132D3">
      <w:pPr>
        <w:pStyle w:val="ListParagraph"/>
        <w:numPr>
          <w:ilvl w:val="0"/>
          <w:numId w:val="60"/>
        </w:numPr>
      </w:pPr>
      <w:r w:rsidRPr="00862CF6">
        <w:t>aktivnom sudjelovanju djece u planiranju i ostvarivanju aktivnosti;</w:t>
      </w:r>
    </w:p>
    <w:p w14:paraId="410685D3" w14:textId="77777777" w:rsidR="009C7889" w:rsidRPr="00862CF6" w:rsidRDefault="009C7889" w:rsidP="007132D3">
      <w:pPr>
        <w:pStyle w:val="ListParagraph"/>
        <w:numPr>
          <w:ilvl w:val="0"/>
          <w:numId w:val="60"/>
        </w:numPr>
      </w:pPr>
      <w:r w:rsidRPr="00862CF6">
        <w:t>korištenju svakodnevnih životnih situacija kao prilika za učenje;</w:t>
      </w:r>
    </w:p>
    <w:p w14:paraId="3248B590" w14:textId="77777777" w:rsidR="009C7889" w:rsidRPr="00862CF6" w:rsidRDefault="009C7889" w:rsidP="007132D3">
      <w:pPr>
        <w:pStyle w:val="ListParagraph"/>
        <w:numPr>
          <w:ilvl w:val="0"/>
          <w:numId w:val="60"/>
        </w:numPr>
      </w:pPr>
      <w:r w:rsidRPr="00862CF6">
        <w:t>povezivanju različitih područja razvoja i učenja;</w:t>
      </w:r>
    </w:p>
    <w:p w14:paraId="2A6A1AD9" w14:textId="77777777" w:rsidR="009C7889" w:rsidRPr="00862CF6" w:rsidRDefault="009C7889" w:rsidP="007132D3">
      <w:pPr>
        <w:pStyle w:val="ListParagraph"/>
        <w:numPr>
          <w:ilvl w:val="0"/>
          <w:numId w:val="60"/>
        </w:numPr>
      </w:pPr>
      <w:r w:rsidRPr="00862CF6">
        <w:t>boravku i učenju na otvorenom;</w:t>
      </w:r>
    </w:p>
    <w:p w14:paraId="4394BFE3" w14:textId="77777777" w:rsidR="009C7889" w:rsidRPr="00862CF6" w:rsidRDefault="009C7889" w:rsidP="007132D3">
      <w:pPr>
        <w:pStyle w:val="ListParagraph"/>
        <w:numPr>
          <w:ilvl w:val="0"/>
          <w:numId w:val="60"/>
        </w:numPr>
      </w:pPr>
      <w:r w:rsidRPr="00862CF6">
        <w:t>uključivanju roditelja i obitelji;</w:t>
      </w:r>
    </w:p>
    <w:p w14:paraId="3C924520" w14:textId="77777777" w:rsidR="009C7889" w:rsidRPr="00862CF6" w:rsidRDefault="009C7889" w:rsidP="007132D3">
      <w:pPr>
        <w:pStyle w:val="ListParagraph"/>
        <w:numPr>
          <w:ilvl w:val="0"/>
          <w:numId w:val="60"/>
        </w:numPr>
      </w:pPr>
      <w:r w:rsidRPr="00862CF6">
        <w:t>suradnji s lokalnom zajednicom;</w:t>
      </w:r>
    </w:p>
    <w:p w14:paraId="5272B869" w14:textId="3A14B81F" w:rsidR="009C7889" w:rsidRPr="00862CF6" w:rsidRDefault="009C7889" w:rsidP="007132D3">
      <w:pPr>
        <w:pStyle w:val="ListParagraph"/>
        <w:numPr>
          <w:ilvl w:val="0"/>
          <w:numId w:val="60"/>
        </w:numPr>
      </w:pPr>
      <w:r w:rsidRPr="00862CF6">
        <w:lastRenderedPageBreak/>
        <w:t xml:space="preserve">povezivanju aktivnosti s projektima Vrtića, osobito </w:t>
      </w:r>
      <w:r w:rsidRPr="00862CF6">
        <w:rPr>
          <w:b/>
          <w:bCs/>
        </w:rPr>
        <w:t>„Čitaj mi“</w:t>
      </w:r>
      <w:r w:rsidRPr="00862CF6">
        <w:t xml:space="preserve">, </w:t>
      </w:r>
      <w:r w:rsidRPr="00862CF6">
        <w:rPr>
          <w:b/>
          <w:bCs/>
        </w:rPr>
        <w:t>„Zelena Magnolija“</w:t>
      </w:r>
      <w:r w:rsidR="001F573A" w:rsidRPr="00862CF6">
        <w:t xml:space="preserve"> </w:t>
      </w:r>
      <w:r w:rsidRPr="00862CF6">
        <w:t xml:space="preserve">konceptom </w:t>
      </w:r>
      <w:r w:rsidRPr="00862CF6">
        <w:rPr>
          <w:b/>
          <w:bCs/>
        </w:rPr>
        <w:t>„Prostor kao treći odgojitelj“</w:t>
      </w:r>
      <w:r w:rsidRPr="00862CF6">
        <w:t>.</w:t>
      </w:r>
    </w:p>
    <w:p w14:paraId="33AADCED" w14:textId="77777777" w:rsidR="001F573A" w:rsidRPr="00862CF6" w:rsidRDefault="001F573A" w:rsidP="007132D3"/>
    <w:p w14:paraId="1619818B" w14:textId="77777777" w:rsidR="009C7889" w:rsidRPr="00862CF6" w:rsidRDefault="009C7889" w:rsidP="007132D3">
      <w:pPr>
        <w:rPr>
          <w:b/>
          <w:bCs/>
        </w:rPr>
      </w:pPr>
      <w:r w:rsidRPr="00862CF6">
        <w:rPr>
          <w:b/>
          <w:bCs/>
        </w:rPr>
        <w:t>Uloga odgojitelja i stručnih suradnika</w:t>
      </w:r>
    </w:p>
    <w:p w14:paraId="6B8B6C76" w14:textId="77777777" w:rsidR="009C7889" w:rsidRPr="00862CF6" w:rsidRDefault="009C7889" w:rsidP="007132D3">
      <w:r w:rsidRPr="00862CF6">
        <w:t>Odgojitelj u provedbi programa predškole:</w:t>
      </w:r>
    </w:p>
    <w:p w14:paraId="5ECCE932" w14:textId="47136A0E" w:rsidR="009C7889" w:rsidRPr="00862CF6" w:rsidRDefault="009C7889" w:rsidP="007132D3">
      <w:pPr>
        <w:pStyle w:val="ListParagraph"/>
        <w:numPr>
          <w:ilvl w:val="0"/>
          <w:numId w:val="61"/>
        </w:numPr>
      </w:pPr>
      <w:r w:rsidRPr="00862CF6">
        <w:t>promatra i prati individualni razvoj, interese, potrebe i mogućnosti svakog djeteta</w:t>
      </w:r>
      <w:r w:rsidR="001F573A" w:rsidRPr="00862CF6">
        <w:t>,</w:t>
      </w:r>
    </w:p>
    <w:p w14:paraId="761B0697" w14:textId="35C8033A" w:rsidR="009C7889" w:rsidRPr="00862CF6" w:rsidRDefault="009C7889" w:rsidP="007132D3">
      <w:pPr>
        <w:pStyle w:val="ListParagraph"/>
        <w:numPr>
          <w:ilvl w:val="0"/>
          <w:numId w:val="61"/>
        </w:numPr>
      </w:pPr>
      <w:r w:rsidRPr="00862CF6">
        <w:t>priprema poticajno prostorno-materijalno i socijalno okruženje</w:t>
      </w:r>
      <w:r w:rsidR="001F573A" w:rsidRPr="00862CF6">
        <w:t>,</w:t>
      </w:r>
    </w:p>
    <w:p w14:paraId="05D8D07C" w14:textId="487BC3A0" w:rsidR="009C7889" w:rsidRPr="00862CF6" w:rsidRDefault="009C7889" w:rsidP="007132D3">
      <w:pPr>
        <w:pStyle w:val="ListParagraph"/>
        <w:numPr>
          <w:ilvl w:val="0"/>
          <w:numId w:val="61"/>
        </w:numPr>
      </w:pPr>
      <w:r w:rsidRPr="00862CF6">
        <w:t>omogućuje djeci slobodu izbora, inicijativu i aktivno sudjelovanje</w:t>
      </w:r>
      <w:r w:rsidR="001F573A" w:rsidRPr="00862CF6">
        <w:t>,</w:t>
      </w:r>
    </w:p>
    <w:p w14:paraId="69C2E1D0" w14:textId="172BA078" w:rsidR="009C7889" w:rsidRPr="00862CF6" w:rsidRDefault="009C7889" w:rsidP="007132D3">
      <w:pPr>
        <w:pStyle w:val="ListParagraph"/>
        <w:numPr>
          <w:ilvl w:val="0"/>
          <w:numId w:val="61"/>
        </w:numPr>
      </w:pPr>
      <w:r w:rsidRPr="00862CF6">
        <w:t>potiče istraživanje, postavljanje pitanja i samostalno pronalaženje rješenja</w:t>
      </w:r>
      <w:r w:rsidR="001F573A" w:rsidRPr="00862CF6">
        <w:t>,</w:t>
      </w:r>
    </w:p>
    <w:p w14:paraId="745DCE50" w14:textId="257F109F" w:rsidR="009C7889" w:rsidRPr="00862CF6" w:rsidRDefault="009C7889" w:rsidP="007132D3">
      <w:pPr>
        <w:pStyle w:val="ListParagraph"/>
        <w:numPr>
          <w:ilvl w:val="0"/>
          <w:numId w:val="61"/>
        </w:numPr>
      </w:pPr>
      <w:r w:rsidRPr="00862CF6">
        <w:t>podržava razvoj samostalnosti, odgovornosti i suradničkih odnosa</w:t>
      </w:r>
      <w:r w:rsidR="001F573A" w:rsidRPr="00862CF6">
        <w:t>,</w:t>
      </w:r>
    </w:p>
    <w:p w14:paraId="4DC0C687" w14:textId="39AB30AB" w:rsidR="009C7889" w:rsidRPr="00862CF6" w:rsidRDefault="009C7889" w:rsidP="007132D3">
      <w:pPr>
        <w:pStyle w:val="ListParagraph"/>
        <w:numPr>
          <w:ilvl w:val="0"/>
          <w:numId w:val="61"/>
        </w:numPr>
      </w:pPr>
      <w:r w:rsidRPr="00862CF6">
        <w:t>daje prednost igri, istraživanju i neposrednom iskustvu</w:t>
      </w:r>
      <w:r w:rsidR="001F573A" w:rsidRPr="00862CF6">
        <w:t>,</w:t>
      </w:r>
    </w:p>
    <w:p w14:paraId="778CFF6F" w14:textId="6F123499" w:rsidR="009C7889" w:rsidRPr="00862CF6" w:rsidRDefault="009C7889" w:rsidP="007132D3">
      <w:pPr>
        <w:pStyle w:val="ListParagraph"/>
        <w:numPr>
          <w:ilvl w:val="0"/>
          <w:numId w:val="61"/>
        </w:numPr>
      </w:pPr>
      <w:r w:rsidRPr="00862CF6">
        <w:t>prilagođava aktivnosti individualnim potrebama i mogućnostima djece</w:t>
      </w:r>
      <w:r w:rsidR="001F573A" w:rsidRPr="00862CF6">
        <w:t>,</w:t>
      </w:r>
    </w:p>
    <w:p w14:paraId="77302FB8" w14:textId="371A3AFE" w:rsidR="009C7889" w:rsidRPr="00862CF6" w:rsidRDefault="009C7889" w:rsidP="007132D3">
      <w:pPr>
        <w:pStyle w:val="ListParagraph"/>
        <w:numPr>
          <w:ilvl w:val="0"/>
          <w:numId w:val="61"/>
        </w:numPr>
      </w:pPr>
      <w:r w:rsidRPr="00862CF6">
        <w:t>prati, dokumentira i vrednuje razvoj i učenje djece</w:t>
      </w:r>
      <w:r w:rsidR="001F573A" w:rsidRPr="00862CF6">
        <w:t>,</w:t>
      </w:r>
    </w:p>
    <w:p w14:paraId="0EA3A35A" w14:textId="7538CE4B" w:rsidR="009C7889" w:rsidRPr="00862CF6" w:rsidRDefault="009C7889" w:rsidP="007132D3">
      <w:pPr>
        <w:pStyle w:val="ListParagraph"/>
        <w:numPr>
          <w:ilvl w:val="0"/>
          <w:numId w:val="61"/>
        </w:numPr>
      </w:pPr>
      <w:r w:rsidRPr="00862CF6">
        <w:t>surađuje sa stručnim suradnicima, zdravstvenom voditeljicom i ravnateljicom</w:t>
      </w:r>
      <w:r w:rsidR="001F573A" w:rsidRPr="00862CF6">
        <w:t>,</w:t>
      </w:r>
    </w:p>
    <w:p w14:paraId="36BE70C3" w14:textId="77777777" w:rsidR="009C7889" w:rsidRPr="00862CF6" w:rsidRDefault="009C7889" w:rsidP="007132D3">
      <w:pPr>
        <w:pStyle w:val="ListParagraph"/>
        <w:numPr>
          <w:ilvl w:val="0"/>
          <w:numId w:val="61"/>
        </w:numPr>
      </w:pPr>
      <w:r w:rsidRPr="00862CF6">
        <w:t>ostvaruje partnersku suradnju s roditeljima.</w:t>
      </w:r>
    </w:p>
    <w:p w14:paraId="42F8C41A" w14:textId="1E0C08E9" w:rsidR="009C7889" w:rsidRPr="00862CF6" w:rsidRDefault="001F573A" w:rsidP="007132D3">
      <w:r w:rsidRPr="00862CF6">
        <w:tab/>
      </w:r>
      <w:r w:rsidR="009C7889" w:rsidRPr="00862CF6">
        <w:t>Stručni suradnici i zdravstvena voditeljica sudjelovat će u planiranju, praćenju i vrednovanju programa u okviru svojih stručnih kompetencija te će pružati stručnu podršku odgojiteljima, djeci i roditeljima.</w:t>
      </w:r>
    </w:p>
    <w:p w14:paraId="150C10EF" w14:textId="77777777" w:rsidR="00E302C3" w:rsidRPr="00862CF6" w:rsidRDefault="00E302C3" w:rsidP="007132D3"/>
    <w:p w14:paraId="5C87FC6D" w14:textId="77777777" w:rsidR="009C7889" w:rsidRPr="00862CF6" w:rsidRDefault="009C7889" w:rsidP="007132D3">
      <w:pPr>
        <w:rPr>
          <w:b/>
          <w:bCs/>
        </w:rPr>
      </w:pPr>
      <w:r w:rsidRPr="00862CF6">
        <w:rPr>
          <w:b/>
          <w:bCs/>
        </w:rPr>
        <w:t>Suradnja s roditeljima i obitelji</w:t>
      </w:r>
    </w:p>
    <w:p w14:paraId="67EBB969" w14:textId="4EBE86F2" w:rsidR="009C7889" w:rsidRPr="00862CF6" w:rsidRDefault="001F573A" w:rsidP="007132D3">
      <w:r w:rsidRPr="00862CF6">
        <w:tab/>
      </w:r>
      <w:r w:rsidR="009C7889" w:rsidRPr="00862CF6">
        <w:t>Suradnja s roditeljima ostvarivat će se kroz:</w:t>
      </w:r>
    </w:p>
    <w:p w14:paraId="5934ECDA" w14:textId="74DD7D72" w:rsidR="009C7889" w:rsidRPr="00862CF6" w:rsidRDefault="009C7889" w:rsidP="007132D3">
      <w:pPr>
        <w:pStyle w:val="ListParagraph"/>
        <w:numPr>
          <w:ilvl w:val="0"/>
          <w:numId w:val="62"/>
        </w:numPr>
      </w:pPr>
      <w:r w:rsidRPr="00862CF6">
        <w:t>informiranje roditelja o ciljevima i načinu provedbe programa predškole</w:t>
      </w:r>
      <w:r w:rsidR="001F573A" w:rsidRPr="00862CF6">
        <w:t>,</w:t>
      </w:r>
    </w:p>
    <w:p w14:paraId="5E6F3CC3" w14:textId="4827E7CF" w:rsidR="009C7889" w:rsidRPr="00862CF6" w:rsidRDefault="009C7889" w:rsidP="007132D3">
      <w:pPr>
        <w:pStyle w:val="ListParagraph"/>
        <w:numPr>
          <w:ilvl w:val="0"/>
          <w:numId w:val="62"/>
        </w:numPr>
      </w:pPr>
      <w:r w:rsidRPr="00862CF6">
        <w:t>individualne razgovore i konzultacije</w:t>
      </w:r>
      <w:r w:rsidR="001F573A" w:rsidRPr="00862CF6">
        <w:t>,</w:t>
      </w:r>
    </w:p>
    <w:p w14:paraId="6C7AEF50" w14:textId="406E59C8" w:rsidR="009C7889" w:rsidRPr="00862CF6" w:rsidRDefault="009C7889" w:rsidP="007132D3">
      <w:pPr>
        <w:pStyle w:val="ListParagraph"/>
        <w:numPr>
          <w:ilvl w:val="0"/>
          <w:numId w:val="62"/>
        </w:numPr>
      </w:pPr>
      <w:r w:rsidRPr="00862CF6">
        <w:t>roditeljske sastanke</w:t>
      </w:r>
      <w:r w:rsidR="001F573A" w:rsidRPr="00862CF6">
        <w:t>,</w:t>
      </w:r>
    </w:p>
    <w:p w14:paraId="433BAE2C" w14:textId="40A7CE2F" w:rsidR="009C7889" w:rsidRPr="00862CF6" w:rsidRDefault="009C7889" w:rsidP="007132D3">
      <w:pPr>
        <w:pStyle w:val="ListParagraph"/>
        <w:numPr>
          <w:ilvl w:val="0"/>
          <w:numId w:val="62"/>
        </w:numPr>
      </w:pPr>
      <w:r w:rsidRPr="00862CF6">
        <w:t>razmjenu informacija o razvoju i potrebama djeteta</w:t>
      </w:r>
      <w:r w:rsidR="001F573A" w:rsidRPr="00862CF6">
        <w:t>,</w:t>
      </w:r>
    </w:p>
    <w:p w14:paraId="6395AD37" w14:textId="5E3E48FE" w:rsidR="009C7889" w:rsidRPr="00862CF6" w:rsidRDefault="009C7889" w:rsidP="007132D3">
      <w:pPr>
        <w:pStyle w:val="ListParagraph"/>
        <w:numPr>
          <w:ilvl w:val="0"/>
          <w:numId w:val="62"/>
        </w:numPr>
      </w:pPr>
      <w:r w:rsidRPr="00862CF6">
        <w:t>uključivanje roditelja u pojedine aktivnosti</w:t>
      </w:r>
      <w:r w:rsidR="001F573A" w:rsidRPr="00862CF6">
        <w:t>,</w:t>
      </w:r>
    </w:p>
    <w:p w14:paraId="00231204" w14:textId="270CAE8E" w:rsidR="009C7889" w:rsidRPr="00862CF6" w:rsidRDefault="009C7889" w:rsidP="007132D3">
      <w:pPr>
        <w:pStyle w:val="ListParagraph"/>
        <w:numPr>
          <w:ilvl w:val="0"/>
          <w:numId w:val="62"/>
        </w:numPr>
      </w:pPr>
      <w:r w:rsidRPr="00862CF6">
        <w:t>projekt „Čitaj mi“</w:t>
      </w:r>
      <w:r w:rsidR="001F573A" w:rsidRPr="00862CF6">
        <w:t>,</w:t>
      </w:r>
    </w:p>
    <w:p w14:paraId="5C76E0AB" w14:textId="204E3DD1" w:rsidR="009C7889" w:rsidRPr="00862CF6" w:rsidRDefault="009C7889" w:rsidP="007132D3">
      <w:pPr>
        <w:pStyle w:val="ListParagraph"/>
        <w:numPr>
          <w:ilvl w:val="0"/>
          <w:numId w:val="62"/>
        </w:numPr>
      </w:pPr>
      <w:r w:rsidRPr="00862CF6">
        <w:t>zajedničke radionice, druženja i aktivnosti</w:t>
      </w:r>
      <w:r w:rsidR="001F573A" w:rsidRPr="00862CF6">
        <w:t>,</w:t>
      </w:r>
    </w:p>
    <w:p w14:paraId="5795E952" w14:textId="77777777" w:rsidR="009C7889" w:rsidRPr="00862CF6" w:rsidRDefault="009C7889" w:rsidP="007132D3">
      <w:pPr>
        <w:pStyle w:val="ListParagraph"/>
        <w:numPr>
          <w:ilvl w:val="0"/>
          <w:numId w:val="62"/>
        </w:numPr>
      </w:pPr>
      <w:r w:rsidRPr="00862CF6">
        <w:t>savjetovanje i stručnu podršku u području prijelaza djeteta iz vrtića u osnovnu školu.</w:t>
      </w:r>
    </w:p>
    <w:p w14:paraId="756BF036" w14:textId="77777777" w:rsidR="001F573A" w:rsidRPr="00862CF6" w:rsidRDefault="001F573A" w:rsidP="007132D3">
      <w:pPr>
        <w:pStyle w:val="ListParagraph"/>
      </w:pPr>
    </w:p>
    <w:p w14:paraId="24C03BF7" w14:textId="77777777" w:rsidR="004652EE" w:rsidRPr="00862CF6" w:rsidRDefault="004652EE" w:rsidP="007132D3">
      <w:pPr>
        <w:pStyle w:val="ListParagraph"/>
      </w:pPr>
    </w:p>
    <w:p w14:paraId="2D24D7EA" w14:textId="77777777" w:rsidR="009C7889" w:rsidRPr="00862CF6" w:rsidRDefault="009C7889" w:rsidP="007132D3">
      <w:pPr>
        <w:rPr>
          <w:b/>
          <w:bCs/>
        </w:rPr>
      </w:pPr>
      <w:r w:rsidRPr="00862CF6">
        <w:rPr>
          <w:b/>
          <w:bCs/>
        </w:rPr>
        <w:t>Suradnja s osnovnom školom i lokalnom zajednicom</w:t>
      </w:r>
    </w:p>
    <w:p w14:paraId="797BFFC6" w14:textId="4BA0E6F7" w:rsidR="009C7889" w:rsidRPr="00862CF6" w:rsidRDefault="001F573A" w:rsidP="007132D3">
      <w:r w:rsidRPr="00862CF6">
        <w:tab/>
      </w:r>
      <w:r w:rsidR="009C7889" w:rsidRPr="00862CF6">
        <w:t>Prema mogućnostima i potrebama ostvarivat će se suradnja s osnovnim školama, osobito s ciljem olakšavanja prijelaza djece iz vrtića u školu.</w:t>
      </w:r>
    </w:p>
    <w:p w14:paraId="251051FB" w14:textId="77777777" w:rsidR="009C7889" w:rsidRPr="00862CF6" w:rsidRDefault="009C7889" w:rsidP="007132D3">
      <w:r w:rsidRPr="00862CF6">
        <w:t>Suradnja može obuhvaćati:</w:t>
      </w:r>
    </w:p>
    <w:p w14:paraId="7E25D82E" w14:textId="2E7F0ECD" w:rsidR="009C7889" w:rsidRPr="00862CF6" w:rsidRDefault="009C7889" w:rsidP="007132D3">
      <w:pPr>
        <w:pStyle w:val="ListParagraph"/>
        <w:numPr>
          <w:ilvl w:val="0"/>
          <w:numId w:val="57"/>
        </w:numPr>
      </w:pPr>
      <w:r w:rsidRPr="00862CF6">
        <w:t>posjete osnovnoj školi</w:t>
      </w:r>
      <w:r w:rsidR="00F037EC" w:rsidRPr="00862CF6">
        <w:t>,</w:t>
      </w:r>
    </w:p>
    <w:p w14:paraId="0CE3604A" w14:textId="7F0DB33E" w:rsidR="009C7889" w:rsidRPr="00862CF6" w:rsidRDefault="009C7889" w:rsidP="007132D3">
      <w:pPr>
        <w:pStyle w:val="ListParagraph"/>
        <w:numPr>
          <w:ilvl w:val="0"/>
          <w:numId w:val="57"/>
        </w:numPr>
      </w:pPr>
      <w:r w:rsidRPr="00862CF6">
        <w:t>upoznavanje školskog prostora i djelatnika</w:t>
      </w:r>
      <w:r w:rsidR="00F037EC" w:rsidRPr="00862CF6">
        <w:t>,</w:t>
      </w:r>
    </w:p>
    <w:p w14:paraId="09F1A8DD" w14:textId="1CF9ACEA" w:rsidR="009C7889" w:rsidRPr="00862CF6" w:rsidRDefault="009C7889" w:rsidP="007132D3">
      <w:pPr>
        <w:pStyle w:val="ListParagraph"/>
        <w:numPr>
          <w:ilvl w:val="0"/>
          <w:numId w:val="57"/>
        </w:numPr>
      </w:pPr>
      <w:r w:rsidRPr="00862CF6">
        <w:lastRenderedPageBreak/>
        <w:t>suradnju s učiteljima razredne nastave i stručnim suradnicima škole</w:t>
      </w:r>
      <w:r w:rsidR="00F037EC" w:rsidRPr="00862CF6">
        <w:t>,</w:t>
      </w:r>
    </w:p>
    <w:p w14:paraId="16E7DFAF" w14:textId="490B04A9" w:rsidR="009C7889" w:rsidRPr="00862CF6" w:rsidRDefault="009C7889" w:rsidP="007132D3">
      <w:pPr>
        <w:pStyle w:val="ListParagraph"/>
        <w:numPr>
          <w:ilvl w:val="0"/>
          <w:numId w:val="57"/>
        </w:numPr>
      </w:pPr>
      <w:r w:rsidRPr="00862CF6">
        <w:t>razmjenu informacija i iskustava, u okviru dopuštenog i potrebnog</w:t>
      </w:r>
      <w:r w:rsidR="00F037EC" w:rsidRPr="00862CF6">
        <w:t>,</w:t>
      </w:r>
    </w:p>
    <w:p w14:paraId="587CF54B" w14:textId="17BF654A" w:rsidR="009C7889" w:rsidRPr="00862CF6" w:rsidRDefault="009C7889" w:rsidP="007132D3">
      <w:pPr>
        <w:pStyle w:val="ListParagraph"/>
        <w:numPr>
          <w:ilvl w:val="0"/>
          <w:numId w:val="57"/>
        </w:numPr>
      </w:pPr>
      <w:r w:rsidRPr="00862CF6">
        <w:t>aktivnosti vezane uz prometnu sigurnost</w:t>
      </w:r>
      <w:r w:rsidR="00F037EC" w:rsidRPr="00862CF6">
        <w:t>,</w:t>
      </w:r>
    </w:p>
    <w:p w14:paraId="4CDB2B57" w14:textId="05C6F19E" w:rsidR="009C7889" w:rsidRPr="00862CF6" w:rsidRDefault="009C7889" w:rsidP="007132D3">
      <w:pPr>
        <w:pStyle w:val="ListParagraph"/>
        <w:numPr>
          <w:ilvl w:val="0"/>
          <w:numId w:val="57"/>
        </w:numPr>
      </w:pPr>
      <w:r w:rsidRPr="00862CF6">
        <w:t>posjete knjižnici, kulturnim i drugim ustanovama</w:t>
      </w:r>
      <w:r w:rsidR="00F037EC" w:rsidRPr="00862CF6">
        <w:t>,</w:t>
      </w:r>
    </w:p>
    <w:p w14:paraId="0F1A946E" w14:textId="77777777" w:rsidR="009C7889" w:rsidRPr="00862CF6" w:rsidRDefault="009C7889" w:rsidP="007132D3">
      <w:pPr>
        <w:pStyle w:val="ListParagraph"/>
        <w:numPr>
          <w:ilvl w:val="0"/>
          <w:numId w:val="57"/>
        </w:numPr>
      </w:pPr>
      <w:r w:rsidRPr="00862CF6">
        <w:t>izlete i druge aktivnosti izvan ustanove.</w:t>
      </w:r>
    </w:p>
    <w:p w14:paraId="09BD020D" w14:textId="460F0DF3" w:rsidR="009C7889" w:rsidRPr="00862CF6" w:rsidRDefault="001F573A" w:rsidP="007132D3">
      <w:r w:rsidRPr="00862CF6">
        <w:tab/>
      </w:r>
      <w:r w:rsidR="009C7889" w:rsidRPr="00862CF6">
        <w:t>U skladu s Pravilnikom, u provedbi programa predškole treba planirati i aktivnosti izvan ustanove, poput posjeta, izleta, kulturnih, zdravstvenih i sportskih aktivnosti.</w:t>
      </w:r>
    </w:p>
    <w:p w14:paraId="28D74A36" w14:textId="77777777" w:rsidR="001F573A" w:rsidRPr="00862CF6" w:rsidRDefault="001F573A" w:rsidP="007132D3"/>
    <w:p w14:paraId="33046824" w14:textId="77777777" w:rsidR="009C7889" w:rsidRPr="00862CF6" w:rsidRDefault="009C7889" w:rsidP="007132D3">
      <w:pPr>
        <w:rPr>
          <w:b/>
          <w:bCs/>
        </w:rPr>
      </w:pPr>
      <w:r w:rsidRPr="00862CF6">
        <w:rPr>
          <w:b/>
          <w:bCs/>
        </w:rPr>
        <w:t>Uloga prostorno-materijalnog okruženja</w:t>
      </w:r>
    </w:p>
    <w:p w14:paraId="4B1C087E" w14:textId="4A9701D6" w:rsidR="009C7889" w:rsidRPr="00862CF6" w:rsidRDefault="001F573A" w:rsidP="007132D3">
      <w:r w:rsidRPr="00862CF6">
        <w:tab/>
      </w:r>
      <w:r w:rsidR="009C7889" w:rsidRPr="00862CF6">
        <w:t>Prostorno-materijalno okruženje oblikovat će se tako da djeci omogućuje slobodu izbora, samostalnost, istraživanje, suradnju i učenje kroz neposredno iskustvo.</w:t>
      </w:r>
    </w:p>
    <w:p w14:paraId="6405BAD9" w14:textId="674C80BC" w:rsidR="006823AA" w:rsidRPr="00862CF6" w:rsidRDefault="001F573A" w:rsidP="007132D3">
      <w:r w:rsidRPr="00862CF6">
        <w:tab/>
      </w:r>
      <w:r w:rsidR="009C7889" w:rsidRPr="00862CF6">
        <w:t xml:space="preserve">U skladu s konceptom </w:t>
      </w:r>
      <w:r w:rsidR="009C7889" w:rsidRPr="00862CF6">
        <w:rPr>
          <w:b/>
          <w:bCs/>
        </w:rPr>
        <w:t>„Prostor kao treći odgojitelj“</w:t>
      </w:r>
      <w:r w:rsidR="009C7889" w:rsidRPr="00862CF6">
        <w:t>, prostor će se kontinuirano mijenjati i nadopunjavati prema interesima i potrebama djece te će uključivati različite poticaje za razvoj predčitačkih, matematičkih, istraživačkih, motoričkih, umjetničkih i socijalnih kompetencija.</w:t>
      </w:r>
    </w:p>
    <w:p w14:paraId="07110156" w14:textId="77777777" w:rsidR="001F573A" w:rsidRPr="00862CF6" w:rsidRDefault="001F573A" w:rsidP="007132D3"/>
    <w:p w14:paraId="4C0D2A17" w14:textId="77777777" w:rsidR="009C7889" w:rsidRPr="00862CF6" w:rsidRDefault="009C7889" w:rsidP="007132D3">
      <w:pPr>
        <w:rPr>
          <w:b/>
          <w:bCs/>
        </w:rPr>
      </w:pPr>
      <w:r w:rsidRPr="00862CF6">
        <w:rPr>
          <w:b/>
          <w:bCs/>
        </w:rPr>
        <w:t>Praćenje, dokumentiranje i vrednovanje</w:t>
      </w:r>
    </w:p>
    <w:p w14:paraId="30148A73" w14:textId="74A47F84" w:rsidR="009C7889" w:rsidRPr="00862CF6" w:rsidRDefault="001F573A" w:rsidP="007132D3">
      <w:r w:rsidRPr="00862CF6">
        <w:tab/>
      </w:r>
      <w:r w:rsidR="009C7889" w:rsidRPr="00862CF6">
        <w:t>Ostvarivanje programa predškole pratit će se kontinuirano kroz pedagošku dokumentaciju i druge primjerene oblike dokumentiranja dječjeg razvoja i učenja.</w:t>
      </w:r>
    </w:p>
    <w:p w14:paraId="1F102C4E" w14:textId="77E59467" w:rsidR="009C7889" w:rsidRPr="00862CF6" w:rsidRDefault="009C7889" w:rsidP="007132D3">
      <w:r w:rsidRPr="00862CF6">
        <w:t>Pratit će se</w:t>
      </w:r>
      <w:r w:rsidR="001F573A" w:rsidRPr="00862CF6">
        <w:t>:</w:t>
      </w:r>
    </w:p>
    <w:p w14:paraId="4A806D99" w14:textId="4D59C135" w:rsidR="009C7889" w:rsidRPr="00862CF6" w:rsidRDefault="009C7889" w:rsidP="007132D3">
      <w:pPr>
        <w:pStyle w:val="ListParagraph"/>
        <w:numPr>
          <w:ilvl w:val="0"/>
          <w:numId w:val="58"/>
        </w:numPr>
      </w:pPr>
      <w:r w:rsidRPr="00862CF6">
        <w:t>razvoj samostalnosti i odgovornosti</w:t>
      </w:r>
      <w:r w:rsidR="00F037EC" w:rsidRPr="00862CF6">
        <w:t>,</w:t>
      </w:r>
    </w:p>
    <w:p w14:paraId="3BF96870" w14:textId="04720F8A" w:rsidR="009C7889" w:rsidRPr="00862CF6" w:rsidRDefault="009C7889" w:rsidP="007132D3">
      <w:pPr>
        <w:pStyle w:val="ListParagraph"/>
        <w:numPr>
          <w:ilvl w:val="0"/>
          <w:numId w:val="58"/>
        </w:numPr>
      </w:pPr>
      <w:r w:rsidRPr="00862CF6">
        <w:t>socijalne i emocionalne kompetencije</w:t>
      </w:r>
      <w:r w:rsidR="00F037EC" w:rsidRPr="00862CF6">
        <w:t>,</w:t>
      </w:r>
    </w:p>
    <w:p w14:paraId="6A287311" w14:textId="24ACC9AC" w:rsidR="009C7889" w:rsidRPr="00862CF6" w:rsidRDefault="009C7889" w:rsidP="007132D3">
      <w:pPr>
        <w:pStyle w:val="ListParagraph"/>
        <w:numPr>
          <w:ilvl w:val="0"/>
          <w:numId w:val="58"/>
        </w:numPr>
      </w:pPr>
      <w:r w:rsidRPr="00862CF6">
        <w:t>komunikacijske i govorno-jezične sposobnosti</w:t>
      </w:r>
      <w:r w:rsidR="00F037EC" w:rsidRPr="00862CF6">
        <w:t>,</w:t>
      </w:r>
    </w:p>
    <w:p w14:paraId="2CD33FF9" w14:textId="62873903" w:rsidR="009C7889" w:rsidRPr="00862CF6" w:rsidRDefault="009C7889" w:rsidP="007132D3">
      <w:pPr>
        <w:pStyle w:val="ListParagraph"/>
        <w:numPr>
          <w:ilvl w:val="0"/>
          <w:numId w:val="58"/>
        </w:numPr>
      </w:pPr>
      <w:r w:rsidRPr="00862CF6">
        <w:t>predčitačke i početne matematičke kompetencije</w:t>
      </w:r>
      <w:r w:rsidR="00F037EC" w:rsidRPr="00862CF6">
        <w:t>,</w:t>
      </w:r>
    </w:p>
    <w:p w14:paraId="3F4A0368" w14:textId="7F8622B2" w:rsidR="009C7889" w:rsidRPr="00862CF6" w:rsidRDefault="009C7889" w:rsidP="007132D3">
      <w:pPr>
        <w:pStyle w:val="ListParagraph"/>
        <w:numPr>
          <w:ilvl w:val="0"/>
          <w:numId w:val="58"/>
        </w:numPr>
      </w:pPr>
      <w:r w:rsidRPr="00862CF6">
        <w:t>motoričke i grafomotoričke sposobnosti</w:t>
      </w:r>
      <w:r w:rsidR="00F037EC" w:rsidRPr="00862CF6">
        <w:t>,</w:t>
      </w:r>
    </w:p>
    <w:p w14:paraId="15717F5B" w14:textId="4DFB9BF6" w:rsidR="009C7889" w:rsidRPr="00862CF6" w:rsidRDefault="009C7889" w:rsidP="007132D3">
      <w:pPr>
        <w:pStyle w:val="ListParagraph"/>
        <w:numPr>
          <w:ilvl w:val="0"/>
          <w:numId w:val="58"/>
        </w:numPr>
      </w:pPr>
      <w:r w:rsidRPr="00862CF6">
        <w:t>sposobnost istraživanja, zaključivanja i rješavanja problema</w:t>
      </w:r>
      <w:r w:rsidR="00F037EC" w:rsidRPr="00862CF6">
        <w:t>,</w:t>
      </w:r>
    </w:p>
    <w:p w14:paraId="3E2F7FFB" w14:textId="72D5E471" w:rsidR="009C7889" w:rsidRPr="00862CF6" w:rsidRDefault="009C7889" w:rsidP="007132D3">
      <w:pPr>
        <w:pStyle w:val="ListParagraph"/>
        <w:numPr>
          <w:ilvl w:val="0"/>
          <w:numId w:val="58"/>
        </w:numPr>
      </w:pPr>
      <w:r w:rsidRPr="00862CF6">
        <w:t>kreativnost i sposobnost izražavanja</w:t>
      </w:r>
      <w:r w:rsidR="00F037EC" w:rsidRPr="00862CF6">
        <w:t>,</w:t>
      </w:r>
    </w:p>
    <w:p w14:paraId="3F4D8352" w14:textId="15444B55" w:rsidR="009C7889" w:rsidRPr="00862CF6" w:rsidRDefault="009C7889" w:rsidP="007132D3">
      <w:pPr>
        <w:pStyle w:val="ListParagraph"/>
        <w:numPr>
          <w:ilvl w:val="0"/>
          <w:numId w:val="58"/>
        </w:numPr>
      </w:pPr>
      <w:r w:rsidRPr="00862CF6">
        <w:t>sposobnost suradnje i sudjelovanja u zajedničkim aktivnostima</w:t>
      </w:r>
      <w:r w:rsidR="00F037EC" w:rsidRPr="00862CF6">
        <w:t>,</w:t>
      </w:r>
    </w:p>
    <w:p w14:paraId="1BB3B10A" w14:textId="77777777" w:rsidR="009C7889" w:rsidRPr="00862CF6" w:rsidRDefault="009C7889" w:rsidP="007132D3">
      <w:pPr>
        <w:pStyle w:val="ListParagraph"/>
        <w:numPr>
          <w:ilvl w:val="0"/>
          <w:numId w:val="58"/>
        </w:numPr>
      </w:pPr>
      <w:r w:rsidRPr="00862CF6">
        <w:t>odnos prema učenju i novim iskustvima.</w:t>
      </w:r>
    </w:p>
    <w:p w14:paraId="0BBAB9CB" w14:textId="43E0A19A" w:rsidR="00E302C3" w:rsidRPr="00862CF6" w:rsidRDefault="001F573A" w:rsidP="007132D3">
      <w:r w:rsidRPr="00862CF6">
        <w:tab/>
      </w:r>
      <w:r w:rsidR="009C7889" w:rsidRPr="00862CF6">
        <w:t>Dokumentiranje će se koristiti za individualizaciju odgojno-obrazovnog rada, planiranje daljnjih poticaja i praćenje napredovanja djeteta. Podaci o djeci obrađivat će se i čuvati u skladu s važećim propisima o zaštiti osobnih podataka</w:t>
      </w:r>
      <w:r w:rsidR="00621F29" w:rsidRPr="00862CF6">
        <w:t>.</w:t>
      </w:r>
    </w:p>
    <w:p w14:paraId="111A0897" w14:textId="77777777" w:rsidR="004652EE" w:rsidRPr="00862CF6" w:rsidRDefault="004652EE">
      <w:pPr>
        <w:rPr>
          <w:rFonts w:eastAsiaTheme="majorEastAsia"/>
          <w:b/>
          <w:sz w:val="28"/>
          <w:szCs w:val="32"/>
        </w:rPr>
      </w:pPr>
      <w:r w:rsidRPr="00862CF6">
        <w:br w:type="page"/>
      </w:r>
    </w:p>
    <w:p w14:paraId="68BDEFD2" w14:textId="1057C409" w:rsidR="006823AA" w:rsidRPr="00862CF6" w:rsidRDefault="006823AA" w:rsidP="007132D3">
      <w:pPr>
        <w:pStyle w:val="Heading1"/>
      </w:pPr>
      <w:bookmarkStart w:id="106" w:name="_Toc241517951"/>
      <w:bookmarkStart w:id="107" w:name="_Toc241571355"/>
      <w:r w:rsidRPr="00495A28">
        <w:lastRenderedPageBreak/>
        <w:t>USTROJ PROGRAMA</w:t>
      </w:r>
      <w:bookmarkEnd w:id="106"/>
      <w:bookmarkEnd w:id="107"/>
    </w:p>
    <w:p w14:paraId="248D7943" w14:textId="1068526A" w:rsidR="006823AA" w:rsidRPr="00862CF6" w:rsidRDefault="006823AA" w:rsidP="004652EE">
      <w:pPr>
        <w:pStyle w:val="Heading2"/>
        <w:rPr>
          <w:rFonts w:cstheme="minorHAnsi"/>
        </w:rPr>
      </w:pPr>
      <w:bookmarkStart w:id="108" w:name="_Toc241517952"/>
      <w:bookmarkStart w:id="109" w:name="_Toc241571356"/>
      <w:r w:rsidRPr="00862CF6">
        <w:rPr>
          <w:rFonts w:cstheme="minorHAnsi"/>
        </w:rPr>
        <w:t>Redoviti program</w:t>
      </w:r>
      <w:bookmarkEnd w:id="108"/>
      <w:bookmarkEnd w:id="109"/>
      <w:r w:rsidRPr="00862CF6">
        <w:rPr>
          <w:rFonts w:cstheme="minorHAnsi"/>
        </w:rPr>
        <w:t xml:space="preserve"> </w:t>
      </w:r>
    </w:p>
    <w:p w14:paraId="6271C2A0" w14:textId="48E19D09" w:rsidR="006823AA" w:rsidRPr="00862CF6" w:rsidRDefault="006823AA" w:rsidP="007132D3">
      <w:r w:rsidRPr="00862CF6">
        <w:t xml:space="preserve">Dječji vrtić „Magnolija“ provodi redoviti 10 - satni program ranog i predškolskog odgoja za svu djecu od navršenih 12 mjeseci života do polaska u školu u skladu sa </w:t>
      </w:r>
      <w:r w:rsidRPr="00862CF6">
        <w:rPr>
          <w:iCs/>
        </w:rPr>
        <w:t xml:space="preserve">Zakonom o predškolskom odgoju i obrazovanju </w:t>
      </w:r>
      <w:r w:rsidRPr="00862CF6">
        <w:t xml:space="preserve">(NN 22/26), </w:t>
      </w:r>
      <w:r w:rsidRPr="00862CF6">
        <w:rPr>
          <w:iCs/>
        </w:rPr>
        <w:t xml:space="preserve">Državnim pedagoškim standardom </w:t>
      </w:r>
      <w:r w:rsidRPr="00862CF6">
        <w:t xml:space="preserve">(NN 63/2008) te </w:t>
      </w:r>
      <w:r w:rsidRPr="00862CF6">
        <w:rPr>
          <w:iCs/>
        </w:rPr>
        <w:t>Nacionalnim kurikulumom za rani i predškolski odgoj i obrazovanje</w:t>
      </w:r>
      <w:r w:rsidRPr="00862CF6">
        <w:t xml:space="preserve"> (2015).  Temeljni cilj redovitog programa dječjeg vrtića jest osiguravanje optimalnih uvjeta za potpun, skladan i cjelovit razvoj djetetove osobnosti te pružanje jednakih mogućnosti za svako dijete. </w:t>
      </w:r>
    </w:p>
    <w:p w14:paraId="4144524F" w14:textId="0A66DC89" w:rsidR="006823AA" w:rsidRPr="00862CF6" w:rsidRDefault="006823AA" w:rsidP="007132D3">
      <w:pPr>
        <w:rPr>
          <w:b/>
          <w:bCs/>
        </w:rPr>
      </w:pPr>
      <w:r w:rsidRPr="00862CF6">
        <w:rPr>
          <w:b/>
          <w:bCs/>
        </w:rPr>
        <w:t>Način realizacije redovitog programa</w:t>
      </w:r>
    </w:p>
    <w:p w14:paraId="1E52CD22" w14:textId="13544819" w:rsidR="006823AA" w:rsidRPr="00862CF6" w:rsidRDefault="006823AA" w:rsidP="007132D3">
      <w:r w:rsidRPr="00862CF6">
        <w:t>Redoviti program ostvaruje se kroz integrirani pristup učenju koji objedinjuje tematske i projektne aktivnosti, pri čemu se djeci omogućuje stjecanje iskustava kroz igru, istraživanje i aktivno sudjelovanje. Odgojno - obrazovno okruženje oblikuje se tako da potiče dječju znatiželju, samostalnost, kreativnost i suradnju te omogućuje raznolike oblike učenja. Sadržaji i aktivnosti osmišljavaju se u skladu s razvojnim obilježjima djece predškolske dobi, vodeći računa o individualnim potrebama, interesima, sposobnostima i tempu razvoja svakog djeteta. Posebna se pozornost posvećuje stvaranju poticajnog i fleksibilnog okruženja u kojem svako dijete ima mogućnost razvijati svoje potencijale i stjecati nova znanja, vještine i iskustva. Planiranje odgojno - obrazovnog rada temelji se na kontinuiranom praćenju djece, njihovih interesa i razvojnih potreba. Aktivnosti se prema potrebi prilagođavaju kako bi se osigurao cjelovit razvoj djeteta na spoznajnom, tjelesnom, emocionalnom, socijalnom i komunikacijskom području.</w:t>
      </w:r>
    </w:p>
    <w:p w14:paraId="0F4AE543" w14:textId="5670EA39" w:rsidR="006823AA" w:rsidRPr="00862CF6" w:rsidRDefault="006823AA" w:rsidP="007132D3">
      <w:pPr>
        <w:pStyle w:val="Heading2"/>
        <w:rPr>
          <w:rFonts w:cstheme="minorHAnsi"/>
        </w:rPr>
      </w:pPr>
      <w:bookmarkStart w:id="110" w:name="_Toc241517953"/>
      <w:bookmarkStart w:id="111" w:name="_Toc241571357"/>
      <w:r w:rsidRPr="00862CF6">
        <w:rPr>
          <w:rFonts w:cstheme="minorHAnsi"/>
        </w:rPr>
        <w:t>Programi javnih potreba</w:t>
      </w:r>
      <w:bookmarkEnd w:id="110"/>
      <w:bookmarkEnd w:id="111"/>
      <w:r w:rsidRPr="00862CF6">
        <w:rPr>
          <w:rFonts w:cstheme="minorHAnsi"/>
        </w:rPr>
        <w:t xml:space="preserve"> </w:t>
      </w:r>
    </w:p>
    <w:p w14:paraId="474A01B3" w14:textId="5C8493F4" w:rsidR="006823AA" w:rsidRPr="00862CF6" w:rsidRDefault="006823AA" w:rsidP="007132D3">
      <w:r w:rsidRPr="00862CF6">
        <w:t>PROGRAM PREDŠKOLE</w:t>
      </w:r>
    </w:p>
    <w:p w14:paraId="7D2FF901" w14:textId="77777777" w:rsidR="006823AA" w:rsidRPr="00862CF6" w:rsidRDefault="006823AA" w:rsidP="007132D3">
      <w:r w:rsidRPr="00862CF6">
        <w:t>Program predškole ostvaruje se za djecu u godini prije polaska u osnovnu školu, sukladno važećim propisima. Program se ostvaruje kao dio redovitoga programa za djecu uključenu u redoviti program Vrtića te, prema potrebi, za djecu koja nisu obuhvaćena redovitim programom.</w:t>
      </w:r>
    </w:p>
    <w:p w14:paraId="3470986B" w14:textId="02843CB5" w:rsidR="006823AA" w:rsidRPr="00862CF6" w:rsidRDefault="006823AA" w:rsidP="007132D3">
      <w:r w:rsidRPr="00862CF6">
        <w:t>Cilj programa predškole jest osigurati uvjete za cjelovit razvoj djeteta, jačanje njegovih kompetencija i dobrobiti te olakšavanje prijelaza iz vrtićkog u školsko okruženje. Program se ne ostvaruje kao poučavanje školskih sadržaja, nego kroz igru, istraživanje, iskustveno učenje, suradnju i razvojno primjerene aktivnosti.</w:t>
      </w:r>
    </w:p>
    <w:p w14:paraId="5E9420DA" w14:textId="77777777" w:rsidR="006823AA" w:rsidRPr="00862CF6" w:rsidRDefault="006823AA" w:rsidP="007132D3">
      <w:r w:rsidRPr="00862CF6">
        <w:t>Zadaće prema djetetu:</w:t>
      </w:r>
    </w:p>
    <w:p w14:paraId="73BD3F2E" w14:textId="77777777" w:rsidR="006823AA" w:rsidRPr="00862CF6" w:rsidRDefault="006823AA" w:rsidP="007132D3">
      <w:pPr>
        <w:pStyle w:val="ListParagraph"/>
        <w:numPr>
          <w:ilvl w:val="0"/>
          <w:numId w:val="77"/>
        </w:numPr>
      </w:pPr>
      <w:r w:rsidRPr="00862CF6">
        <w:t>Razvijati osjećaj sigurnosti, pripadnosti i pozitivnoga očekivanja vezanoga uz polazak u školu.</w:t>
      </w:r>
    </w:p>
    <w:p w14:paraId="3E2DCECF" w14:textId="77777777" w:rsidR="006823AA" w:rsidRPr="00862CF6" w:rsidRDefault="006823AA" w:rsidP="007132D3">
      <w:pPr>
        <w:pStyle w:val="ListParagraph"/>
        <w:numPr>
          <w:ilvl w:val="0"/>
          <w:numId w:val="77"/>
        </w:numPr>
      </w:pPr>
      <w:r w:rsidRPr="00862CF6">
        <w:t>Poticati samostalnost u svakodnevnim situacijama, brigu o vlastitim stvarima i odgovornost za dogovorene obveze.</w:t>
      </w:r>
    </w:p>
    <w:p w14:paraId="7E63A1DA" w14:textId="77777777" w:rsidR="006823AA" w:rsidRPr="00862CF6" w:rsidRDefault="006823AA" w:rsidP="007132D3">
      <w:pPr>
        <w:pStyle w:val="ListParagraph"/>
        <w:numPr>
          <w:ilvl w:val="0"/>
          <w:numId w:val="77"/>
        </w:numPr>
      </w:pPr>
      <w:r w:rsidRPr="00862CF6">
        <w:t>Razvijati sposobnost slušanja, razumijevanja, izražavanja, pripovijedanja i komunikacije.</w:t>
      </w:r>
    </w:p>
    <w:p w14:paraId="4F453369" w14:textId="77777777" w:rsidR="006823AA" w:rsidRPr="00862CF6" w:rsidRDefault="006823AA" w:rsidP="007132D3">
      <w:pPr>
        <w:pStyle w:val="ListParagraph"/>
        <w:numPr>
          <w:ilvl w:val="0"/>
          <w:numId w:val="77"/>
        </w:numPr>
      </w:pPr>
      <w:r w:rsidRPr="00862CF6">
        <w:lastRenderedPageBreak/>
        <w:t>Poticati interes za knjigu, priču, pisani jezik, slova, simbole i različite oblike izražavanja.</w:t>
      </w:r>
    </w:p>
    <w:p w14:paraId="2CD22FDE" w14:textId="77777777" w:rsidR="006823AA" w:rsidRPr="00862CF6" w:rsidRDefault="006823AA" w:rsidP="007132D3">
      <w:pPr>
        <w:pStyle w:val="ListParagraph"/>
        <w:numPr>
          <w:ilvl w:val="0"/>
          <w:numId w:val="77"/>
        </w:numPr>
      </w:pPr>
      <w:r w:rsidRPr="00862CF6">
        <w:t>Razvijati predmatematičke kompetencije kroz igre razvrstavanja, uspoređivanja, nizanja, mjerenja i snalaženja u prostoru i vremenu.</w:t>
      </w:r>
    </w:p>
    <w:p w14:paraId="168320A2" w14:textId="77777777" w:rsidR="006823AA" w:rsidRPr="00862CF6" w:rsidRDefault="006823AA" w:rsidP="007132D3">
      <w:pPr>
        <w:pStyle w:val="ListParagraph"/>
        <w:numPr>
          <w:ilvl w:val="0"/>
          <w:numId w:val="77"/>
        </w:numPr>
      </w:pPr>
      <w:r w:rsidRPr="00862CF6">
        <w:t>Poticati pažnju, ustrajnost, organizaciju aktivnosti i dovršavanje započetoga.</w:t>
      </w:r>
    </w:p>
    <w:p w14:paraId="3F87972E" w14:textId="77777777" w:rsidR="006823AA" w:rsidRPr="00862CF6" w:rsidRDefault="006823AA" w:rsidP="007132D3">
      <w:pPr>
        <w:pStyle w:val="ListParagraph"/>
        <w:numPr>
          <w:ilvl w:val="0"/>
          <w:numId w:val="77"/>
        </w:numPr>
      </w:pPr>
      <w:r w:rsidRPr="00862CF6">
        <w:t>Razvijati socijalne kompetencije, suradnju, poštovanje pravila, čekanje na red, pregovaranje i nenasilno rješavanje sukoba.</w:t>
      </w:r>
    </w:p>
    <w:p w14:paraId="4FBF9F9E" w14:textId="77777777" w:rsidR="006823AA" w:rsidRPr="00862CF6" w:rsidRDefault="006823AA" w:rsidP="007132D3">
      <w:pPr>
        <w:pStyle w:val="ListParagraph"/>
        <w:numPr>
          <w:ilvl w:val="0"/>
          <w:numId w:val="77"/>
        </w:numPr>
      </w:pPr>
      <w:r w:rsidRPr="00862CF6">
        <w:t>Poticati razvoj fine motorike, grafomotorike, koordinacije oko-ruka i manipulativnih vještina.</w:t>
      </w:r>
    </w:p>
    <w:p w14:paraId="055B5D6C" w14:textId="77777777" w:rsidR="006823AA" w:rsidRPr="00862CF6" w:rsidRDefault="006823AA" w:rsidP="007132D3">
      <w:pPr>
        <w:pStyle w:val="ListParagraph"/>
        <w:numPr>
          <w:ilvl w:val="0"/>
          <w:numId w:val="77"/>
        </w:numPr>
      </w:pPr>
      <w:r w:rsidRPr="00862CF6">
        <w:t>Razvijati interes za istraživanje, postavljanje pitanja, zaključivanje i rješavanje problema.</w:t>
      </w:r>
    </w:p>
    <w:p w14:paraId="1D1BB6BA" w14:textId="77777777" w:rsidR="006823AA" w:rsidRPr="00862CF6" w:rsidRDefault="006823AA" w:rsidP="007132D3">
      <w:pPr>
        <w:pStyle w:val="ListParagraph"/>
        <w:numPr>
          <w:ilvl w:val="0"/>
          <w:numId w:val="77"/>
        </w:numPr>
      </w:pPr>
      <w:r w:rsidRPr="00862CF6">
        <w:t>Podržavati kreativnost, maštu i slobodno izražavanje kroz različite umjetničke aktivnosti.</w:t>
      </w:r>
    </w:p>
    <w:p w14:paraId="4B3DC3C7" w14:textId="77777777" w:rsidR="006823AA" w:rsidRPr="00862CF6" w:rsidRDefault="006823AA" w:rsidP="007132D3">
      <w:pPr>
        <w:pStyle w:val="ListParagraph"/>
        <w:numPr>
          <w:ilvl w:val="0"/>
          <w:numId w:val="77"/>
        </w:numPr>
      </w:pPr>
      <w:r w:rsidRPr="00862CF6">
        <w:t>Razvijati pozitivan odnos prema učenju i vjeru u vlastite sposobnosti.</w:t>
      </w:r>
    </w:p>
    <w:p w14:paraId="1B8C8AB4" w14:textId="77777777" w:rsidR="006823AA" w:rsidRPr="00862CF6" w:rsidRDefault="006823AA" w:rsidP="007132D3">
      <w:r w:rsidRPr="00862CF6">
        <w:t>Zadaće prema odgojiteljima:</w:t>
      </w:r>
    </w:p>
    <w:p w14:paraId="79B1D3F5" w14:textId="16DB17FA" w:rsidR="006823AA" w:rsidRPr="00862CF6" w:rsidRDefault="006823AA" w:rsidP="007132D3">
      <w:pPr>
        <w:pStyle w:val="ListParagraph"/>
        <w:numPr>
          <w:ilvl w:val="0"/>
          <w:numId w:val="78"/>
        </w:numPr>
      </w:pPr>
      <w:r w:rsidRPr="00862CF6">
        <w:t>Pratiti individualne potrebe, interese i razvojne mogućnosti djece u godini prije polaska u školu.</w:t>
      </w:r>
    </w:p>
    <w:p w14:paraId="361D6387" w14:textId="00151958" w:rsidR="006823AA" w:rsidRPr="00862CF6" w:rsidRDefault="006823AA" w:rsidP="007132D3">
      <w:pPr>
        <w:pStyle w:val="ListParagraph"/>
        <w:numPr>
          <w:ilvl w:val="0"/>
          <w:numId w:val="78"/>
        </w:numPr>
      </w:pPr>
      <w:r w:rsidRPr="00862CF6">
        <w:t>Planirati razvojno primjerene aktivnosti koje proizlaze iz igre, interesa i iskustava djece.</w:t>
      </w:r>
    </w:p>
    <w:p w14:paraId="207FFFE5" w14:textId="77777777" w:rsidR="006823AA" w:rsidRPr="00862CF6" w:rsidRDefault="006823AA" w:rsidP="007132D3">
      <w:pPr>
        <w:pStyle w:val="ListParagraph"/>
        <w:numPr>
          <w:ilvl w:val="0"/>
          <w:numId w:val="78"/>
        </w:numPr>
      </w:pPr>
      <w:r w:rsidRPr="00862CF6">
        <w:t>Izbjegavati prenošenje školskih metoda rada u predškolski kontekst.</w:t>
      </w:r>
    </w:p>
    <w:p w14:paraId="6988C377" w14:textId="77777777" w:rsidR="006823AA" w:rsidRPr="00862CF6" w:rsidRDefault="006823AA" w:rsidP="007132D3">
      <w:pPr>
        <w:pStyle w:val="ListParagraph"/>
        <w:numPr>
          <w:ilvl w:val="0"/>
          <w:numId w:val="78"/>
        </w:numPr>
      </w:pPr>
      <w:r w:rsidRPr="00862CF6">
        <w:t>Omogućavati djeci iskustva samostalnosti, odgovornosti, suradnje i ustrajnosti.</w:t>
      </w:r>
    </w:p>
    <w:p w14:paraId="3EBF8CD0" w14:textId="77777777" w:rsidR="006823AA" w:rsidRPr="00862CF6" w:rsidRDefault="006823AA" w:rsidP="007132D3">
      <w:pPr>
        <w:pStyle w:val="ListParagraph"/>
        <w:numPr>
          <w:ilvl w:val="0"/>
          <w:numId w:val="78"/>
        </w:numPr>
      </w:pPr>
      <w:r w:rsidRPr="00862CF6">
        <w:t>Suradnjom s roditeljima osiguravati pravodobnu razmjenu važnih informacija o djetetovu razvoju i spremnosti za školu.</w:t>
      </w:r>
    </w:p>
    <w:p w14:paraId="5589E692" w14:textId="77777777" w:rsidR="006823AA" w:rsidRPr="00862CF6" w:rsidRDefault="006823AA" w:rsidP="007132D3">
      <w:pPr>
        <w:pStyle w:val="ListParagraph"/>
        <w:numPr>
          <w:ilvl w:val="0"/>
          <w:numId w:val="78"/>
        </w:numPr>
      </w:pPr>
      <w:r w:rsidRPr="00862CF6">
        <w:t>Surađivati s osnovnom školom radi osiguravanja kontinuiteta odgojno - obrazovnog procesa i kvalitetnog prijelaza djece u školu.</w:t>
      </w:r>
    </w:p>
    <w:p w14:paraId="2B857101" w14:textId="5A440EAB" w:rsidR="006823AA" w:rsidRPr="00862CF6" w:rsidRDefault="006823AA" w:rsidP="007132D3">
      <w:pPr>
        <w:pStyle w:val="ListParagraph"/>
        <w:numPr>
          <w:ilvl w:val="0"/>
          <w:numId w:val="78"/>
        </w:numPr>
      </w:pPr>
      <w:r w:rsidRPr="00862CF6">
        <w:t>Dokumentirati odgojno – obrazovni proces, dječje potrebe, interese i napredak te zajednički reflektirati ostvarivanje programa.</w:t>
      </w:r>
    </w:p>
    <w:p w14:paraId="7FF39640" w14:textId="77777777" w:rsidR="00621F29" w:rsidRPr="00862CF6" w:rsidRDefault="00621F29" w:rsidP="007132D3">
      <w:pPr>
        <w:pStyle w:val="ListParagraph"/>
      </w:pPr>
    </w:p>
    <w:p w14:paraId="32531C34" w14:textId="5563370F" w:rsidR="006823AA" w:rsidRPr="00862CF6" w:rsidRDefault="00621F29" w:rsidP="007132D3">
      <w:r w:rsidRPr="00862CF6">
        <w:t>VREDNOVANJE PROGRAMA</w:t>
      </w:r>
    </w:p>
    <w:p w14:paraId="6C164726" w14:textId="2DB45B84" w:rsidR="004652EE" w:rsidRPr="00862CF6" w:rsidRDefault="006823AA" w:rsidP="007132D3">
      <w:r w:rsidRPr="00862CF6">
        <w:t>Program će se vrednovati praćenjem uključenosti, dobrobiti, samostalnosti, komunikacijskih, socijalnih i spoznajnih kompetencija djece. Koristit će se pedagoška dokumentacija, dječji portfoliji, bilješke odgojitelja, stručna opažanja, razgovori s roditeljima i timske refleksije.</w:t>
      </w:r>
    </w:p>
    <w:p w14:paraId="414FD140" w14:textId="18693F35" w:rsidR="006823AA" w:rsidRPr="00862CF6" w:rsidRDefault="006823AA" w:rsidP="007132D3">
      <w:r w:rsidRPr="00862CF6">
        <w:t>INKLUZIJA DJECE S TEŠKOĆAMA U RAZVOJU</w:t>
      </w:r>
    </w:p>
    <w:p w14:paraId="2E1B4DE8" w14:textId="77777777" w:rsidR="006823AA" w:rsidRPr="00862CF6" w:rsidRDefault="006823AA" w:rsidP="007132D3">
      <w:r w:rsidRPr="00862CF6">
        <w:t>Inkluzija djece s teškoćama u razvoju ostvaruje se u okviru redovitoga programa, uvažavajući pravo svakog djeteta na pripadanje, sudjelovanje, podršku i jednake mogućnosti razvoja i učenja. Vrtić će razvijati kulturu prihvaćanja različitosti te stvarati uvjete u kojima se svako dijete osjeća sigurno, vrijedno i uključeno u život skupine.</w:t>
      </w:r>
    </w:p>
    <w:p w14:paraId="688885F6" w14:textId="77777777" w:rsidR="006823AA" w:rsidRPr="00862CF6" w:rsidRDefault="006823AA" w:rsidP="007132D3">
      <w:r w:rsidRPr="00862CF6">
        <w:t>Cilj inkluziije djece s teškoćama u razvoju je osigurati primjerene uvjete za uključivanje djece s teškoćama u razvoju u redoviti program, poticati njihov cjelovit razvoj i dobrobit te pružati kontinuiranu stručnu podršku djeci, roditeljima i odgojiteljima.</w:t>
      </w:r>
    </w:p>
    <w:p w14:paraId="58880F8C" w14:textId="77777777" w:rsidR="006823AA" w:rsidRPr="00862CF6" w:rsidRDefault="006823AA" w:rsidP="007132D3">
      <w:r w:rsidRPr="00862CF6">
        <w:t>Zadaće prema djetetu:</w:t>
      </w:r>
    </w:p>
    <w:p w14:paraId="76C95E40" w14:textId="77777777" w:rsidR="006823AA" w:rsidRPr="00862CF6" w:rsidRDefault="006823AA" w:rsidP="007132D3">
      <w:pPr>
        <w:pStyle w:val="ListParagraph"/>
        <w:numPr>
          <w:ilvl w:val="0"/>
          <w:numId w:val="79"/>
        </w:numPr>
      </w:pPr>
      <w:r w:rsidRPr="00862CF6">
        <w:lastRenderedPageBreak/>
        <w:t>Pravodobno prepoznavati razvojne potrebe i teškoće djeteta.</w:t>
      </w:r>
    </w:p>
    <w:p w14:paraId="2631A8C6" w14:textId="77777777" w:rsidR="006823AA" w:rsidRPr="00862CF6" w:rsidRDefault="006823AA" w:rsidP="007132D3">
      <w:pPr>
        <w:pStyle w:val="ListParagraph"/>
        <w:numPr>
          <w:ilvl w:val="0"/>
          <w:numId w:val="79"/>
        </w:numPr>
      </w:pPr>
      <w:r w:rsidRPr="00862CF6">
        <w:t>Prikupljati relevantne podatke u suradnji s roditeljima, stručnim timom i vanjskim stručnjacima.</w:t>
      </w:r>
    </w:p>
    <w:p w14:paraId="5A248094" w14:textId="77777777" w:rsidR="006823AA" w:rsidRPr="00862CF6" w:rsidRDefault="006823AA" w:rsidP="007132D3">
      <w:pPr>
        <w:pStyle w:val="ListParagraph"/>
        <w:numPr>
          <w:ilvl w:val="0"/>
          <w:numId w:val="79"/>
        </w:numPr>
      </w:pPr>
      <w:r w:rsidRPr="00862CF6">
        <w:t>Planirati individualizirane oblike podrške u skladu s mogućnostima, potrebama i interesima djeteta.</w:t>
      </w:r>
    </w:p>
    <w:p w14:paraId="4565A700" w14:textId="77777777" w:rsidR="006823AA" w:rsidRPr="00862CF6" w:rsidRDefault="006823AA" w:rsidP="007132D3">
      <w:pPr>
        <w:pStyle w:val="ListParagraph"/>
        <w:numPr>
          <w:ilvl w:val="0"/>
          <w:numId w:val="79"/>
        </w:numPr>
      </w:pPr>
      <w:r w:rsidRPr="00862CF6">
        <w:t>Prilagođavati prostorno-materijalne uvjete, dnevni ritam, način komunikacije, poticaje i metode rada.</w:t>
      </w:r>
    </w:p>
    <w:p w14:paraId="67C480CA" w14:textId="77777777" w:rsidR="006823AA" w:rsidRPr="00862CF6" w:rsidRDefault="006823AA" w:rsidP="007132D3">
      <w:pPr>
        <w:pStyle w:val="ListParagraph"/>
        <w:numPr>
          <w:ilvl w:val="0"/>
          <w:numId w:val="79"/>
        </w:numPr>
      </w:pPr>
      <w:r w:rsidRPr="00862CF6">
        <w:t>Poticati aktivno sudjelovanje djeteta u igri, aktivnostima, rutinama i odnosima s vršnjacima.</w:t>
      </w:r>
    </w:p>
    <w:p w14:paraId="788DC4C2" w14:textId="77777777" w:rsidR="006823AA" w:rsidRPr="00862CF6" w:rsidRDefault="006823AA" w:rsidP="007132D3">
      <w:pPr>
        <w:pStyle w:val="ListParagraph"/>
        <w:numPr>
          <w:ilvl w:val="0"/>
          <w:numId w:val="79"/>
        </w:numPr>
      </w:pPr>
      <w:r w:rsidRPr="00862CF6">
        <w:t>Razvijati pozitivne stavove djece i odraslih prema različitostima.</w:t>
      </w:r>
    </w:p>
    <w:p w14:paraId="71C23E95" w14:textId="77777777" w:rsidR="006823AA" w:rsidRPr="00862CF6" w:rsidRDefault="006823AA" w:rsidP="007132D3">
      <w:pPr>
        <w:pStyle w:val="ListParagraph"/>
        <w:numPr>
          <w:ilvl w:val="0"/>
          <w:numId w:val="79"/>
        </w:numPr>
      </w:pPr>
      <w:r w:rsidRPr="00862CF6">
        <w:t>Jačati kompetencije odgojitelja za rad s djecom s teškoćama u razvoju.</w:t>
      </w:r>
    </w:p>
    <w:p w14:paraId="43E7E0ED" w14:textId="77777777" w:rsidR="006823AA" w:rsidRPr="00862CF6" w:rsidRDefault="006823AA" w:rsidP="007132D3">
      <w:pPr>
        <w:pStyle w:val="ListParagraph"/>
        <w:numPr>
          <w:ilvl w:val="0"/>
          <w:numId w:val="79"/>
        </w:numPr>
      </w:pPr>
      <w:r w:rsidRPr="00862CF6">
        <w:t>Osiguravati kontinuiranu suradnju s roditeljima i zajednički dogovarati ciljeve i oblike podrške.</w:t>
      </w:r>
    </w:p>
    <w:p w14:paraId="31ACB53F" w14:textId="77777777" w:rsidR="006823AA" w:rsidRPr="00862CF6" w:rsidRDefault="006823AA" w:rsidP="007132D3">
      <w:pPr>
        <w:pStyle w:val="ListParagraph"/>
        <w:numPr>
          <w:ilvl w:val="0"/>
          <w:numId w:val="79"/>
        </w:numPr>
      </w:pPr>
      <w:r w:rsidRPr="00862CF6">
        <w:t>Prema potrebi surađivati s vanjskim stručnjacima, zdravstvenim ustanovama, rehabilitacijskim centrima i nadležnim institucijama.</w:t>
      </w:r>
    </w:p>
    <w:p w14:paraId="49B200DC" w14:textId="4DB3A4E8" w:rsidR="006823AA" w:rsidRPr="00862CF6" w:rsidRDefault="006823AA" w:rsidP="007132D3">
      <w:pPr>
        <w:pStyle w:val="ListParagraph"/>
        <w:numPr>
          <w:ilvl w:val="0"/>
          <w:numId w:val="79"/>
        </w:numPr>
      </w:pPr>
      <w:r w:rsidRPr="00862CF6">
        <w:t>Voditi stručnu i povjerljivu dokumentaciju o praćenju djeteta i provedbi individualizirane podrške.</w:t>
      </w:r>
    </w:p>
    <w:p w14:paraId="4CD7E2FE" w14:textId="77777777" w:rsidR="006823AA" w:rsidRPr="00862CF6" w:rsidRDefault="006823AA" w:rsidP="007132D3">
      <w:r w:rsidRPr="00862CF6">
        <w:t>Aktivnosti</w:t>
      </w:r>
    </w:p>
    <w:p w14:paraId="112C19C5" w14:textId="77777777" w:rsidR="006823AA" w:rsidRPr="00862CF6" w:rsidRDefault="006823AA" w:rsidP="007132D3">
      <w:pPr>
        <w:pStyle w:val="ListParagraph"/>
        <w:numPr>
          <w:ilvl w:val="0"/>
          <w:numId w:val="80"/>
        </w:numPr>
      </w:pPr>
      <w:r w:rsidRPr="00862CF6">
        <w:t>Neposredno promatranje i praćenje djeteta u svakodnevnim situacijama.</w:t>
      </w:r>
    </w:p>
    <w:p w14:paraId="63E558D4" w14:textId="77777777" w:rsidR="006823AA" w:rsidRPr="00862CF6" w:rsidRDefault="006823AA" w:rsidP="007132D3">
      <w:pPr>
        <w:pStyle w:val="ListParagraph"/>
        <w:numPr>
          <w:ilvl w:val="0"/>
          <w:numId w:val="80"/>
        </w:numPr>
      </w:pPr>
      <w:r w:rsidRPr="00862CF6">
        <w:t>Timska analiza potreba djeteta i dogovaranje oblika podrške.</w:t>
      </w:r>
    </w:p>
    <w:p w14:paraId="708DBB0B" w14:textId="77777777" w:rsidR="006823AA" w:rsidRPr="00862CF6" w:rsidRDefault="006823AA" w:rsidP="007132D3">
      <w:pPr>
        <w:pStyle w:val="ListParagraph"/>
        <w:numPr>
          <w:ilvl w:val="0"/>
          <w:numId w:val="80"/>
        </w:numPr>
      </w:pPr>
      <w:r w:rsidRPr="00862CF6">
        <w:t>Izrada individualiziranih razvojnih zadaća.</w:t>
      </w:r>
    </w:p>
    <w:p w14:paraId="084D82C5" w14:textId="77777777" w:rsidR="006823AA" w:rsidRPr="00862CF6" w:rsidRDefault="006823AA" w:rsidP="007132D3">
      <w:pPr>
        <w:pStyle w:val="ListParagraph"/>
        <w:numPr>
          <w:ilvl w:val="0"/>
          <w:numId w:val="80"/>
        </w:numPr>
      </w:pPr>
      <w:r w:rsidRPr="00862CF6">
        <w:t>Prilagodba prostora, materijala, vizualnih poticaja i dnevne rutine.</w:t>
      </w:r>
    </w:p>
    <w:p w14:paraId="209E7717" w14:textId="77777777" w:rsidR="006823AA" w:rsidRPr="00862CF6" w:rsidRDefault="006823AA" w:rsidP="007132D3">
      <w:pPr>
        <w:pStyle w:val="ListParagraph"/>
        <w:numPr>
          <w:ilvl w:val="0"/>
          <w:numId w:val="80"/>
        </w:numPr>
      </w:pPr>
      <w:r w:rsidRPr="00862CF6">
        <w:t>Individualni i rad u manjim skupinama, prema potrebi djeteta.</w:t>
      </w:r>
    </w:p>
    <w:p w14:paraId="7A4B77AE" w14:textId="77777777" w:rsidR="006823AA" w:rsidRPr="00862CF6" w:rsidRDefault="006823AA" w:rsidP="007132D3">
      <w:pPr>
        <w:pStyle w:val="ListParagraph"/>
        <w:numPr>
          <w:ilvl w:val="0"/>
          <w:numId w:val="80"/>
        </w:numPr>
      </w:pPr>
      <w:r w:rsidRPr="00862CF6">
        <w:t>Poticanje komunikacije, samostalnosti, socio - emocionalnog razvoja i pozitivnih odnosa s vršnjacima.</w:t>
      </w:r>
    </w:p>
    <w:p w14:paraId="3C3B559B" w14:textId="77777777" w:rsidR="006823AA" w:rsidRPr="00862CF6" w:rsidRDefault="006823AA" w:rsidP="007132D3">
      <w:pPr>
        <w:pStyle w:val="ListParagraph"/>
        <w:numPr>
          <w:ilvl w:val="0"/>
          <w:numId w:val="80"/>
        </w:numPr>
      </w:pPr>
      <w:r w:rsidRPr="00862CF6">
        <w:t>Savjetodavni i edukativni rad s roditeljima.</w:t>
      </w:r>
    </w:p>
    <w:p w14:paraId="4B4FFDD7" w14:textId="77777777" w:rsidR="006823AA" w:rsidRPr="00862CF6" w:rsidRDefault="006823AA" w:rsidP="007132D3">
      <w:pPr>
        <w:pStyle w:val="ListParagraph"/>
        <w:numPr>
          <w:ilvl w:val="0"/>
          <w:numId w:val="80"/>
        </w:numPr>
      </w:pPr>
      <w:r w:rsidRPr="00862CF6">
        <w:t>Kontinuirano stručno usavršavanje odgojitelja i stručnog tima.</w:t>
      </w:r>
    </w:p>
    <w:p w14:paraId="56C9F579" w14:textId="77777777" w:rsidR="006823AA" w:rsidRPr="00862CF6" w:rsidRDefault="006823AA" w:rsidP="007132D3">
      <w:pPr>
        <w:pStyle w:val="ListParagraph"/>
        <w:numPr>
          <w:ilvl w:val="0"/>
          <w:numId w:val="80"/>
        </w:numPr>
      </w:pPr>
      <w:r w:rsidRPr="00862CF6">
        <w:t>Redovito praćenje, vrednovanje i prilagodba dogovorenih oblika podrške.</w:t>
      </w:r>
    </w:p>
    <w:p w14:paraId="1CDB1107" w14:textId="77777777" w:rsidR="006823AA" w:rsidRPr="00862CF6" w:rsidRDefault="006823AA" w:rsidP="007132D3">
      <w:r w:rsidRPr="00862CF6">
        <w:t>Vrednovanje</w:t>
      </w:r>
    </w:p>
    <w:p w14:paraId="534A9114" w14:textId="73FCDBED" w:rsidR="00B02516" w:rsidRPr="00862CF6" w:rsidRDefault="006823AA" w:rsidP="007132D3">
      <w:r w:rsidRPr="00862CF6">
        <w:t>Vrednovanje će se provoditi kontinuirano kroz stručna opažanja, razvojne bilješke, individualizirane planove podrške, suradnju s roditeljima, timske sastanke i analizu ostvarenih razvojnih zadaća.</w:t>
      </w:r>
    </w:p>
    <w:p w14:paraId="468E0D88" w14:textId="77777777" w:rsidR="006823AA" w:rsidRPr="00862CF6" w:rsidRDefault="006823AA" w:rsidP="007132D3"/>
    <w:p w14:paraId="62B12529" w14:textId="77777777" w:rsidR="008C2DB7" w:rsidRDefault="008C2DB7">
      <w:pPr>
        <w:jc w:val="left"/>
        <w:rPr>
          <w:rFonts w:eastAsiaTheme="majorEastAsia" w:cstheme="majorBidi"/>
          <w:b/>
          <w:sz w:val="28"/>
          <w:szCs w:val="32"/>
        </w:rPr>
      </w:pPr>
      <w:bookmarkStart w:id="112" w:name="_Toc241517954"/>
      <w:bookmarkStart w:id="113" w:name="_Toc241571358"/>
      <w:r>
        <w:br w:type="page"/>
      </w:r>
    </w:p>
    <w:p w14:paraId="0AFE1BBB" w14:textId="120847A4" w:rsidR="00B02516" w:rsidRPr="00495A28" w:rsidRDefault="00B02516" w:rsidP="008C2DB7">
      <w:pPr>
        <w:pStyle w:val="Heading1"/>
      </w:pPr>
      <w:r w:rsidRPr="00495A28">
        <w:lastRenderedPageBreak/>
        <w:t>NJEGA I SKRB ZA TJELESNI RAST I RAZVOJ DJECE</w:t>
      </w:r>
      <w:bookmarkEnd w:id="112"/>
      <w:bookmarkEnd w:id="113"/>
    </w:p>
    <w:p w14:paraId="517A937F" w14:textId="15121151" w:rsidR="00B02516" w:rsidRPr="00862CF6" w:rsidRDefault="00B02516" w:rsidP="007132D3">
      <w:r w:rsidRPr="00862CF6">
        <w:t>Njega i skrb za tjelesni rast i razvoj djece u Dječjem vrtiću „Magnolija“ ostvarivat će se u skladu s važećim propisima iz područja predškolskog odgoja i obrazovanja, zdravstvene zaštite djece, higijene i pravilne prehrane te prema potrebama i razvojnim mogućnostima djece. Program će se temeljiti osobito na Zakonu o predškolskom odgoju i obrazovanju, Državnom pedagoškom standardu predškolskog odgoja i naobrazbe („Narodne novine“, broj 63/08 i 90/10), Programu zdravstvene zaštite djece, higijene i pravilne prehrane djece u dječjim vrtićima („Narodne novine“, broj 105/02, 55/06 i 121/07) te Pravilniku o obrascima zdravstvene dokumentacije djece predškolske dobi i evidencije u dječjem vrtiću („Narodne novine“, broj 114/02, 63/19 i 74/25).</w:t>
      </w:r>
    </w:p>
    <w:p w14:paraId="667962AD" w14:textId="712F00E7" w:rsidR="00B02516" w:rsidRPr="00862CF6" w:rsidRDefault="00B02516" w:rsidP="007132D3">
      <w:r w:rsidRPr="00862CF6">
        <w:t>U pedagoškoj godini 2026./2027. posebna će se pozornost posvećivati očuvanju i unapređivanju zdravlja djece, pravilnom tjelesnom i psihofizičkom razvoju, zadovoljavanju njihovih osnovnih i razvojnih potreba te stvaranju sigurnog, zdravog i poticajnog okruženja. Zdravstvena voditeljica, u suradnji s ravnateljicom, odgojiteljima, stručnim suradnicima, ostalim radnicima Vrtića, roditeljima i vanjskim stručnjacima prema potrebi, planirat će, provoditi, pratiti i vrednovati aktivnosti i mjere usmjerene na zaštitu i unapređivanje zdravlja djece.</w:t>
      </w:r>
    </w:p>
    <w:p w14:paraId="194FF87F" w14:textId="33428BC4" w:rsidR="00621F29" w:rsidRPr="00862CF6" w:rsidRDefault="00B02516" w:rsidP="007132D3">
      <w:r w:rsidRPr="00862CF6">
        <w:t>Skrb za zdravlje djece ostvarivat će se osiguravanjem odgovarajućih zdravstveno-higijenskih uvjeta, pravilnom i sigurnom prehranom, zadovoljavanjem potrebe djece za kretanjem i boravkom na otvorenom, osiguravanjem primjerenih uvjeta za odmor i spavanje, razvijanjem kulturno-higijenskih navika i vještina samozaštite te pravodobnim prepoznavanjem i zadovoljavanjem individualnih zdravstvenih i razvojnih potreba svakog djeteta.</w:t>
      </w:r>
    </w:p>
    <w:p w14:paraId="20937A13" w14:textId="77777777" w:rsidR="00621F29" w:rsidRPr="00862CF6" w:rsidRDefault="00621F29" w:rsidP="007132D3"/>
    <w:p w14:paraId="6ACD4BA8" w14:textId="5DFCB032" w:rsidR="00B02516" w:rsidRPr="00862CF6" w:rsidRDefault="00E302C3" w:rsidP="007132D3">
      <w:r w:rsidRPr="00862CF6">
        <w:t>OPĆI CILJ</w:t>
      </w:r>
    </w:p>
    <w:p w14:paraId="60DC6E08" w14:textId="1AF89CC5" w:rsidR="00B02516" w:rsidRPr="00862CF6" w:rsidRDefault="00B02516" w:rsidP="007132D3">
      <w:r w:rsidRPr="00862CF6">
        <w:t>Opći cilj je osiguravati i unapređivati uvjete za očuvanje i unapređivanje zdravlja, pravilan tjelesni i psihofizički razvoj djece te razvoj zdravih životnih navika i vještina samozaštite, uz uvažavanje individualnih potreba, razvojnih mogućnosti i posebnosti svakog djeteta.</w:t>
      </w:r>
    </w:p>
    <w:p w14:paraId="03760872" w14:textId="77777777" w:rsidR="00B02516" w:rsidRPr="00862CF6" w:rsidRDefault="00B02516" w:rsidP="007132D3">
      <w:r w:rsidRPr="00862CF6">
        <w:t>Posebna će se pozornost posvećivati stvaranju sigurnog i podržavajućeg okruženja u kojem se dijete osjeća prihvaćeno i zaštićeno te u kojem postupno razvija odgovornost prema vlastitom zdravlju, sigurnosti i dobrobiti.</w:t>
      </w:r>
    </w:p>
    <w:p w14:paraId="5F49DD4E" w14:textId="77777777" w:rsidR="00B02516" w:rsidRPr="00862CF6" w:rsidRDefault="00B02516" w:rsidP="007132D3"/>
    <w:p w14:paraId="622EA13A" w14:textId="3B02AA2C" w:rsidR="00B02516" w:rsidRPr="00862CF6" w:rsidRDefault="00E302C3" w:rsidP="007132D3">
      <w:r w:rsidRPr="00862CF6">
        <w:t>BITNE ZADAĆE</w:t>
      </w:r>
    </w:p>
    <w:p w14:paraId="31EC2788" w14:textId="4EA2FEBE" w:rsidR="00B02516" w:rsidRPr="00862CF6" w:rsidRDefault="00B02516" w:rsidP="007132D3">
      <w:r w:rsidRPr="00862CF6">
        <w:t>U pedagoškoj godini 2026./2027. aktivnosti će biti usmjerene na očuvanje i unapređivanje zdravlja djece, osiguravanje primjerenih zdravstveno-higijenskih uvjeta za njihov boravak u Vrtiću, praćenje zdravstvenog i tjelesnog razvoja djece te planiranje, praćenje i unapređivanje prehrane u skladu s važećim prehrambenim standardima.</w:t>
      </w:r>
    </w:p>
    <w:p w14:paraId="4BB550BE" w14:textId="7A64C8A2" w:rsidR="00B02516" w:rsidRPr="00862CF6" w:rsidRDefault="00B02516" w:rsidP="007132D3">
      <w:r w:rsidRPr="00862CF6">
        <w:lastRenderedPageBreak/>
        <w:t>Posebna pozornost posvećivat će se razvijanju kulturno-higijenskih i zdravstvenih navika djece, poticanju djece na kretanje, tjelesnu aktivnost i svakodnevni boravak na otvorenom te osiguravanju primjerenih uvjeta za odmor i spavanje. Djeca će se poticati na razvoj vještina samozaštite i odgovornog ponašanja u različitim životnim situacijama.</w:t>
      </w:r>
    </w:p>
    <w:p w14:paraId="05E755AE" w14:textId="0BB358DD" w:rsidR="00B02516" w:rsidRPr="00862CF6" w:rsidRDefault="00B02516" w:rsidP="007132D3">
      <w:r w:rsidRPr="00862CF6">
        <w:t>Važna zadaća bit će pravodobno prepoznavanje zdravstvenih i razvojnih potreba djece te poduzimanje odgovarajućih mjera u suradnji s roditeljima, stručnim suradnicima, zdravstvenom voditeljicom i, prema potrebi, nadležnim zdravstvenim i drugim stručnim službama.</w:t>
      </w:r>
    </w:p>
    <w:p w14:paraId="16CEA0B9" w14:textId="36CA5889" w:rsidR="00B02516" w:rsidRPr="00862CF6" w:rsidRDefault="00B02516" w:rsidP="007132D3">
      <w:r w:rsidRPr="00862CF6">
        <w:t>Kontinuirano će se voditi briga o sigurnom i poticajnom prostorno-materijalnom okruženju te razvijanju svijesti djece o zdravoj prehrani, osobnoj higijeni, očuvanju zdravlja i zaštiti okoliša.</w:t>
      </w:r>
    </w:p>
    <w:p w14:paraId="55D1BDCD" w14:textId="77777777" w:rsidR="00B02516" w:rsidRPr="00862CF6" w:rsidRDefault="00B02516" w:rsidP="007132D3"/>
    <w:p w14:paraId="0FF888A4" w14:textId="7723113E" w:rsidR="00B02516" w:rsidRPr="00862CF6" w:rsidRDefault="00E302C3" w:rsidP="007132D3">
      <w:r w:rsidRPr="00862CF6">
        <w:t>UPOZNAVANJE SA ZDRAVSTVENIM I RAZVOJNIM POTREBAMA DJECE</w:t>
      </w:r>
    </w:p>
    <w:p w14:paraId="4C9EAE3B" w14:textId="4C6416C5" w:rsidR="00B02516" w:rsidRPr="00862CF6" w:rsidRDefault="00B02516" w:rsidP="007132D3">
      <w:r w:rsidRPr="00862CF6">
        <w:t>Na početku pedagoške godine, a prema potrebi i tijekom godine, prikupljat će se relevantne informacije o zdravstvenom stanju, navikama, potrebama i posebnostima djece, osobito novoupisane djece. S roditeljima će se ostvarivati individualni razgovori radi upoznavanja djetetovih navika vezanih uz prehranu, spavanje, higijenu, fiziološke potrebe, zdravstvene posebnosti, alergije, intolerancije i druge okolnosti važne za siguran boravak djeteta u Vrtiću.</w:t>
      </w:r>
    </w:p>
    <w:p w14:paraId="7E8EDF2D" w14:textId="4A7A2ED9" w:rsidR="00B02516" w:rsidRPr="00862CF6" w:rsidRDefault="00B02516" w:rsidP="007132D3">
      <w:r w:rsidRPr="00862CF6">
        <w:t>Posebna će se pozornost posvećivati djeci s utvrđenim zdravstvenim posebnostima i drugim individualnim potrebama. U suradnji s roditeljima i, prema potrebi, nadležnim zdravstvenim i drugim stručnim službama, osiguravat će se odgovarajući uvjeti i postupci u svakodnevnom boravku djeteta u Vrtiću.</w:t>
      </w:r>
    </w:p>
    <w:p w14:paraId="2224A064" w14:textId="743904CD" w:rsidR="00B02516" w:rsidRPr="00862CF6" w:rsidRDefault="00B02516" w:rsidP="007132D3">
      <w:r w:rsidRPr="00862CF6">
        <w:t>Prilikom uključivanja djeteta u skupinu poštivat će se njegov individualni ritam i potrebe, osobito tijekom razdoblja prilagodbe na vrtić.</w:t>
      </w:r>
    </w:p>
    <w:p w14:paraId="1A4C24CC" w14:textId="2218E60B" w:rsidR="00B02516" w:rsidRPr="00862CF6" w:rsidRDefault="00E302C3" w:rsidP="007132D3">
      <w:r w:rsidRPr="00862CF6">
        <w:t>PREHRANA DJECE</w:t>
      </w:r>
    </w:p>
    <w:p w14:paraId="762C59CF" w14:textId="450F3A36" w:rsidR="00B02516" w:rsidRPr="00862CF6" w:rsidRDefault="00B02516" w:rsidP="007132D3">
      <w:r w:rsidRPr="00862CF6">
        <w:t>Prehrana djece organizirat će se u skladu s važećim prehrambenim standardima i preporukama za prehranu djece rane i predškolske dobi. Posebna pozornost posvećivat će se raznovrsnosti i kvaliteti namirnica, pravilnom rasporedu obroka i osiguravanju dovoljnog unosa tekućine, prvenstveno vode.</w:t>
      </w:r>
    </w:p>
    <w:p w14:paraId="1E7E40C7" w14:textId="7F06DB12" w:rsidR="00B02516" w:rsidRPr="00862CF6" w:rsidRDefault="00B02516" w:rsidP="007132D3">
      <w:r w:rsidRPr="00862CF6">
        <w:t>Prilikom planiranja i provedbe prehrane uvažavat će se individualne prehrambene potrebe djece, uključujući alergije, intolerancije i druge zdravstvene posebnosti. Djeca će se poticati na razvijanje pozitivnog odnosa prema hrani, samostalnost tijekom obroka te usvajanje kulturnih i higijenskih navika povezanih s prehranom.</w:t>
      </w:r>
    </w:p>
    <w:p w14:paraId="6C87DF64" w14:textId="204E8311" w:rsidR="00B02516" w:rsidRPr="00862CF6" w:rsidRDefault="00B02516" w:rsidP="007132D3">
      <w:r w:rsidRPr="00862CF6">
        <w:t>Jelovnici će se planirati i pratiti u skladu s važećim standardima i preporukama, uz nastojanje da se djeci osigura raznolika i nutritivno primjerena prehrana. Program zdravstvene zaštite izrijekom predviđa pravilnu prehranu, odgovarajući izbor i način pripreme hrane te redovit broj obroka.</w:t>
      </w:r>
    </w:p>
    <w:p w14:paraId="3391FC03" w14:textId="008C4562" w:rsidR="00B02516" w:rsidRPr="00862CF6" w:rsidRDefault="00B02516" w:rsidP="007132D3">
      <w:r w:rsidRPr="00862CF6">
        <w:lastRenderedPageBreak/>
        <w:t>U Vrtiću će se provoditi HACCP sustav te će se kontinuirano pratiti provedba propisanih postupaka sigurnosti hrane. Vodit će se briga o zdravstvenoj ispravnosti namirnica, higijenskim uvjetima pripreme i distribucije hrane te provedbi propisanih kontrola.</w:t>
      </w:r>
    </w:p>
    <w:p w14:paraId="027DBC29" w14:textId="0FACF101" w:rsidR="00B02516" w:rsidRPr="00862CF6" w:rsidRDefault="00E302C3" w:rsidP="007132D3">
      <w:r w:rsidRPr="00862CF6">
        <w:t>HIGIJENSKO-ZDRAVSTVENI UVJETI</w:t>
      </w:r>
    </w:p>
    <w:p w14:paraId="2CA825CC" w14:textId="56B1DD86" w:rsidR="00B02516" w:rsidRPr="00862CF6" w:rsidRDefault="00B02516" w:rsidP="007132D3">
      <w:r w:rsidRPr="00862CF6">
        <w:t>Tijekom cijele pedagoške godine osiguravat će se odgovarajući higijensko-zdravstveni uvjeti prostora, opreme i didaktičkih sredstava. Redovito će se provoditi čišćenje i održavanje prostora te, prema potrebi, dezinfekcija površina i opreme.</w:t>
      </w:r>
    </w:p>
    <w:p w14:paraId="49BEBFBA" w14:textId="65144BEE" w:rsidR="00B02516" w:rsidRPr="00862CF6" w:rsidRDefault="00B02516" w:rsidP="007132D3">
      <w:r w:rsidRPr="00862CF6">
        <w:t>Posebna pozornost posvećivat će se higijeni sanitarnih prostora, jasličkih prostora i opreme, održavanju čistoće igračaka i didaktičkih materijala, stolova i drugih površina koje dolaze u neposredan kontakt s djecom, kao i održavanju posteljine i druge tekstilne opreme.</w:t>
      </w:r>
    </w:p>
    <w:p w14:paraId="35CE3164" w14:textId="0E08077F" w:rsidR="00B02516" w:rsidRPr="00862CF6" w:rsidRDefault="00B02516" w:rsidP="007132D3">
      <w:r w:rsidRPr="00862CF6">
        <w:t>Prostorije će se redovito prozračivati, a mikroklimatski uvjeti prilagođavat će se potrebama djece i vremenskim prilikama. Posebna će se pozornost posvećivati održavanju urednog i sigurnog vanjskog prostora te dječjeg igrališta.</w:t>
      </w:r>
    </w:p>
    <w:p w14:paraId="4249959B" w14:textId="5F1043DB" w:rsidR="00B02516" w:rsidRPr="00862CF6" w:rsidRDefault="00B02516" w:rsidP="007132D3">
      <w:r w:rsidRPr="00862CF6">
        <w:t>Provodi će se i pratiti propisani sanitarni pregledi radnika te ostale zdravstveno-higijenske mjere u skladu s važećim propisima.</w:t>
      </w:r>
    </w:p>
    <w:p w14:paraId="50E37909" w14:textId="77777777" w:rsidR="00B02516" w:rsidRPr="00862CF6" w:rsidRDefault="00B02516" w:rsidP="007132D3"/>
    <w:p w14:paraId="1BFD31B4" w14:textId="730009E6" w:rsidR="00B02516" w:rsidRPr="00862CF6" w:rsidRDefault="00E302C3" w:rsidP="007132D3">
      <w:r w:rsidRPr="00862CF6">
        <w:t>PRAĆENJE TJELESNOG RAZVOJA DJECE</w:t>
      </w:r>
    </w:p>
    <w:p w14:paraId="54934EBD" w14:textId="534D7F0F" w:rsidR="00B02516" w:rsidRPr="00862CF6" w:rsidRDefault="00B02516" w:rsidP="007132D3">
      <w:r w:rsidRPr="00862CF6">
        <w:t>Praćenje tjelesnog rasta i razvoja djece provodit će se u skladu sa stručnim smjernicama i mogućnostima Vrtića. Prema potrebi će se provoditi antropometrijska mjerenja i druga opažanja relevantna za praćenje tjelesnog razvoja djeteta. Dobiveni podaci koristit će se za praćenje individualnog razvoja djeteta, pravodobno uočavanje mogućih odstupanja te planiranje odgovarajućih postupaka i suradnje s roditeljima i nadležnim stručnjacima.</w:t>
      </w:r>
    </w:p>
    <w:p w14:paraId="5497FDFF" w14:textId="5B1F1AA1" w:rsidR="006823AA" w:rsidRPr="00862CF6" w:rsidRDefault="00B02516" w:rsidP="007132D3">
      <w:r w:rsidRPr="00862CF6">
        <w:t>Roditelji će se o uočenim posebnostima i potrebi za dodatnim praćenjem obavještavati na primjeren i stručan način, uz poštivanje prava djeteta i zaštite osobnih podataka.</w:t>
      </w:r>
    </w:p>
    <w:p w14:paraId="714849BF" w14:textId="63F54D01" w:rsidR="00B02516" w:rsidRPr="00862CF6" w:rsidRDefault="00E302C3" w:rsidP="007132D3">
      <w:r w:rsidRPr="00862CF6">
        <w:t>ZDRAVSTVENO-PREVENTIVNE AKTIVNOSTI</w:t>
      </w:r>
    </w:p>
    <w:p w14:paraId="7D420B7C" w14:textId="77777777" w:rsidR="00B02516" w:rsidRPr="00862CF6" w:rsidRDefault="00B02516" w:rsidP="007132D3">
      <w:r w:rsidRPr="00862CF6">
        <w:t>U svakodnevnom radu djeca će se poticati na razvijanje navika pravilnog pranja i održavanja higijene ruku te osobne higijene i brige o vlastitom tijelu. Razvijat će se svijest o važnosti oralnog zdravlja i higijene zuba, pravilne prehrane, redovitog kretanja i tjelesne aktivnosti te redovitog uzimanja vode.</w:t>
      </w:r>
    </w:p>
    <w:p w14:paraId="69BF91D9" w14:textId="52C14273" w:rsidR="00B02516" w:rsidRPr="00862CF6" w:rsidRDefault="00B02516" w:rsidP="007132D3">
      <w:r w:rsidRPr="00862CF6">
        <w:t>Djeci će se omogućavati svakodnevni boravak na otvorenom kada to dopuštaju vremenski i drugi uvjeti, uz poduzimanje odgovarajućih mjera zaštite od nepovoljnih vremenskih i klimatskih uvjeta.</w:t>
      </w:r>
    </w:p>
    <w:p w14:paraId="754B3122" w14:textId="3D03B847" w:rsidR="00B02516" w:rsidRPr="00862CF6" w:rsidRDefault="00B02516" w:rsidP="007132D3">
      <w:r w:rsidRPr="00862CF6">
        <w:t>Kroz svakodnevne aktivnosti djeca će razvijati sposobnost prepoznavanja opasnih situacija i odgovornog ponašanja te postupno usvajati vještine samozaštite. Posebna pozornost posvećivat će se očuvanju mentalnog i emocionalnog zdravlja djece kroz stvaranje sigurnog, podržavajućeg i prihvaćajućeg okruženja.</w:t>
      </w:r>
    </w:p>
    <w:p w14:paraId="60A8D67E" w14:textId="78505617" w:rsidR="00B02516" w:rsidRPr="00862CF6" w:rsidRDefault="00B02516" w:rsidP="007132D3">
      <w:r w:rsidRPr="00862CF6">
        <w:lastRenderedPageBreak/>
        <w:t>Prema potrebi će se provoditi i druge preventivne aktivnosti u suradnji sa zdravstvenim i drugim stručnim službama.</w:t>
      </w:r>
    </w:p>
    <w:p w14:paraId="3887E2A2" w14:textId="77777777" w:rsidR="00B02516" w:rsidRPr="00862CF6" w:rsidRDefault="00B02516" w:rsidP="007132D3"/>
    <w:p w14:paraId="48398467" w14:textId="3677E220" w:rsidR="00B02516" w:rsidRPr="00862CF6" w:rsidRDefault="00E302C3" w:rsidP="007132D3">
      <w:r w:rsidRPr="00862CF6">
        <w:t>SIGURNOST DJECE</w:t>
      </w:r>
    </w:p>
    <w:p w14:paraId="61993B15" w14:textId="6AB68D1C" w:rsidR="00B02516" w:rsidRPr="00862CF6" w:rsidRDefault="00B02516" w:rsidP="007132D3">
      <w:r w:rsidRPr="00862CF6">
        <w:t>Sigurnost djece osiguravat će se kontinuiranom provedbom mjera i postupaka utvrđenih internim aktima Vrtića, osobito Sigurnosno-zaštitnim i preventivnim programom te Protokolom postupanja u rizičnim situacijama.</w:t>
      </w:r>
    </w:p>
    <w:p w14:paraId="4E7C8266" w14:textId="76064CA0" w:rsidR="00B02516" w:rsidRPr="00862CF6" w:rsidRDefault="00B02516" w:rsidP="007132D3">
      <w:r w:rsidRPr="00862CF6">
        <w:t>Svakodnevno će se pratiti sigurnost unutarnjih i vanjskih prostora, opreme i didaktičkih sredstava. Prije korištenja vanjskog prostora provjeravat će se njegova primjerenost i sigurnost za boravak i igru djece.</w:t>
      </w:r>
    </w:p>
    <w:p w14:paraId="19A360DE" w14:textId="5E121040" w:rsidR="00B02516" w:rsidRPr="00862CF6" w:rsidRDefault="00B02516" w:rsidP="007132D3">
      <w:r w:rsidRPr="00862CF6">
        <w:t>Periodično će se provoditi propisani pregledi i kontrole tehničkih i sigurnosnih sustava i opreme, uključujući sustave i uređaje koji su obuhvaćeni zakonskim obvezama održavanja i ispitivanja.</w:t>
      </w:r>
    </w:p>
    <w:p w14:paraId="2BC7E803" w14:textId="0771F175" w:rsidR="00B02516" w:rsidRPr="00862CF6" w:rsidRDefault="00B02516" w:rsidP="007132D3">
      <w:r w:rsidRPr="00862CF6">
        <w:t>Tijekom nepovoljnih vremenskih uvjeta, osobito visokih temperatura, postupat će se prema važećim preporukama nadležnih tijela i internim procedurama Vrtića radi zaštite zdravlja i sigurnosti djece.</w:t>
      </w:r>
    </w:p>
    <w:p w14:paraId="613987D4" w14:textId="77777777" w:rsidR="00B02516" w:rsidRPr="00862CF6" w:rsidRDefault="00B02516" w:rsidP="007132D3"/>
    <w:p w14:paraId="2F1C79E2" w14:textId="542D6460" w:rsidR="00B02516" w:rsidRPr="00862CF6" w:rsidRDefault="00E302C3" w:rsidP="007132D3">
      <w:r w:rsidRPr="00862CF6">
        <w:t>KRETANJE I BORAVAK NA OTVORENOM</w:t>
      </w:r>
    </w:p>
    <w:p w14:paraId="727C8ED1" w14:textId="7E2B4C10" w:rsidR="00B02516" w:rsidRPr="00862CF6" w:rsidRDefault="00B02516" w:rsidP="007132D3">
      <w:r w:rsidRPr="00862CF6">
        <w:t>Kretanje i tjelesna aktivnost sastavni su dio svakodnevnog života djece u Vrtiću. Djeci će se omogućavati različiti oblici tjelesnog kretanja, igre i aktivnosti na otvorenom i u unutarnjem prostoru, u skladu s njihovom dobi, razvojnim mogućnostima i aktualnim vremenskim uvjetima.</w:t>
      </w:r>
    </w:p>
    <w:p w14:paraId="2F7FDF37" w14:textId="69B5CAA0" w:rsidR="00B02516" w:rsidRPr="00862CF6" w:rsidRDefault="00B02516" w:rsidP="007132D3">
      <w:r w:rsidRPr="00862CF6">
        <w:t>Svakodnevni boravak na otvorenom planirat će se uzimajući u obzir vremenske uvjete, zdravstveno stanje djece i preporuke nadležnih tijela.</w:t>
      </w:r>
    </w:p>
    <w:p w14:paraId="25AB2F42" w14:textId="69652E80" w:rsidR="00E302C3" w:rsidRPr="00862CF6" w:rsidRDefault="00B02516" w:rsidP="007132D3">
      <w:r w:rsidRPr="00862CF6">
        <w:t>Djeca će se poticati na postupno razvijanje samostalnosti pri oblačenju, obuvanju i pripremi za boravak na otvorenom te na usvajanje osnovnih pravila samozaštite.</w:t>
      </w:r>
    </w:p>
    <w:p w14:paraId="085A170D" w14:textId="03330D31" w:rsidR="00621F29" w:rsidRPr="00862CF6" w:rsidRDefault="00621F29" w:rsidP="007132D3"/>
    <w:p w14:paraId="588DBE82" w14:textId="77777777" w:rsidR="00621F29" w:rsidRPr="00862CF6" w:rsidRDefault="00621F29" w:rsidP="007132D3"/>
    <w:p w14:paraId="2285F2CC" w14:textId="707A7A1A" w:rsidR="00B02516" w:rsidRPr="00862CF6" w:rsidRDefault="00E302C3" w:rsidP="007132D3">
      <w:r w:rsidRPr="00862CF6">
        <w:t>RAZVOJ ZDRAVSTVENE I EKOLOŠKE OSVIJEŠTENOSTI</w:t>
      </w:r>
    </w:p>
    <w:p w14:paraId="07C0441F" w14:textId="6EE1D995" w:rsidR="00B02516" w:rsidRPr="00862CF6" w:rsidRDefault="00B02516" w:rsidP="007132D3">
      <w:r w:rsidRPr="00862CF6">
        <w:t>Kroz svakodnevne aktivnosti i različite odgojno-obrazovne situacije djeca će se poticati na razvijanje spoznaja i navika povezanih sa zdravim načinom života, odgovornim odnosom prema hrani, vodi, energiji i prirodnim resursima te brigom za neposredni okoliš.</w:t>
      </w:r>
    </w:p>
    <w:p w14:paraId="7601FBBA" w14:textId="42A92AF5" w:rsidR="00B02516" w:rsidRPr="00862CF6" w:rsidRDefault="00B02516" w:rsidP="007132D3">
      <w:r w:rsidRPr="00862CF6">
        <w:t xml:space="preserve">Posebno će se razvijati ekološka osviještenost kroz aktivnosti povezane s projektom </w:t>
      </w:r>
      <w:r w:rsidRPr="00862CF6">
        <w:rPr>
          <w:b/>
          <w:bCs/>
        </w:rPr>
        <w:t>„Zelena Magnolija“</w:t>
      </w:r>
      <w:r w:rsidRPr="00862CF6">
        <w:t>, čime će se djeci omogućiti neposredno iskustveno učenje o prirodi, biljkama, okolišu, održivom načinu života i odgovornom odnosu prema prostoru u kojem žive i borave.</w:t>
      </w:r>
    </w:p>
    <w:p w14:paraId="4522FDB0" w14:textId="11936E33" w:rsidR="00B02516" w:rsidRPr="00862CF6" w:rsidRDefault="00B02516" w:rsidP="007132D3">
      <w:r w:rsidRPr="00862CF6">
        <w:lastRenderedPageBreak/>
        <w:t>Suradnja s roditeljima</w:t>
      </w:r>
    </w:p>
    <w:p w14:paraId="6A6B3129" w14:textId="3598D17B" w:rsidR="00B02516" w:rsidRPr="00862CF6" w:rsidRDefault="00B02516" w:rsidP="007132D3">
      <w:r w:rsidRPr="00862CF6">
        <w:t>Roditelji će se kontinuirano informirati i uključivati u aktivnosti vezane uz očuvanje i unapređivanje zdravlja djece. Suradnja će se ostvarivati kroz individualne razgovore, roditeljske sastanke, savjetodavni rad, razmjenu informacija o zdravstvenim i razvojnim potrebama djeteta te kroz edukativne sadržaje i preporuke.</w:t>
      </w:r>
    </w:p>
    <w:p w14:paraId="2D49E523" w14:textId="2AA27615" w:rsidR="00B02516" w:rsidRPr="00862CF6" w:rsidRDefault="00B02516" w:rsidP="007132D3">
      <w:r w:rsidRPr="00862CF6">
        <w:t>Posebna će se pozornost posvećivati zajedničkom dogovaranju postupaka u situacijama kada dijete ima posebne zdravstvene ili razvojne potrebe. Roditelji će se poticati na aktivno sudjelovanje u razvijanju higijenskih navika, pravilne prehrane, samostalnosti, tjelesne aktivnosti i zdravih životnih navika djece.</w:t>
      </w:r>
    </w:p>
    <w:p w14:paraId="06E83122" w14:textId="77777777" w:rsidR="00B02516" w:rsidRPr="00862CF6" w:rsidRDefault="00B02516" w:rsidP="007132D3">
      <w:r w:rsidRPr="00862CF6">
        <w:rPr>
          <w:b/>
          <w:bCs/>
        </w:rPr>
        <w:t>Nositelji:</w:t>
      </w:r>
      <w:r w:rsidRPr="00862CF6">
        <w:t xml:space="preserve"> zdravstvena voditeljica, ravnateljica, odgojitelji, stručni suradnici, ostali radnici Vrtića, roditelji/skrbnici i vanjski stručnjaci prema potrebi.</w:t>
      </w:r>
    </w:p>
    <w:p w14:paraId="14B1886C" w14:textId="77777777" w:rsidR="00B02516" w:rsidRPr="00862CF6" w:rsidRDefault="00B02516" w:rsidP="007132D3">
      <w:r w:rsidRPr="00862CF6">
        <w:rPr>
          <w:b/>
          <w:bCs/>
        </w:rPr>
        <w:t>Vrijeme ostvarivanja:</w:t>
      </w:r>
      <w:r w:rsidRPr="00862CF6">
        <w:t xml:space="preserve"> tijekom cijele pedagoške godine 2026./2027.</w:t>
      </w:r>
    </w:p>
    <w:p w14:paraId="79CB4B02" w14:textId="77777777" w:rsidR="00B02516" w:rsidRPr="00862CF6" w:rsidRDefault="00B02516" w:rsidP="007132D3">
      <w:r w:rsidRPr="00862CF6">
        <w:rPr>
          <w:b/>
          <w:bCs/>
        </w:rPr>
        <w:t>Način provedbe:</w:t>
      </w:r>
      <w:r w:rsidRPr="00862CF6">
        <w:t xml:space="preserve"> svakodnevnim odgojno-obrazovnim radom, preventivnim i zdravstveno-higijenskim postupcima, praćenjem zdravstvenog i tjelesnog razvoja djece, individualnim radom, suradnjom s roditeljima i stručnim službama, edukacijom radnika te praćenjem i vrednovanjem provedenih aktivnosti.</w:t>
      </w:r>
    </w:p>
    <w:p w14:paraId="2981E05B" w14:textId="77777777" w:rsidR="00230A22" w:rsidRPr="00862CF6" w:rsidRDefault="00230A22" w:rsidP="007132D3"/>
    <w:p w14:paraId="07097947" w14:textId="2093C91C" w:rsidR="00B02516" w:rsidRPr="00862CF6" w:rsidRDefault="00230A22" w:rsidP="00862CF6">
      <w:pPr>
        <w:pStyle w:val="Heading2"/>
        <w:rPr>
          <w:rFonts w:cstheme="minorHAnsi"/>
        </w:rPr>
      </w:pPr>
      <w:bookmarkStart w:id="114" w:name="_Toc241517955"/>
      <w:bookmarkStart w:id="115" w:name="_Toc241571359"/>
      <w:r w:rsidRPr="00862CF6">
        <w:rPr>
          <w:rFonts w:cstheme="minorHAnsi"/>
        </w:rPr>
        <w:t>Djeca rane dobi</w:t>
      </w:r>
      <w:bookmarkEnd w:id="114"/>
      <w:bookmarkEnd w:id="115"/>
    </w:p>
    <w:p w14:paraId="117E3B7D" w14:textId="3D24B3C6" w:rsidR="00B02516" w:rsidRPr="00862CF6" w:rsidRDefault="00230A22" w:rsidP="007132D3">
      <w:r w:rsidRPr="00862CF6">
        <w:t>CILJ</w:t>
      </w:r>
    </w:p>
    <w:p w14:paraId="32BCE1B5" w14:textId="7D330DB9" w:rsidR="00B02516" w:rsidRPr="00862CF6" w:rsidRDefault="00B02516" w:rsidP="007132D3">
      <w:r w:rsidRPr="00862CF6">
        <w:t>Cilj rada s djecom rane dobi jest osiguravati optimalne uvjete za zadovoljavanje njihovih primarnih i razvojnih potreba, uz uvažavanje individualnog ritma, zdravstvenog stanja, razvojnih mogućnosti i navika svakog djeteta.</w:t>
      </w:r>
    </w:p>
    <w:p w14:paraId="62243477" w14:textId="199239AF" w:rsidR="00230A22" w:rsidRPr="00862CF6" w:rsidRDefault="00B02516" w:rsidP="007132D3">
      <w:r w:rsidRPr="00862CF6">
        <w:t>Posebno će se voditi računa o primjerenoj izmjeni aktivnosti, prehrane, njege, odmora i spavanja, fizioloških potreba, kretanja i boravka na otvorenom</w:t>
      </w:r>
      <w:r w:rsidR="00621F29" w:rsidRPr="00862CF6">
        <w:t>.</w:t>
      </w:r>
    </w:p>
    <w:p w14:paraId="0F537388" w14:textId="77777777" w:rsidR="00B02516" w:rsidRPr="00862CF6" w:rsidRDefault="00B02516" w:rsidP="007132D3">
      <w:r w:rsidRPr="00862CF6">
        <w:t>BITNE ZADAĆE</w:t>
      </w:r>
    </w:p>
    <w:p w14:paraId="0F83E361" w14:textId="2C5EAB0C" w:rsidR="00B02516" w:rsidRPr="00862CF6" w:rsidRDefault="00B02516" w:rsidP="007132D3">
      <w:pPr>
        <w:pStyle w:val="ListParagraph"/>
        <w:numPr>
          <w:ilvl w:val="1"/>
          <w:numId w:val="64"/>
        </w:numPr>
      </w:pPr>
      <w:r w:rsidRPr="00862CF6">
        <w:t>U odnosu na dijete</w:t>
      </w:r>
    </w:p>
    <w:p w14:paraId="51B6B1D7" w14:textId="50C052BD" w:rsidR="00B02516" w:rsidRPr="00862CF6" w:rsidRDefault="00B02516" w:rsidP="007132D3">
      <w:r w:rsidRPr="00862CF6">
        <w:t>Svakom djetetu osiguravat će se individualno primjeren ritam dnevnih aktivnosti, uz uvažavanje njegovih potreba za hranom, tekućinom, odmorom, snom, kretanjem i boravkom na zraku.</w:t>
      </w:r>
    </w:p>
    <w:p w14:paraId="68D16862" w14:textId="35EC9942" w:rsidR="00B02516" w:rsidRPr="00862CF6" w:rsidRDefault="00B02516" w:rsidP="007132D3">
      <w:r w:rsidRPr="00862CF6">
        <w:t>Prehrana će se organizirati uz uvažavanje razvojnih mogućnosti i individualnih potreba djece. Djeca će se poticati na postupno razvijanje samostalnosti tijekom obroka, kao i na redovito uzimanje vode tijekom dana. Način pripreme i konzumiranja hrane prilagođavat će se dobi i razvojnim karakteristikama djece.</w:t>
      </w:r>
    </w:p>
    <w:p w14:paraId="449E6B4A" w14:textId="241E3539" w:rsidR="00B02516" w:rsidRPr="00862CF6" w:rsidRDefault="00B02516" w:rsidP="007132D3">
      <w:r w:rsidRPr="00862CF6">
        <w:t>U području njege i zadovoljavanja fizioloških potreba poštivat će se individualne potrebe i ritam svakog djeteta. Postupci njege provodit će se na način koji djetetu pruža sigurnost, osjećaj prihvaćenosti i podrške te uz uvažavanje njegovih zdravstvenih posebnosti.</w:t>
      </w:r>
    </w:p>
    <w:p w14:paraId="0C86E11C" w14:textId="40EB73C8" w:rsidR="00B02516" w:rsidRPr="00862CF6" w:rsidRDefault="00B02516" w:rsidP="007132D3">
      <w:r w:rsidRPr="00862CF6">
        <w:lastRenderedPageBreak/>
        <w:t>Tijekom odmora i spavanja utvrđivat će se individualne potrebe djece za snom te će se nastojati osigurati uvjeti koji omogućuju kvalitetan odmor. Poštivat će se individualne razlike u duljini i potrebi za spavanjem, uz osiguravanje odgovarajućih higijensko-zdravstvenih uvjeta.</w:t>
      </w:r>
    </w:p>
    <w:p w14:paraId="2D769FE0" w14:textId="23C589FD" w:rsidR="00B02516" w:rsidRPr="00862CF6" w:rsidRDefault="00B02516" w:rsidP="007132D3">
      <w:r w:rsidRPr="00862CF6">
        <w:t>Djeci će se omogućavati svakodnevni boravak na otvorenom kada to dopuštaju vremenski i zdravstveni uvjeti. Pri tome će se postupno razvijati njihove navike oblačenja i obuvanja te poticati samostalnost u pripremi za boravak na otvorenom. Djeca će se upoznavati s osnovnim pravilima samozaštite, uključujući potrebu uzimanja tekućine, primjerenost odjeće i obuće te zaštitu od nepovoljnih vremenskih uvjeta.</w:t>
      </w:r>
    </w:p>
    <w:p w14:paraId="3AE030C3" w14:textId="62F1C149" w:rsidR="00B02516" w:rsidRPr="00862CF6" w:rsidRDefault="00B02516" w:rsidP="007132D3">
      <w:pPr>
        <w:pStyle w:val="ListParagraph"/>
        <w:numPr>
          <w:ilvl w:val="1"/>
          <w:numId w:val="64"/>
        </w:numPr>
      </w:pPr>
      <w:r w:rsidRPr="00862CF6">
        <w:t>U odnosu na odgojitelje i druge radnike</w:t>
      </w:r>
    </w:p>
    <w:p w14:paraId="45BB8141" w14:textId="77777777" w:rsidR="00B02516" w:rsidRPr="00862CF6" w:rsidRDefault="00B02516" w:rsidP="007132D3">
      <w:r w:rsidRPr="00862CF6">
        <w:t>Posebna pozornost posvećivat će se senzibiliziranju odgojitelja za važnost individualnog pristupa u zadovoljavanju primarnih i razvojnih potreba djece rane dobi. Odgojitelji i ostali radnici međusobno će usklađivati postupke i način djelovanja kako bi se osigurali optimalni zdravstveno-higijenski uvjeti i kontinuitet u zadovoljavanju potreba djece.</w:t>
      </w:r>
    </w:p>
    <w:p w14:paraId="455A8157" w14:textId="77777777" w:rsidR="00B02516" w:rsidRPr="00862CF6" w:rsidRDefault="00B02516" w:rsidP="007132D3">
      <w:r w:rsidRPr="00862CF6">
        <w:t>Praćenjem potreba djece organizacija dnevnih aktivnosti prilagođavat će se njihovim individualnim mogućnostima i potrebama. Pravodobnom komunikacijom i razmjenom informacija usklađivat će se djelovanje odgojitelja, zdravstvene voditeljice, stručnih suradnika i ostalih radnika.</w:t>
      </w:r>
    </w:p>
    <w:p w14:paraId="3C20C192" w14:textId="77777777" w:rsidR="00B02516" w:rsidRPr="00862CF6" w:rsidRDefault="00B02516" w:rsidP="007132D3">
      <w:r w:rsidRPr="00862CF6">
        <w:t>Odgojiteljima će se pružati stručna podrška u području njege, zdravstvene zaštite, sigurnosti i razvoja djece rane dobi, a prema potrebi će se provoditi i dodatno stručno usavršavanje.</w:t>
      </w:r>
    </w:p>
    <w:p w14:paraId="4FAEC525" w14:textId="2E6FAE2B" w:rsidR="00B02516" w:rsidRPr="00862CF6" w:rsidRDefault="00B02516" w:rsidP="007132D3">
      <w:pPr>
        <w:pStyle w:val="ListParagraph"/>
        <w:numPr>
          <w:ilvl w:val="1"/>
          <w:numId w:val="64"/>
        </w:numPr>
      </w:pPr>
      <w:r w:rsidRPr="00862CF6">
        <w:t>U odnosu na roditelje</w:t>
      </w:r>
    </w:p>
    <w:p w14:paraId="4098C0DE" w14:textId="6C4B6994" w:rsidR="00B02516" w:rsidRPr="00862CF6" w:rsidRDefault="00B02516" w:rsidP="007132D3">
      <w:r w:rsidRPr="00862CF6">
        <w:t>S roditeljima će se ostvarivati kontinuirana i otvorena komunikacija o navikama i potrebama djeteta vezanim uz prehranu, spavanje, odmor, higijenu, fiziološke potrebe i druge segmente svakodnevnog života.</w:t>
      </w:r>
      <w:r w:rsidR="00230A22" w:rsidRPr="00862CF6">
        <w:t xml:space="preserve"> </w:t>
      </w:r>
      <w:r w:rsidRPr="00862CF6">
        <w:t>Roditelji će se upoznavati s važnošću postupnog razvijanja samostalnosti djeteta u skladu s njegovim razvojnim mogućnostima. Posebna pozornost posvećivat će se usklađivanju postupaka obitelji i Vrtića tijekom razdoblja prilagodbe djeteta te u situacijama kada dijete ima posebne zdravstvene ili razvojne potrebe.</w:t>
      </w:r>
    </w:p>
    <w:p w14:paraId="3F2BE861" w14:textId="3948B9B2" w:rsidR="00B02516" w:rsidRPr="00862CF6" w:rsidRDefault="00B02516" w:rsidP="007132D3">
      <w:r w:rsidRPr="00862CF6">
        <w:t>Prema potrebi će se roditeljima pružati stručna podrška i savjetovanje, a u proces će se uključivati zdravstvena voditeljica i stručni suradnici Vrtića. Zajedničkim praćenjem djeteta nastojat će se pravodobno prepoznati njegove potrebe i osigurati primjereni uvjeti za njegov zdrav rast, razvoj i dobrobit.</w:t>
      </w:r>
    </w:p>
    <w:p w14:paraId="127EA204" w14:textId="77777777" w:rsidR="00B02516" w:rsidRPr="00862CF6" w:rsidRDefault="00B02516" w:rsidP="007132D3">
      <w:r w:rsidRPr="00862CF6">
        <w:rPr>
          <w:b/>
          <w:bCs/>
        </w:rPr>
        <w:t>Nositelji:</w:t>
      </w:r>
      <w:r w:rsidRPr="00862CF6">
        <w:t xml:space="preserve"> zdravstvena voditeljica, odgojitelji, ravnateljica, stručni suradnici, ostali radnici Vrtića i roditelji/skrbnici.</w:t>
      </w:r>
    </w:p>
    <w:p w14:paraId="1F1A1F97" w14:textId="77777777" w:rsidR="00B02516" w:rsidRPr="00862CF6" w:rsidRDefault="00B02516" w:rsidP="007132D3">
      <w:r w:rsidRPr="00862CF6">
        <w:rPr>
          <w:b/>
          <w:bCs/>
        </w:rPr>
        <w:t>Vrijeme ostvarivanja:</w:t>
      </w:r>
      <w:r w:rsidRPr="00862CF6">
        <w:t xml:space="preserve"> tijekom cijele pedagoške godine 2026./2027.</w:t>
      </w:r>
    </w:p>
    <w:p w14:paraId="09C72A83" w14:textId="7C0042AD" w:rsidR="00B02516" w:rsidRPr="00862CF6" w:rsidRDefault="00B02516" w:rsidP="007132D3">
      <w:r w:rsidRPr="00862CF6">
        <w:rPr>
          <w:b/>
          <w:bCs/>
        </w:rPr>
        <w:t>Način praćenja i vrednovanja:</w:t>
      </w:r>
      <w:r w:rsidRPr="00862CF6">
        <w:t xml:space="preserve"> svakodnevnim opažanjem i praćenjem djece, razmjenom informacija unutar stručnog tima, individualnim razgovorima s roditeljima, vođenjem propisane pedagoške i zdravstvene dokumentacije te analizom i vrednovanjem provedenih postupaka.</w:t>
      </w:r>
    </w:p>
    <w:p w14:paraId="364047EF" w14:textId="77777777" w:rsidR="00230A22" w:rsidRPr="00862CF6" w:rsidRDefault="00230A22" w:rsidP="007132D3"/>
    <w:p w14:paraId="03B5CBF5" w14:textId="1B9D8C1E" w:rsidR="00230A22" w:rsidRPr="00862CF6" w:rsidRDefault="00230A22" w:rsidP="007132D3">
      <w:pPr>
        <w:pStyle w:val="Heading2"/>
        <w:rPr>
          <w:rFonts w:cstheme="minorHAnsi"/>
        </w:rPr>
      </w:pPr>
      <w:bookmarkStart w:id="116" w:name="_Toc241517956"/>
      <w:bookmarkStart w:id="117" w:name="_Toc241571360"/>
      <w:r w:rsidRPr="00862CF6">
        <w:rPr>
          <w:rFonts w:cstheme="minorHAnsi"/>
        </w:rPr>
        <w:t>Djeca u dobi od 4. godine života do polaska u školu</w:t>
      </w:r>
      <w:bookmarkEnd w:id="116"/>
      <w:bookmarkEnd w:id="117"/>
    </w:p>
    <w:p w14:paraId="705E2A9A" w14:textId="77777777" w:rsidR="00230A22" w:rsidRPr="00862CF6" w:rsidRDefault="00230A22" w:rsidP="007132D3">
      <w:r w:rsidRPr="00862CF6">
        <w:t>CILJ</w:t>
      </w:r>
    </w:p>
    <w:p w14:paraId="6795436A" w14:textId="3608B13D" w:rsidR="00230A22" w:rsidRPr="00862CF6" w:rsidRDefault="00230A22" w:rsidP="007132D3">
      <w:r w:rsidRPr="00862CF6">
        <w:t>Cilj rada s djecom u dobi od 4. godine života do polaska u školu jest razvijati i učvršćivati pozitivne zdravstvene, higijenske i životne navike koje pridonose očuvanju i unapređivanju zdravlja, pravilnom tjelesnom i psihofizičkom razvoju te jačanju otpornosti organizma. Djecu će se poticati na sve veću samostalnost u brizi o vlastitom zdravlju, osobnoj higijeni, prehrani, kretanju, odmoru i sigurnosti te na razvoj odgovornosti prema sebi, drugima i neposrednom okolišu.</w:t>
      </w:r>
    </w:p>
    <w:p w14:paraId="644821E2" w14:textId="77777777" w:rsidR="00230A22" w:rsidRPr="00862CF6" w:rsidRDefault="00230A22" w:rsidP="007132D3">
      <w:r w:rsidRPr="00862CF6">
        <w:t>BITNE ZADAĆE</w:t>
      </w:r>
    </w:p>
    <w:p w14:paraId="3E48B5EA" w14:textId="53E39470" w:rsidR="00230A22" w:rsidRPr="00862CF6" w:rsidRDefault="00230A22" w:rsidP="007132D3">
      <w:pPr>
        <w:pStyle w:val="ListParagraph"/>
        <w:numPr>
          <w:ilvl w:val="1"/>
          <w:numId w:val="63"/>
        </w:numPr>
      </w:pPr>
      <w:r w:rsidRPr="00862CF6">
        <w:t>U odnosu na dijete</w:t>
      </w:r>
    </w:p>
    <w:p w14:paraId="0677B18C" w14:textId="06844742" w:rsidR="00230A22" w:rsidRPr="00862CF6" w:rsidRDefault="00230A22" w:rsidP="007132D3">
      <w:r w:rsidRPr="00862CF6">
        <w:t>Kod djece će se kontinuirano razvijati i učvršćivati navike održavanja osobne higijene i brige o vlastitom tijelu, pri čemu će se poticati samostalnost u skladu s dobi, razvojnim mogućnostima i individualnim potrebama svakog djeteta. Djeca će se poticati na pravilno pranje i higijenu ruku, osobnu higijenu, urednost, pravilno korištenje sanitarnih prostora te primjereno ponašanje prije i nakon obroka i drugih svakodnevnih aktivnosti.</w:t>
      </w:r>
    </w:p>
    <w:p w14:paraId="38E2EBAD" w14:textId="1AF770EF" w:rsidR="00230A22" w:rsidRPr="00862CF6" w:rsidRDefault="00230A22" w:rsidP="007132D3">
      <w:r w:rsidRPr="00862CF6">
        <w:t>Posebna će se pozornost posvećivati razvoju kulturno-higijenskih navika i usvajanju primjerenih oblika ponašanja u svakodnevnim životnim situacijama. Djecu će se poticati na pravilno ponašanje tijekom kihanja i kašljanja, na odgovorno korištenje osobnih stvari i prostora te na razvijanje svijesti o tome kako vlastitim ponašanjem mogu pridonijeti očuvanju vlastitog zdravlja i zdravlja drugih.</w:t>
      </w:r>
    </w:p>
    <w:p w14:paraId="74781EF1" w14:textId="21B44A7B" w:rsidR="00230A22" w:rsidRPr="00862CF6" w:rsidRDefault="00230A22" w:rsidP="007132D3">
      <w:r w:rsidRPr="00862CF6">
        <w:t>Djeca će se poticati na razvoj samostalnosti u svim svakodnevnim aktivnostima, uključujući oblačenje i obuvanje, brigu o osobnim stvarima, održavanje urednosti prostora, uzimanje vode, samostalno zadovoljavanje fizioloških potreba te prepoznavanje i izražavanje vlastitih potreba.</w:t>
      </w:r>
    </w:p>
    <w:p w14:paraId="3F47EE40" w14:textId="1C9A195E" w:rsidR="00230A22" w:rsidRPr="00862CF6" w:rsidRDefault="00230A22" w:rsidP="007132D3">
      <w:r w:rsidRPr="00862CF6">
        <w:t>Posebna će se pozornost posvećivati razvijanju pravilnih navika oralne higijene i svijesti o važnosti očuvanja zdravlja zubi. Djecu će se poticati na redovito i pravilno pranje zubi te će ih se kroz razgovor, priče, slikovnice, demonstracije i druge primjerene aktivnosti upoznavati s važnošću oralnog zdravlja. Prema mogućnostima i u suradnji s nadležnim zdravstvenim stručnjacima, djeci će se omogućiti upoznavanje sa stomatološkom ordinacijom i postupcima preventivne zaštite oralnog zdravlja kako bi se razvijao pozitivan i opušten odnos prema stomatološkom pregledu.</w:t>
      </w:r>
    </w:p>
    <w:p w14:paraId="458BD9E7" w14:textId="5ECBE5F7" w:rsidR="00230A22" w:rsidRPr="00862CF6" w:rsidRDefault="00230A22" w:rsidP="007132D3">
      <w:r w:rsidRPr="00862CF6">
        <w:t>Djeca će se svakodnevno poticati na kretanje i različite oblike tjelesne aktivnosti, kako u unutarnjem tako i u vanjskom prostoru. Omogućavat će im se dovoljno prilika za slobodno kretanje, tjelesne igre, poligone, šetnje i druge aktivnosti primjerene njihovoj dobi i sposobnostima.</w:t>
      </w:r>
    </w:p>
    <w:p w14:paraId="213345CA" w14:textId="4F42251F" w:rsidR="00230A22" w:rsidRPr="00862CF6" w:rsidRDefault="00230A22" w:rsidP="007132D3">
      <w:r w:rsidRPr="00862CF6">
        <w:t xml:space="preserve">Razvijat će se navika svakodnevnog boravka na otvorenom, uz uvažavanje vremenskih uvjeta i zdravstvenog stanja djece. Djecu će se poticati na postupno razvijanje samostalnosti u </w:t>
      </w:r>
      <w:r w:rsidRPr="00862CF6">
        <w:lastRenderedPageBreak/>
        <w:t>pripremi za boravak na otvorenom, pravilnom odabiru odjeće i obuće, zaštiti od sunca, hladnoće i drugih nepovoljnih vremenskih uvjeta te redovitom uzimanju tekućine.</w:t>
      </w:r>
    </w:p>
    <w:p w14:paraId="47092C2D" w14:textId="379701C9" w:rsidR="00230A22" w:rsidRPr="00862CF6" w:rsidRDefault="00230A22" w:rsidP="007132D3">
      <w:r w:rsidRPr="00862CF6">
        <w:t>Kroz svakodnevni život u skupini djeca će se upoznavati s osnovnim načelima zdrave prehrane. Poticat će ih se na prihvaćanje različitih namirnica, pravilno ponašanje tijekom obroka, samostalnost pri hranjenju i razvijanje pozitivnog odnosa prema hrani i vodi.</w:t>
      </w:r>
    </w:p>
    <w:p w14:paraId="45F0935D" w14:textId="372C4899" w:rsidR="00230A22" w:rsidRPr="00862CF6" w:rsidRDefault="00230A22" w:rsidP="007132D3">
      <w:r w:rsidRPr="00862CF6">
        <w:t>Djeca će se poticati na prepoznavanje situacija koje mogu ugroziti njihovu sigurnost te na razvoj sposobnosti samozaštite. Kroz svakodnevne situacije, igru i iskustveno učenje učit će prepoznati opasnosti, pridržavati se osnovnih sigurnosnih pravila i potražiti pomoć odrasle osobe kada je to potrebno.</w:t>
      </w:r>
    </w:p>
    <w:p w14:paraId="39522888" w14:textId="02396DA9" w:rsidR="00230A22" w:rsidRPr="00862CF6" w:rsidRDefault="00230A22" w:rsidP="007132D3">
      <w:pPr>
        <w:pStyle w:val="ListParagraph"/>
        <w:numPr>
          <w:ilvl w:val="1"/>
          <w:numId w:val="63"/>
        </w:numPr>
      </w:pPr>
      <w:r w:rsidRPr="00862CF6">
        <w:t>U odnosu na odgojitelje i druge radnike</w:t>
      </w:r>
    </w:p>
    <w:p w14:paraId="1FE9C9C4" w14:textId="38E9E17C" w:rsidR="00230A22" w:rsidRPr="00862CF6" w:rsidRDefault="00230A22" w:rsidP="007132D3">
      <w:r w:rsidRPr="00862CF6">
        <w:t>Odgojitelji će u svakodnevnom radu provoditi aktivnosti i sadržaje povezane sa zdravstvenom zaštitom djece, osobnom higijenom, pravilnom prehranom, kretanjem, boravkom na otvorenom, odmorom, sigurnošću i razvojem vještina samozaštite. Aktivnosti će se planirati i provoditi u skladu s dobi, razvojnim mogućnostima, interesima i individualnim potrebama djece.</w:t>
      </w:r>
    </w:p>
    <w:p w14:paraId="66EE2E4E" w14:textId="7F7C2BF5" w:rsidR="00230A22" w:rsidRPr="00862CF6" w:rsidRDefault="00230A22" w:rsidP="007132D3">
      <w:r w:rsidRPr="00862CF6">
        <w:t>Odgojitelji će svojim primjerom, poticanjem i podrškom pridonositi razvijanju samostalnosti djece u brizi o vlastitom zdravlju i svakodnevnim potrebama. Posebno će se pratiti individualni napredak svakog djeteta te će se postupci i očekivanja prilagođavati njegovim mogućnostima.</w:t>
      </w:r>
    </w:p>
    <w:p w14:paraId="5A7358D3" w14:textId="59AF5502" w:rsidR="00230A22" w:rsidRPr="00862CF6" w:rsidRDefault="00230A22" w:rsidP="007132D3">
      <w:r w:rsidRPr="00862CF6">
        <w:t>Pravodobnom i kontinuiranom komunikacijom usklađivat će se djelovanje svih sudionika odgojno-obrazovnog procesa kako bi se pravodobno zadovoljile primarne, zdravstvene, razvojne i emocionalne potrebe djece. Zdravstvena voditeljica, stručni suradnici i odgojitelji surađivat će u praćenju zdravstvenog stanja djece, planiranju preventivnih aktivnosti i pružanju stručne podrške u situacijama kada je to potrebno.</w:t>
      </w:r>
    </w:p>
    <w:p w14:paraId="16238579" w14:textId="365D0312" w:rsidR="00230A22" w:rsidRPr="00862CF6" w:rsidRDefault="00230A22" w:rsidP="007132D3">
      <w:r w:rsidRPr="00862CF6">
        <w:t>Posebna pozornost posvećivat će se pravodobnom prepoznavanju mogućih zdravstvenih teškoća i odstupanja u razvoju te odgovarajućoj komunikaciji s roditeljima i, prema potrebi, nadležnim stručnim službama.</w:t>
      </w:r>
    </w:p>
    <w:p w14:paraId="6BC43F3B" w14:textId="294B9F1C" w:rsidR="00230A22" w:rsidRPr="00862CF6" w:rsidRDefault="00230A22" w:rsidP="007132D3">
      <w:r w:rsidRPr="00862CF6">
        <w:t>Odgojitelji i ostali radnici kontinuirano će unapređivati svoja znanja i kompetencije u području zdravstvene zaštite djece, higijene, pravilne prehrane, sigurnosti i postupanja u rizičnim situacijama.</w:t>
      </w:r>
    </w:p>
    <w:p w14:paraId="62BAB730" w14:textId="172F1A25" w:rsidR="00230A22" w:rsidRPr="00862CF6" w:rsidRDefault="00230A22" w:rsidP="007132D3">
      <w:pPr>
        <w:pStyle w:val="ListParagraph"/>
        <w:numPr>
          <w:ilvl w:val="1"/>
          <w:numId w:val="63"/>
        </w:numPr>
      </w:pPr>
      <w:r w:rsidRPr="00862CF6">
        <w:t>U odnosu na roditelje</w:t>
      </w:r>
    </w:p>
    <w:p w14:paraId="301296E9" w14:textId="5523B948" w:rsidR="00230A22" w:rsidRPr="00862CF6" w:rsidRDefault="00230A22" w:rsidP="007132D3">
      <w:r w:rsidRPr="00862CF6">
        <w:t>Suradnja s roditeljima ostvarivat će se kontinuirano tijekom cijele pedagoške godine s ciljem usklađivanja postupaka i očekivanja obitelji i Vrtića u području razvoja zdravstvenih i higijenskih navika djece. Roditelji će se poticati na zajedničko djelovanje u razvijanju samostalnosti djeteta, osobne higijene, pravilne prehrane, navika kretanja, boravka na otvorenom i odgovornog ponašanja.</w:t>
      </w:r>
    </w:p>
    <w:p w14:paraId="543446C1" w14:textId="5687DD44" w:rsidR="00230A22" w:rsidRPr="00862CF6" w:rsidRDefault="00230A22" w:rsidP="007132D3">
      <w:r w:rsidRPr="00862CF6">
        <w:t xml:space="preserve">Roditelji će se upoznavati s važnošću svakodnevnog kretanja i boravka na otvorenom te s potrebom stvaranja navike primjerenog odijevanja i obuvanja djece u različitim vremenskim </w:t>
      </w:r>
      <w:r w:rsidRPr="00862CF6">
        <w:lastRenderedPageBreak/>
        <w:t>uvjetima. Posebna pozornost posvećivat će se usklađivanju postupaka u obitelji i Vrtiću kako bi dijete imalo kontinuitet u razvijanju zdravih životnih navika.</w:t>
      </w:r>
    </w:p>
    <w:p w14:paraId="748B3958" w14:textId="354058F0" w:rsidR="00230A22" w:rsidRPr="00862CF6" w:rsidRDefault="00230A22" w:rsidP="007132D3">
      <w:r w:rsidRPr="00862CF6">
        <w:t>Roditelji će se informirati o važnosti pravodobnog obavještavanja Vrtića o zdravstvenom stanju djeteta, njegovim zdravstvenim posebnostima, alergijama, intolerancijama i drugim okolnostima koje mogu utjecati na sigurnost i dobrobit djeteta tijekom boravka u Vrtiću.</w:t>
      </w:r>
    </w:p>
    <w:p w14:paraId="1C23E001" w14:textId="00A0C3DC" w:rsidR="00230A22" w:rsidRPr="00862CF6" w:rsidRDefault="00230A22" w:rsidP="007132D3">
      <w:r w:rsidRPr="00862CF6">
        <w:t>U slučaju akutnih zdravstvenih stanja djeteta roditelji će se pravodobno informirati o potrebnim postupcima i mjerama, u skladu s pravilima i procedurama Vrtića. Prema potrebi će se roditeljima pružati stručne informacije i preporuke zdravstvene voditeljice i drugih stručnih suradnika.</w:t>
      </w:r>
    </w:p>
    <w:p w14:paraId="275543BB" w14:textId="32868C24" w:rsidR="00230A22" w:rsidRPr="00862CF6" w:rsidRDefault="00230A22" w:rsidP="007132D3">
      <w:r w:rsidRPr="00862CF6">
        <w:t>Roditelji će se pravodobno informirati o organiziranju i provođenju preventivnih i edukativnih zdravstvenih aktivnosti i pregleda djece koji se provode u suradnji s nadležnim zdravstvenim službama.</w:t>
      </w:r>
    </w:p>
    <w:p w14:paraId="0D142DB6" w14:textId="6EBB03EA" w:rsidR="00230A22" w:rsidRPr="00862CF6" w:rsidRDefault="00230A22" w:rsidP="007132D3">
      <w:r w:rsidRPr="00862CF6">
        <w:t>Posebna pozornost posvećivat će se razvoju svijesti roditelja o važnosti pravodobnog rješavanja zdravstvenih i razvojnih potreba djeteta te zajedničkom djelovanju obitelji i Vrtića u cilju očuvanja zdravlja i dobrobiti djeteta.</w:t>
      </w:r>
    </w:p>
    <w:p w14:paraId="5A2A4B40" w14:textId="77777777" w:rsidR="00230A22" w:rsidRPr="00862CF6" w:rsidRDefault="00230A22" w:rsidP="007132D3">
      <w:r w:rsidRPr="00862CF6">
        <w:rPr>
          <w:b/>
          <w:bCs/>
        </w:rPr>
        <w:t>Nositelji:</w:t>
      </w:r>
      <w:r w:rsidRPr="00862CF6">
        <w:t xml:space="preserve"> zdravstvena voditeljica, odgojitelji, ravnateljica, stručni suradnici, ostali radnici Vrtića, roditelji/skrbnici i vanjski stručnjaci prema potrebi.</w:t>
      </w:r>
    </w:p>
    <w:p w14:paraId="2395AF91" w14:textId="77777777" w:rsidR="00230A22" w:rsidRPr="00862CF6" w:rsidRDefault="00230A22" w:rsidP="007132D3">
      <w:r w:rsidRPr="00862CF6">
        <w:rPr>
          <w:b/>
          <w:bCs/>
        </w:rPr>
        <w:t>Vrijeme ostvarivanja:</w:t>
      </w:r>
      <w:r w:rsidRPr="00862CF6">
        <w:t xml:space="preserve"> tijekom cijele pedagoške godine 2026./2027.</w:t>
      </w:r>
    </w:p>
    <w:p w14:paraId="407D14EF" w14:textId="310AD4D8" w:rsidR="00230A22" w:rsidRPr="00862CF6" w:rsidRDefault="00230A22" w:rsidP="007132D3">
      <w:r w:rsidRPr="00862CF6">
        <w:rPr>
          <w:b/>
          <w:bCs/>
        </w:rPr>
        <w:t>Način praćenja i vrednovanja:</w:t>
      </w:r>
      <w:r w:rsidRPr="00862CF6">
        <w:t xml:space="preserve"> praćenjem svakodnevnih navika i ponašanja djece, opažanjem i dokumentiranjem njihovog napretka, razmjenom informacija između odgojitelja i zdravstvene voditeljice, individualnim razgovorima s roditeljima, analizom provedenih zdravstveno-preventivnih aktivnosti te planiranjem daljnjih postupaka u skladu s uočenim potrebama djece.</w:t>
      </w:r>
    </w:p>
    <w:p w14:paraId="07942ED3" w14:textId="77777777" w:rsidR="00621F29" w:rsidRPr="00862CF6" w:rsidRDefault="00621F29" w:rsidP="007132D3"/>
    <w:p w14:paraId="32407061" w14:textId="557957B5" w:rsidR="00EF4699" w:rsidRPr="00862CF6" w:rsidRDefault="00EF4699" w:rsidP="007132D3">
      <w:pPr>
        <w:pStyle w:val="Heading2"/>
        <w:rPr>
          <w:rFonts w:cstheme="minorHAnsi"/>
        </w:rPr>
      </w:pPr>
      <w:bookmarkStart w:id="118" w:name="_Toc241517957"/>
      <w:bookmarkStart w:id="119" w:name="_Toc241571361"/>
      <w:r w:rsidRPr="00862CF6">
        <w:rPr>
          <w:rFonts w:cstheme="minorHAnsi"/>
        </w:rPr>
        <w:t>Skrb za djecu s posebnim potrebama</w:t>
      </w:r>
      <w:bookmarkEnd w:id="118"/>
      <w:bookmarkEnd w:id="119"/>
    </w:p>
    <w:p w14:paraId="6D23F554" w14:textId="77777777" w:rsidR="00EF4699" w:rsidRPr="00862CF6" w:rsidRDefault="00EF4699" w:rsidP="007132D3">
      <w:r w:rsidRPr="00862CF6">
        <w:t>CILJ</w:t>
      </w:r>
    </w:p>
    <w:p w14:paraId="17878B48" w14:textId="17920E40" w:rsidR="00EF4699" w:rsidRPr="00862CF6" w:rsidRDefault="00EF4699" w:rsidP="007132D3">
      <w:r w:rsidRPr="00862CF6">
        <w:t>Cilj rada s djecom s posebnim potrebama jest stvarati i razvijati uvjete za njihovo kvalitetno uključivanje u odgojno-obrazovni proces te osiguravati primjerene oblike potpore njihovu cjelovitom razvoju. Posebna će se pozornost posvećivati uvažavanju individualnih potreba, sposobnosti, interesa i mogućnosti svakog djeteta, pravodobnom prepoznavanju razvojnih potreba te planiranju i provođenju odgovarajućih oblika podrške u suradnji s roditeljima, odgojiteljima, zdravstvenom voditeljicom, stručnim suradnicima i drugim stručnjacima prema potrebi.</w:t>
      </w:r>
    </w:p>
    <w:p w14:paraId="55675853" w14:textId="77777777" w:rsidR="00E302C3" w:rsidRPr="00862CF6" w:rsidRDefault="00E302C3" w:rsidP="007132D3"/>
    <w:p w14:paraId="45F7150F" w14:textId="77777777" w:rsidR="00EF4699" w:rsidRPr="00862CF6" w:rsidRDefault="00EF4699" w:rsidP="007132D3">
      <w:r w:rsidRPr="00862CF6">
        <w:t>BITNE ZADAĆE</w:t>
      </w:r>
    </w:p>
    <w:p w14:paraId="32EFBA5D" w14:textId="27134D59" w:rsidR="00EF4699" w:rsidRPr="00862CF6" w:rsidRDefault="00EF4699" w:rsidP="007132D3">
      <w:pPr>
        <w:pStyle w:val="ListParagraph"/>
        <w:numPr>
          <w:ilvl w:val="0"/>
          <w:numId w:val="65"/>
        </w:numPr>
      </w:pPr>
      <w:r w:rsidRPr="00862CF6">
        <w:t>U odnosu na dijete</w:t>
      </w:r>
    </w:p>
    <w:p w14:paraId="31CD5A6D" w14:textId="59396E36" w:rsidR="00EF4699" w:rsidRPr="00862CF6" w:rsidRDefault="00EF4699" w:rsidP="007132D3">
      <w:r w:rsidRPr="00862CF6">
        <w:lastRenderedPageBreak/>
        <w:t>U radu s djetetom s posebnim potrebama kontinuirano će se pratiti njegov razvoj, funkcioniranje i napredovanje u odgojno-obrazovnoj skupini, uz uvažavanje njegovih individualnih potreba i mogućnosti. Praćenje će se provoditi timski, a uočene potrebe i postignuća koristit će se kao osnova za daljnje planiranje odgojno-obrazovnog rada.</w:t>
      </w:r>
    </w:p>
    <w:p w14:paraId="24AFFF40" w14:textId="0B45F9F8" w:rsidR="00EF4699" w:rsidRPr="00862CF6" w:rsidRDefault="00EF4699" w:rsidP="007132D3">
      <w:r w:rsidRPr="00862CF6">
        <w:t>Posebna će se pozornost posvećivati pravodobnom prepoznavanju razvojnih odstupanja, teškoća i drugih posebnih potreba djeteta te poduzimanju odgovarajućih mjera potpore. U skladu s potrebama djeteta planirat će se individualizirani pristupi, prilagodbe prostora, materijala, aktivnosti i načina rada kako bi se djetetu omogućilo aktivno sudjelovanje u životu skupine i ostvarivanje njegovih razvojnih potencijala. Razvoj djeteta poticat će se postavljanjem jasnih, ostvarivih i razvojno primjerenih ciljeva te planiranjem aktivnosti koje odgovaraju njegovim individualnim potrebama. Odgojno-obrazovni rad prilagođavat će se mogućnostima djeteta, uz praćenje njegova napretka i po potrebi prilagođavanje daljnjih postupaka.</w:t>
      </w:r>
    </w:p>
    <w:p w14:paraId="0EE0027C" w14:textId="1693453C" w:rsidR="00EF4699" w:rsidRPr="00862CF6" w:rsidRDefault="00EF4699" w:rsidP="007132D3">
      <w:r w:rsidRPr="00862CF6">
        <w:t>Posebno će se poticati uključivanje djeteta u zajedničke aktivnosti, razvoj pozitivnih odnosa s drugom djecom, osjećaja pripadnosti skupini, samostalnosti i sigurnosti te razvoj njegovih socijalnih i komunikacijskih kompetencija.</w:t>
      </w:r>
    </w:p>
    <w:p w14:paraId="42CC066B" w14:textId="22322147" w:rsidR="00EF4699" w:rsidRPr="00862CF6" w:rsidRDefault="00EF4699" w:rsidP="007132D3">
      <w:pPr>
        <w:pStyle w:val="ListParagraph"/>
        <w:numPr>
          <w:ilvl w:val="0"/>
          <w:numId w:val="65"/>
        </w:numPr>
      </w:pPr>
      <w:r w:rsidRPr="00862CF6">
        <w:t>U odnosu na odgojitelje i druge radnike</w:t>
      </w:r>
    </w:p>
    <w:p w14:paraId="281F19A1" w14:textId="1B6E8AF9" w:rsidR="00EF4699" w:rsidRPr="00862CF6" w:rsidRDefault="00EF4699" w:rsidP="007132D3">
      <w:r w:rsidRPr="00862CF6">
        <w:t>U DV „Magnolija“ kontinuirano će se razvijati i jačati kompetencije odgojitelja i drugih radnika za prepoznavanje posebnih potreba djece te za planiranje i provođenje individualiziranih oblika odgojno-obrazovnog rada. Odgojitelje će se poticati na razmjenu iskustava, zajedničko planiranje, praćenje i vrednovanje rada te na korištenje primjerenih metoda i postupaka u radu s djecom s posebnim potrebama.</w:t>
      </w:r>
    </w:p>
    <w:p w14:paraId="4C26F866" w14:textId="2AD3D3BC" w:rsidR="00EF4699" w:rsidRPr="00862CF6" w:rsidRDefault="00EF4699" w:rsidP="007132D3">
      <w:r w:rsidRPr="00862CF6">
        <w:t>Timski će se pratiti djeca kojoj je potrebna dodatna razvojna, odgojno-obrazovna ili druga stručna potpora, pri čemu će se prema potrebi uključivati zdravstvena voditeljica, stručni suradnici, ravnateljica, odgojitelji i vanjski stručnjaci. Suradnjom svih sudionika nastojat će se osigurati kontinuitet i usklađenost postupaka usmjerenih na dobrobit i razvoj djeteta.</w:t>
      </w:r>
    </w:p>
    <w:p w14:paraId="0E1442C4" w14:textId="7AD6245B" w:rsidR="00EF4699" w:rsidRPr="00862CF6" w:rsidRDefault="00EF4699" w:rsidP="007132D3">
      <w:r w:rsidRPr="00862CF6">
        <w:t>Odgojitelje će se osnaživati za prepoznavanje ranih znakova odstupanja u razvoju te za pravodobno poduzimanje odgovarajućih postupaka i traženje stručne potpore. Posebna će se pozornost posvećivati stvaranju sigurnog i poticajnog okruženja u kojem se uvažavaju individualne različitosti svakog djeteta.</w:t>
      </w:r>
    </w:p>
    <w:p w14:paraId="3A520749" w14:textId="043DB637" w:rsidR="00EF4699" w:rsidRPr="00862CF6" w:rsidRDefault="00EF4699" w:rsidP="007132D3">
      <w:r w:rsidRPr="00862CF6">
        <w:t>Prema potrebi će se organizirati stručna podrška odgojiteljima skupina u kojima su uključena djeca s teškoćama ili drugim posebnim potrebama, kao i zajedničko planiranje i vrednovanje individualiziranih postupaka rada.</w:t>
      </w:r>
    </w:p>
    <w:p w14:paraId="77EE4A31" w14:textId="469BF40D" w:rsidR="00EF4699" w:rsidRPr="00862CF6" w:rsidRDefault="00EF4699" w:rsidP="007132D3">
      <w:pPr>
        <w:pStyle w:val="ListParagraph"/>
        <w:numPr>
          <w:ilvl w:val="0"/>
          <w:numId w:val="65"/>
        </w:numPr>
      </w:pPr>
      <w:r w:rsidRPr="00862CF6">
        <w:t>U odnosu na roditelje</w:t>
      </w:r>
    </w:p>
    <w:p w14:paraId="0BA12F5E" w14:textId="4E8418E6" w:rsidR="00EF4699" w:rsidRPr="00862CF6" w:rsidRDefault="00EF4699" w:rsidP="007132D3">
      <w:r w:rsidRPr="00862CF6">
        <w:t>Suradnja s roditeljima djece s posebnim potrebama temeljit će se na otvorenoj, partnerskoj i dvosmjernoj komunikaciji, međusobnom uvažavanju i razmjeni informacija važnih za razvoj, zdravlje, dobrobit i svakodnevno funkcioniranje djeteta.</w:t>
      </w:r>
    </w:p>
    <w:p w14:paraId="41A2DC79" w14:textId="3CBBFCE2" w:rsidR="00EF4699" w:rsidRPr="00862CF6" w:rsidRDefault="00EF4699" w:rsidP="007132D3">
      <w:r w:rsidRPr="00862CF6">
        <w:t xml:space="preserve">Roditelje će se pravodobno informirati o uočenim potrebama djeteta, njegovim postignućima i područjima u kojima mu je potrebna dodatna podrška. U suradnji s roditeljima planirat će se </w:t>
      </w:r>
      <w:r w:rsidRPr="00862CF6">
        <w:lastRenderedPageBreak/>
        <w:t>primjereni postupci i načini pružanja potpore djetetu u vrtićkom okruženju, uz poštivanje prava djeteta i roditelja te zaštitu osobnih podataka.</w:t>
      </w:r>
    </w:p>
    <w:p w14:paraId="1FF0F80F" w14:textId="12E12EF7" w:rsidR="00EF4699" w:rsidRPr="00862CF6" w:rsidRDefault="00EF4699" w:rsidP="007132D3">
      <w:r w:rsidRPr="00862CF6">
        <w:t>Prema potrebi će se roditeljima pružati savjetodavna i stručna podrška te će ih se upućivati na mogućnost uključivanja odgovarajućih vanjskih stručnjaka i službi. Cilj suradnje bit će osnaživanje roditelja i stvaranje kontinuiteta između obiteljskog i vrtićkog okruženja u pružanju potpore djetetu.</w:t>
      </w:r>
    </w:p>
    <w:p w14:paraId="7A6912B7" w14:textId="77777777" w:rsidR="00EF4699" w:rsidRPr="00862CF6" w:rsidRDefault="00EF4699" w:rsidP="007132D3">
      <w:r w:rsidRPr="00862CF6">
        <w:rPr>
          <w:b/>
          <w:bCs/>
        </w:rPr>
        <w:t>Nositelji:</w:t>
      </w:r>
      <w:r w:rsidRPr="00862CF6">
        <w:t xml:space="preserve"> ravnateljica, odgojitelji, zdravstvena voditeljica, stručni suradnici, ostali radnici Vrtića, roditelji odnosno skrbnici te vanjski stručnjaci i ustanove prema potrebi.</w:t>
      </w:r>
    </w:p>
    <w:p w14:paraId="2BFFEA52" w14:textId="77777777" w:rsidR="00EF4699" w:rsidRPr="00862CF6" w:rsidRDefault="00EF4699" w:rsidP="007132D3">
      <w:r w:rsidRPr="00862CF6">
        <w:rPr>
          <w:b/>
          <w:bCs/>
        </w:rPr>
        <w:t>Vrijeme ostvarivanja:</w:t>
      </w:r>
      <w:r w:rsidRPr="00862CF6">
        <w:t xml:space="preserve"> tijekom cijele pedagoške godine 2026./2027.</w:t>
      </w:r>
    </w:p>
    <w:p w14:paraId="13CD1EBD" w14:textId="77777777" w:rsidR="00EF4699" w:rsidRPr="00862CF6" w:rsidRDefault="00EF4699" w:rsidP="007132D3">
      <w:r w:rsidRPr="00862CF6">
        <w:rPr>
          <w:b/>
          <w:bCs/>
        </w:rPr>
        <w:t>Način praćenja i vrednovanja:</w:t>
      </w:r>
      <w:r w:rsidRPr="00862CF6">
        <w:t xml:space="preserve"> praćenjem i dokumentiranjem razvoja i napredovanja djeteta, svakodnevnim opažanjem njegova funkcioniranja u skupini, razmjenom informacija između odgojitelja, zdravstvene voditeljice i stručnih suradnika, individualnim razgovorima s roditeljima, timskim praćenjem i analizom provedenih postupaka te redovitim prilagođavanjem oblika potpore u skladu s uočenim potrebama i mogućnostima djeteta.</w:t>
      </w:r>
    </w:p>
    <w:p w14:paraId="7AB83F04" w14:textId="77777777" w:rsidR="00E302C3" w:rsidRPr="00862CF6" w:rsidRDefault="00E302C3" w:rsidP="007132D3"/>
    <w:p w14:paraId="4BD5F6BB" w14:textId="77777777" w:rsidR="00862CF6" w:rsidRPr="00862CF6" w:rsidRDefault="00862CF6">
      <w:pPr>
        <w:rPr>
          <w:rFonts w:eastAsiaTheme="majorEastAsia"/>
          <w:b/>
          <w:sz w:val="28"/>
          <w:szCs w:val="32"/>
        </w:rPr>
      </w:pPr>
      <w:r w:rsidRPr="00862CF6">
        <w:br w:type="page"/>
      </w:r>
    </w:p>
    <w:p w14:paraId="5C8F3D6A" w14:textId="0862A80F" w:rsidR="00E302C3" w:rsidRPr="00495A28" w:rsidRDefault="00E302C3" w:rsidP="008C2DB7">
      <w:pPr>
        <w:pStyle w:val="Heading1"/>
      </w:pPr>
      <w:bookmarkStart w:id="120" w:name="_Toc241517958"/>
      <w:bookmarkStart w:id="121" w:name="_Toc241571362"/>
      <w:r w:rsidRPr="00495A28">
        <w:lastRenderedPageBreak/>
        <w:t>NAOBRAZBA I STRUČNO USAVRŠAVANJE ODGOJNO-OBRAZOVNIH RADNIKA</w:t>
      </w:r>
      <w:bookmarkEnd w:id="120"/>
      <w:bookmarkEnd w:id="121"/>
    </w:p>
    <w:p w14:paraId="7E33E737" w14:textId="77CB759E" w:rsidR="00E302C3" w:rsidRPr="00862CF6" w:rsidRDefault="00E302C3" w:rsidP="007132D3">
      <w:pPr>
        <w:pStyle w:val="Heading2"/>
        <w:rPr>
          <w:rFonts w:cstheme="minorHAnsi"/>
        </w:rPr>
      </w:pPr>
      <w:bookmarkStart w:id="122" w:name="_Toc241517959"/>
      <w:bookmarkStart w:id="123" w:name="_Toc241571363"/>
      <w:r w:rsidRPr="00862CF6">
        <w:rPr>
          <w:rFonts w:cstheme="minorHAnsi"/>
        </w:rPr>
        <w:t>Cilj</w:t>
      </w:r>
      <w:bookmarkEnd w:id="122"/>
      <w:bookmarkEnd w:id="123"/>
    </w:p>
    <w:p w14:paraId="283A35C6" w14:textId="63D36A6F" w:rsidR="00E302C3" w:rsidRPr="00862CF6" w:rsidRDefault="00E302C3" w:rsidP="007132D3">
      <w:r w:rsidRPr="00862CF6">
        <w:t>Cilj stručnog usavršavanja u Dječjem vrtiću „Magnolija“ jest kontinuirano razvijati profesionalne kompetencije odgojno-obrazovnih radnika, poticati promišljanje i unapređivanje vlastite odgojno-obrazovne prakse te stvarati uvjete za kvalitetan profesionalni i osobni razvoj svih zaposlenika koji sudjeluju u odgojno-obrazovnom procesu.</w:t>
      </w:r>
    </w:p>
    <w:p w14:paraId="5C2DAC18" w14:textId="286D7436" w:rsidR="00E302C3" w:rsidRPr="00862CF6" w:rsidRDefault="00E302C3" w:rsidP="007132D3">
      <w:r w:rsidRPr="00862CF6">
        <w:t>Stručno usavršavanje bit će usmjereno na povezivanje suvremenih stručnih i znanstvenih spoznaja s neposrednom odgojno-obrazovnom praksom, razvijanje sposobnosti refleksije i samovrednovanja te zajedničko promišljanje o kvaliteti rada Vrtića. Posebna će se pozornost posvećivati prepoznavanju potreba djece i odraslih, kvaliteti odnosa, poticajnom prostorno-materijalnom okruženju, partnerstvu s roditeljima i razvoju kulture ustanove u kojoj svi sudionici uče jedni od drugih.</w:t>
      </w:r>
    </w:p>
    <w:p w14:paraId="5F2FF347" w14:textId="0A100041" w:rsidR="00E302C3" w:rsidRPr="00862CF6" w:rsidRDefault="00E302C3" w:rsidP="007132D3">
      <w:r w:rsidRPr="00862CF6">
        <w:t>Kvalitetan profesionalni razvoj odgojno-obrazovnih radnika važan je preduvjet za ostvarivanje ciljeva Nacionalnog kurikuluma za rani i predškolski odgoj i obrazovanje te za kontinuirano razvijanje Kurikuluma Dječjeg vrtića „Magnolija“. Nacionalni kurikulum naglašava da se kvalitetna praksa razvija kontinuiranim profesionalnim učenjem, refleksijom, zajedničkim učenjem i propitivanjem vlastite prakse.</w:t>
      </w:r>
    </w:p>
    <w:p w14:paraId="4D94CD79" w14:textId="22E67FC7" w:rsidR="00E302C3" w:rsidRPr="00862CF6" w:rsidRDefault="00E302C3" w:rsidP="007132D3">
      <w:r w:rsidRPr="00862CF6">
        <w:t>U pedagoškoj godini 2026./2027. posebno će se poticati razvoj zajedničke profesionalne kulture DV „Magnolija“, s obzirom na to da je riječ o novoj ustanovi koja razvija vlastitu organizacijsku kulturu, način rada i prepoznatljiv kurikulum. Stručno usavršavanje bit će povezano s razvojnim prioritetima Vrtića, osobito s ostvarivanjem načela „dijete u središtu“, stvaranjem sigurnog i poticajnog okruženja, razvojem prostora kao „trećeg odgojitelja“, poticanjem samostalnosti djece, razvojem kvalitetnih odnosa i partnerstva s roditeljima te uključivanjem djece u istraživačke i projektne aktivnosti.</w:t>
      </w:r>
    </w:p>
    <w:p w14:paraId="609B7D43" w14:textId="7FC0B7AD" w:rsidR="00E302C3" w:rsidRPr="00862CF6" w:rsidRDefault="00E302C3" w:rsidP="007132D3">
      <w:r w:rsidRPr="00862CF6">
        <w:t>Posebna će se pozornost posvećivati vrijednostima koje čine temelj odgojno-obrazovnog rada DV „Magnolija“, kao što su humanizam, tolerancija, odgovornost, autonomija, identitet, znanje, kreativnost, suradnja i uvažavanje različitosti. Navedene će se vrijednosti promišljati ne samo kroz rad s djecom nego i kroz svakodnevne odnose i postupke odraslih, jer profesionalno djelovanje zaposlenika predstavlja važan model djeci.</w:t>
      </w:r>
    </w:p>
    <w:p w14:paraId="4821592B" w14:textId="1F536581" w:rsidR="00E302C3" w:rsidRPr="00862CF6" w:rsidRDefault="00E302C3" w:rsidP="007132D3">
      <w:r w:rsidRPr="00862CF6">
        <w:t>Stručno usavršavanje ostvarivat će se kao kontinuirani proces koji povezuje individualno učenje, zajedničko učenje zaposlenika, razmjenu iskustava, refleksiju, samovrednovanje i primjenu novih spoznaja u neposrednom radu s djecom.</w:t>
      </w:r>
    </w:p>
    <w:p w14:paraId="51DBAD4F" w14:textId="77777777" w:rsidR="00E302C3" w:rsidRPr="00862CF6" w:rsidRDefault="00E302C3" w:rsidP="007132D3"/>
    <w:p w14:paraId="42669AB1" w14:textId="7C7FC5C7" w:rsidR="00E302C3" w:rsidRPr="00862CF6" w:rsidRDefault="00E302C3" w:rsidP="007132D3">
      <w:pPr>
        <w:pStyle w:val="Heading2"/>
        <w:rPr>
          <w:rFonts w:cstheme="minorHAnsi"/>
        </w:rPr>
      </w:pPr>
      <w:bookmarkStart w:id="124" w:name="_Toc241517960"/>
      <w:bookmarkStart w:id="125" w:name="_Toc241571364"/>
      <w:r w:rsidRPr="00862CF6">
        <w:rPr>
          <w:rFonts w:cstheme="minorHAnsi"/>
        </w:rPr>
        <w:t>Bitne zadaće</w:t>
      </w:r>
      <w:bookmarkEnd w:id="124"/>
      <w:bookmarkEnd w:id="125"/>
    </w:p>
    <w:p w14:paraId="75494A7F" w14:textId="5D69D0DD" w:rsidR="00E302C3" w:rsidRPr="00862CF6" w:rsidRDefault="00E302C3" w:rsidP="007132D3">
      <w:r w:rsidRPr="00862CF6">
        <w:t>U pedagoškoj godini 2026./2027. stručno usavršavanje planirat će se u skladu s potrebama djece, odgojno-obrazovnih radnika i ustanove te će biti povezano s prioritetima utvrđenima Godišnjim planom i programom rada i Kurikulumom Dječjeg vrtića „Magnolija“.</w:t>
      </w:r>
    </w:p>
    <w:p w14:paraId="17BBCDF2" w14:textId="3F7EA7AB" w:rsidR="00E302C3" w:rsidRPr="00862CF6" w:rsidRDefault="00E302C3" w:rsidP="007132D3">
      <w:r w:rsidRPr="00862CF6">
        <w:lastRenderedPageBreak/>
        <w:t>Posebna će se pozornost posvećivati razvoju kompetencija za promatranje, dokumentiranje, refleksiju i vrednovanje odgojno-obrazovne prakse. Odgojitelje će se poticati na promišljanje o vlastitom radu, prepoznavanje uspješnih postupaka, uočavanje područja za unapređivanje te zajedničko traženje odgovarajućih rješenja.</w:t>
      </w:r>
    </w:p>
    <w:p w14:paraId="1AD86E4B" w14:textId="78F32ED9" w:rsidR="00E302C3" w:rsidRPr="00862CF6" w:rsidRDefault="00E302C3" w:rsidP="007132D3">
      <w:r w:rsidRPr="00862CF6">
        <w:t>Stručno usavršavanje bit će usmjereno i na razvoj kompetencija potrebnih za kvalitetno planiranje i ostvarivanje odgojno-obrazovnog rada, razvoj projektnog načina rada, poticanje dječje inicijative i aktivnog sudjelovanja, razvoj socioemocionalnih kompetencija djece, poticanje samostalnosti te stvaranje kvalitetnog prostorno-materijalnog okruženja.</w:t>
      </w:r>
    </w:p>
    <w:p w14:paraId="7C0C019E" w14:textId="245931F8" w:rsidR="00E302C3" w:rsidRPr="00862CF6" w:rsidRDefault="00E302C3" w:rsidP="007132D3">
      <w:r w:rsidRPr="00862CF6">
        <w:t>Odgojno-obrazovni radnici poticat će se na povezivanje teorijskih spoznaja s konkretnim situacijama iz neposrednog rada. Nova znanja i iskustva stečena na stručnim skupovima, edukacijama i kroz stručnu literaturu razmjenjivat će se s drugim zaposlenicima i, prema mogućnostima, primjenjivati u svakodnevnom radu s djecom.</w:t>
      </w:r>
    </w:p>
    <w:p w14:paraId="73A70A73" w14:textId="0CDEC9BE" w:rsidR="00E302C3" w:rsidRPr="00862CF6" w:rsidRDefault="00E302C3" w:rsidP="007132D3">
      <w:r w:rsidRPr="00862CF6">
        <w:t>Stručno usavršavanje provodit će se na razini ustanove i izvan nje, uz uvažavanje individualnih profesionalnih interesa i potreba pojedinih radnika.</w:t>
      </w:r>
    </w:p>
    <w:p w14:paraId="648BDC61" w14:textId="77777777" w:rsidR="00E302C3" w:rsidRPr="00862CF6" w:rsidRDefault="00E302C3" w:rsidP="007132D3"/>
    <w:p w14:paraId="6A48C7F3" w14:textId="33FB9B0B" w:rsidR="00E302C3" w:rsidRPr="00862CF6" w:rsidRDefault="00E302C3" w:rsidP="007132D3">
      <w:pPr>
        <w:pStyle w:val="Heading2"/>
        <w:rPr>
          <w:rFonts w:cstheme="minorHAnsi"/>
        </w:rPr>
      </w:pPr>
      <w:bookmarkStart w:id="126" w:name="_Toc241517961"/>
      <w:bookmarkStart w:id="127" w:name="_Toc241571365"/>
      <w:r w:rsidRPr="00862CF6">
        <w:rPr>
          <w:rFonts w:cstheme="minorHAnsi"/>
        </w:rPr>
        <w:t>Stručno usavršavanje na razini ustanove</w:t>
      </w:r>
      <w:bookmarkEnd w:id="126"/>
      <w:bookmarkEnd w:id="127"/>
    </w:p>
    <w:p w14:paraId="052B9DF5" w14:textId="59EE3EE9" w:rsidR="00E302C3" w:rsidRPr="00862CF6" w:rsidRDefault="00E302C3" w:rsidP="007132D3">
      <w:r w:rsidRPr="00862CF6">
        <w:t>Stručno usavršavanje na razini DV „Magnolija“ ostvarivat će se kroz sjednice Odgojiteljskog vijeća, stručne aktive, radionice, timsko planiranje, refleksivne razgovore, razmjenu iskustava i druge oblike zajedničkog profesionalnog učenja.</w:t>
      </w:r>
    </w:p>
    <w:p w14:paraId="755769F6" w14:textId="23F05606" w:rsidR="00E302C3" w:rsidRPr="00862CF6" w:rsidRDefault="00E302C3" w:rsidP="007132D3">
      <w:r w:rsidRPr="00862CF6">
        <w:t>Odgojiteljska vijeća koristit će se za razmatranje stručnih pitanja, analizu ostvarivanja zadaća utvrđenih Godišnjim planom i programom rada, razmjenu iskustava, donošenje zajedničkih zaključaka i planiranje aktivnosti usmjerenih na unapređivanje odgojno-obrazovne prakse.</w:t>
      </w:r>
    </w:p>
    <w:p w14:paraId="3588F7C8" w14:textId="5620F4CD" w:rsidR="00E302C3" w:rsidRPr="00862CF6" w:rsidRDefault="00E302C3" w:rsidP="007132D3">
      <w:r w:rsidRPr="00862CF6">
        <w:t>Interni stručni aktivi i radionice bit će usmjereni na aktualne potrebe Vrtića i zaposlenika. Posebno će se poticati teme povezane s razvojem djece rane i predškolske dobi, socioemocionalnim razvojem, uključivanjem djece s posebnim potrebama, kvalitetom komunikacije, partnerstvom s roditeljima, projektnim radom, dokumentiranjem procesa učenja, sigurnošću djece, zdravstvenom zaštitom, prostorno-materijalnim okruženjem i razvojem prostora kao „trećeg odgojitelja“.</w:t>
      </w:r>
    </w:p>
    <w:p w14:paraId="62967F68" w14:textId="495C4765" w:rsidR="00E302C3" w:rsidRPr="00862CF6" w:rsidRDefault="00E302C3" w:rsidP="007132D3">
      <w:r w:rsidRPr="00862CF6">
        <w:t>U zajedničkom radu poticat će se otvorena komunikacija, konstruktivna razmjena mišljenja, međusobno uvažavanje i spremnost na preispitivanje vlastitih postupaka. Cilj stručnih rasprava neće biti samo razmjena informacija, nego zajedničko promišljanje o tome kako nova saznanja mogu pridonijeti kvaliteti svakodnevnog rada s djecom.</w:t>
      </w:r>
    </w:p>
    <w:p w14:paraId="057E3307" w14:textId="77777777" w:rsidR="00E302C3" w:rsidRPr="00862CF6" w:rsidRDefault="00E302C3" w:rsidP="007132D3"/>
    <w:p w14:paraId="42A2AB1F" w14:textId="2ED68AA6" w:rsidR="00E302C3" w:rsidRPr="00862CF6" w:rsidRDefault="00E302C3" w:rsidP="007132D3">
      <w:pPr>
        <w:pStyle w:val="Heading2"/>
        <w:rPr>
          <w:rFonts w:cstheme="minorHAnsi"/>
        </w:rPr>
      </w:pPr>
      <w:bookmarkStart w:id="128" w:name="_Toc241517962"/>
      <w:bookmarkStart w:id="129" w:name="_Toc241571366"/>
      <w:r w:rsidRPr="00862CF6">
        <w:rPr>
          <w:rFonts w:cstheme="minorHAnsi"/>
        </w:rPr>
        <w:t>Individualno stručno usavršavanje</w:t>
      </w:r>
      <w:bookmarkEnd w:id="128"/>
      <w:bookmarkEnd w:id="129"/>
    </w:p>
    <w:p w14:paraId="758BA524" w14:textId="742BCF3F" w:rsidR="00E302C3" w:rsidRPr="00862CF6" w:rsidRDefault="00E302C3" w:rsidP="007132D3">
      <w:r w:rsidRPr="00862CF6">
        <w:t>Individualno stručno usavršavanje ostvarivat će se kontinuiranim praćenjem stručne literature, stručnih časopisa, relevantnih publikacija, edukativnih sadržaja i drugih dostupnih izvora stručnog znanja.</w:t>
      </w:r>
    </w:p>
    <w:p w14:paraId="094B50F7" w14:textId="4FBA90C2" w:rsidR="00E302C3" w:rsidRPr="00862CF6" w:rsidRDefault="00E302C3" w:rsidP="007132D3">
      <w:r w:rsidRPr="00862CF6">
        <w:lastRenderedPageBreak/>
        <w:t>Odgojno-obrazovni radnici poticat će se da, u skladu sa svojim profesionalnim interesima i potrebama djece s kojom rade, odabiru teme stručnog usavršavanja koje mogu pridonijeti unapređivanju njihove neposredne prakse.</w:t>
      </w:r>
    </w:p>
    <w:p w14:paraId="296DC303" w14:textId="43503978" w:rsidR="00E302C3" w:rsidRPr="00862CF6" w:rsidRDefault="00E302C3" w:rsidP="007132D3">
      <w:r w:rsidRPr="00862CF6">
        <w:t>Stečena znanja i iskustva poticat će se dijeliti s drugim zaposlenicima kroz razgovore, stručne aktive, Odgojiteljsko vijeće i druge oblike zajedničkog rada. Na taj će se način individualno učenje pojedinca povezivati sa zajedničkim učenjem i razvojem ustanove.</w:t>
      </w:r>
    </w:p>
    <w:p w14:paraId="2094AF17" w14:textId="77777777" w:rsidR="00E302C3" w:rsidRPr="00862CF6" w:rsidRDefault="00E302C3" w:rsidP="007132D3"/>
    <w:p w14:paraId="72DF152A" w14:textId="20D6323C" w:rsidR="00E302C3" w:rsidRPr="00862CF6" w:rsidRDefault="00E302C3" w:rsidP="007132D3">
      <w:pPr>
        <w:pStyle w:val="Heading2"/>
        <w:rPr>
          <w:rFonts w:cstheme="minorHAnsi"/>
        </w:rPr>
      </w:pPr>
      <w:bookmarkStart w:id="130" w:name="_Toc241517963"/>
      <w:bookmarkStart w:id="131" w:name="_Toc241571367"/>
      <w:r w:rsidRPr="00862CF6">
        <w:rPr>
          <w:rFonts w:cstheme="minorHAnsi"/>
        </w:rPr>
        <w:t>Eksterni oblici stručnog usavršavanja</w:t>
      </w:r>
      <w:bookmarkEnd w:id="130"/>
      <w:bookmarkEnd w:id="131"/>
    </w:p>
    <w:p w14:paraId="733BEC9B" w14:textId="77B98602" w:rsidR="00E302C3" w:rsidRPr="00862CF6" w:rsidRDefault="00E302C3" w:rsidP="007132D3">
      <w:r w:rsidRPr="00862CF6">
        <w:t>Odgojno-obrazovni radnici sudjelovat će, u skladu s potrebama Vrtića, raspoloživim mogućnostima i organizacijom rada, na stručnim skupovima, seminarima, radionicama, edukacijama, savjetovanjima i drugim oblicima stručnog usavršavanja koje organiziraju Agencija za odgoj i obrazovanje, ustanove visokog obrazovanja, stručne institucije, strukovne organizacije i drugi relevantni organizatori.</w:t>
      </w:r>
    </w:p>
    <w:p w14:paraId="5CF0FC5B" w14:textId="2356FDA1" w:rsidR="00E302C3" w:rsidRPr="00862CF6" w:rsidRDefault="00E302C3" w:rsidP="007132D3">
      <w:r w:rsidRPr="00862CF6">
        <w:t>Stečena znanja, iskustva i primjeri dobre prakse prezentirat će se i razmjenjivati unutar ustanove kako bi koristi od stručnog usavršavanja pojedinca bile dostupne i drugim zaposlenicima.</w:t>
      </w:r>
    </w:p>
    <w:p w14:paraId="240E0740" w14:textId="5B4CC98D" w:rsidR="00E302C3" w:rsidRPr="00862CF6" w:rsidRDefault="00E302C3" w:rsidP="007132D3">
      <w:r w:rsidRPr="00862CF6">
        <w:t>Prema mogućnostima i potrebama poticat će se i sudjelovanje na stručnim i studijskim posjetima te upoznavanje s primjerima dobre odgojno-obrazovne prakse drugih dječjih vrtića.</w:t>
      </w:r>
    </w:p>
    <w:p w14:paraId="07565D2D" w14:textId="77777777" w:rsidR="00E302C3" w:rsidRPr="00862CF6" w:rsidRDefault="00E302C3" w:rsidP="007132D3"/>
    <w:p w14:paraId="4938F412" w14:textId="4C82DF8A" w:rsidR="00E302C3" w:rsidRPr="00862CF6" w:rsidRDefault="00E302C3" w:rsidP="007132D3">
      <w:pPr>
        <w:pStyle w:val="Heading2"/>
        <w:rPr>
          <w:rFonts w:cstheme="minorHAnsi"/>
        </w:rPr>
      </w:pPr>
      <w:bookmarkStart w:id="132" w:name="_Toc241517964"/>
      <w:bookmarkStart w:id="133" w:name="_Toc241571368"/>
      <w:r w:rsidRPr="00862CF6">
        <w:rPr>
          <w:rFonts w:cstheme="minorHAnsi"/>
        </w:rPr>
        <w:t>Refleksija, samovrednovanje i razvoj prakse</w:t>
      </w:r>
      <w:bookmarkEnd w:id="132"/>
      <w:bookmarkEnd w:id="133"/>
    </w:p>
    <w:p w14:paraId="28F83DDE" w14:textId="2BDD0BAD" w:rsidR="00E302C3" w:rsidRPr="00862CF6" w:rsidRDefault="00E302C3" w:rsidP="007132D3">
      <w:r w:rsidRPr="00862CF6">
        <w:t>Važan dio stručnog usavršavanja bit će kontinuirano promišljanje o vlastitoj odgojno-obrazovnoj praksi. Odgojitelji će se poticati na promatranje vlastitog rada, dokumentiranje procesa, razmjenu zapažanja i zajedničko promišljanje o potrebama djece i kvaliteti odgojno-obrazovnog okruženja.</w:t>
      </w:r>
    </w:p>
    <w:p w14:paraId="566A33A1" w14:textId="5A15C370" w:rsidR="00E302C3" w:rsidRPr="00862CF6" w:rsidRDefault="00E302C3" w:rsidP="007132D3">
      <w:r w:rsidRPr="00862CF6">
        <w:t>Refleksija će se ostvarivati kroz individualne i timske razgovore, planiranje i vrednovanje rada, analizu dokumentacije, razmjenu iskustava te promišljanje o odnosima i postupcima odraslih u svakodnevnim situacijama.</w:t>
      </w:r>
      <w:r w:rsidRPr="00862CF6">
        <w:tab/>
      </w:r>
    </w:p>
    <w:p w14:paraId="434B9A5A" w14:textId="0FF7867E" w:rsidR="00E302C3" w:rsidRPr="00862CF6" w:rsidRDefault="00E302C3" w:rsidP="007132D3">
      <w:r w:rsidRPr="00862CF6">
        <w:t>Samovrednovanje će biti usmjereno na prepoznavanje snaga Vrtića, uočavanje područja koja je potrebno unaprijediti i planiranje konkretnih koraka za daljnji razvoj. Posebno će se pratiti povezanost stručnog usavršavanja s promjenama u neposrednoj odgojno-obrazovnoj praksi.</w:t>
      </w:r>
    </w:p>
    <w:p w14:paraId="07DDC50E" w14:textId="77777777" w:rsidR="00E302C3" w:rsidRPr="00862CF6" w:rsidRDefault="00E302C3" w:rsidP="007132D3"/>
    <w:p w14:paraId="466D59FE" w14:textId="4D8A5EB9" w:rsidR="00E302C3" w:rsidRPr="00862CF6" w:rsidRDefault="00E302C3" w:rsidP="007132D3">
      <w:pPr>
        <w:pStyle w:val="Heading2"/>
        <w:rPr>
          <w:rFonts w:cstheme="minorHAnsi"/>
        </w:rPr>
      </w:pPr>
      <w:bookmarkStart w:id="134" w:name="_Toc241517965"/>
      <w:bookmarkStart w:id="135" w:name="_Toc241571369"/>
      <w:r w:rsidRPr="00862CF6">
        <w:rPr>
          <w:rFonts w:cstheme="minorHAnsi"/>
        </w:rPr>
        <w:t>Područja prioritetnog stručnog usavršavanja u pedagoškoj godini 2026./2027.</w:t>
      </w:r>
      <w:bookmarkEnd w:id="134"/>
      <w:bookmarkEnd w:id="135"/>
    </w:p>
    <w:p w14:paraId="6C22434E" w14:textId="25EF4B58" w:rsidR="00E302C3" w:rsidRPr="00862CF6" w:rsidRDefault="00E302C3" w:rsidP="007132D3">
      <w:r w:rsidRPr="00862CF6">
        <w:t>U ovoj pedagoškoj godini posebno će se poticati stručno usavršavanje u područjima koja proizlaze iz razvojnih potreba DV „Magnolija“. Prioritetna područja obuhvaćat će razvoj kvalitetne odgojno-obrazovne prakse usmjerene na dijete, razvoj socioemocionalnih kompetencija, kvalitetnu komunikaciju i odnose, uključivanje djece s posebnim potrebama, razvoj samostalnosti djece, projektni način rada, dokumentiranje i refleksiju odgojno-</w:t>
      </w:r>
      <w:r w:rsidRPr="00862CF6">
        <w:lastRenderedPageBreak/>
        <w:t>obrazovnog procesa, prostorno-materijalno okruženje i koncept prostora kao „trećeg odgojitelja“, partnerstvo s roditeljima, zdravstvenu zaštitu i sigurnost djece te razvoj ekološke svijesti i održivog ponašanja kroz projekt „Zelena Magnolija“.</w:t>
      </w:r>
    </w:p>
    <w:p w14:paraId="797D05F6" w14:textId="682A31F4" w:rsidR="00E302C3" w:rsidRPr="00862CF6" w:rsidRDefault="00E302C3" w:rsidP="007132D3">
      <w:r w:rsidRPr="00862CF6">
        <w:t>Područja stručnog usavršavanja tijekom godine mogu se proširivati i mijenjati u skladu s aktualnim potrebama djece, zaposlenika i ustanove.</w:t>
      </w:r>
    </w:p>
    <w:p w14:paraId="2578C30E" w14:textId="77777777" w:rsidR="00E302C3" w:rsidRPr="00862CF6" w:rsidRDefault="00E302C3" w:rsidP="007132D3"/>
    <w:p w14:paraId="6FA88DDD" w14:textId="438BD471" w:rsidR="004132C7" w:rsidRPr="00862CF6" w:rsidRDefault="00E302C3" w:rsidP="007132D3">
      <w:pPr>
        <w:pStyle w:val="Heading2"/>
        <w:rPr>
          <w:rFonts w:cstheme="minorHAnsi"/>
        </w:rPr>
      </w:pPr>
      <w:bookmarkStart w:id="136" w:name="_Toc241517966"/>
      <w:bookmarkStart w:id="137" w:name="_Toc241571370"/>
      <w:r w:rsidRPr="00862CF6">
        <w:rPr>
          <w:rFonts w:cstheme="minorHAnsi"/>
        </w:rPr>
        <w:t>Nositelji</w:t>
      </w:r>
      <w:bookmarkEnd w:id="136"/>
      <w:bookmarkEnd w:id="137"/>
    </w:p>
    <w:p w14:paraId="4DC56A56" w14:textId="77777777" w:rsidR="00E302C3" w:rsidRPr="00862CF6" w:rsidRDefault="00E302C3" w:rsidP="007132D3">
      <w:r w:rsidRPr="00862CF6">
        <w:t>Nositelji aktivnosti stručnog usavršavanja bit će ravnateljica, stručni suradnici, zdravstvena voditeljica, odgojitelji i drugi radnici Vrtića u skladu sa svojim područjem rada i stručnim kompetencijama. Prema potrebi će se uključivati vanjski stručnjaci, ustanove i organizatori stručnog usavršavanja.</w:t>
      </w:r>
    </w:p>
    <w:p w14:paraId="0A6240C6" w14:textId="77777777" w:rsidR="00E302C3" w:rsidRPr="00862CF6" w:rsidRDefault="00E302C3" w:rsidP="007132D3"/>
    <w:p w14:paraId="298D50B1" w14:textId="4E5EA024" w:rsidR="00E302C3" w:rsidRPr="00862CF6" w:rsidRDefault="00E302C3" w:rsidP="007132D3">
      <w:pPr>
        <w:pStyle w:val="Heading2"/>
        <w:rPr>
          <w:rFonts w:cstheme="minorHAnsi"/>
        </w:rPr>
      </w:pPr>
      <w:bookmarkStart w:id="138" w:name="_Toc241517967"/>
      <w:bookmarkStart w:id="139" w:name="_Toc241571371"/>
      <w:r w:rsidRPr="00862CF6">
        <w:rPr>
          <w:rFonts w:cstheme="minorHAnsi"/>
        </w:rPr>
        <w:t>Vrijeme ostvarivanja</w:t>
      </w:r>
      <w:bookmarkEnd w:id="138"/>
      <w:bookmarkEnd w:id="139"/>
    </w:p>
    <w:p w14:paraId="2D5D5BE9" w14:textId="77777777" w:rsidR="00E302C3" w:rsidRPr="00862CF6" w:rsidRDefault="00E302C3" w:rsidP="007132D3">
      <w:r w:rsidRPr="00862CF6">
        <w:t>Stručno usavršavanje ostvarivat će se tijekom cijele pedagoške godine 2026./2027., kontinuirano i u skladu s potrebama ustanove, djece i zaposlenika te mogućnostima organizacije rada.</w:t>
      </w:r>
    </w:p>
    <w:p w14:paraId="2720B480" w14:textId="77777777" w:rsidR="00E302C3" w:rsidRPr="00862CF6" w:rsidRDefault="00E302C3" w:rsidP="007132D3"/>
    <w:p w14:paraId="719BC9AA" w14:textId="2D35DD6A" w:rsidR="00E302C3" w:rsidRPr="00862CF6" w:rsidRDefault="00E302C3" w:rsidP="007132D3">
      <w:pPr>
        <w:pStyle w:val="Heading2"/>
        <w:rPr>
          <w:rFonts w:cstheme="minorHAnsi"/>
        </w:rPr>
      </w:pPr>
      <w:bookmarkStart w:id="140" w:name="_Toc241517968"/>
      <w:bookmarkStart w:id="141" w:name="_Toc241571372"/>
      <w:r w:rsidRPr="00862CF6">
        <w:rPr>
          <w:rFonts w:cstheme="minorHAnsi"/>
        </w:rPr>
        <w:t>Način praćenja i vrednovanja</w:t>
      </w:r>
      <w:bookmarkEnd w:id="140"/>
      <w:bookmarkEnd w:id="141"/>
    </w:p>
    <w:p w14:paraId="00947EAA" w14:textId="35CB4651" w:rsidR="00E302C3" w:rsidRPr="00862CF6" w:rsidRDefault="00E302C3" w:rsidP="007132D3">
      <w:r w:rsidRPr="00862CF6">
        <w:t>Ostvarivanje stručnog usavršavanja pratit će se kroz evidenciju sudjelovanja na stručnim skupovima i drugim oblicima usavršavanja, Individualne planove stručnog usavršavanja, zapisnike Odgojiteljskog vijeća i stručnih aktiva, razmjenu iskustava, refleksivne razgovore, praćenje primjene novih spoznaja u neposrednom radu te kroz samovrednovanje i zajedničko vrednovanje odgojno-obrazovne prakse.</w:t>
      </w:r>
    </w:p>
    <w:p w14:paraId="5BCBF5A1" w14:textId="525561C0" w:rsidR="00E302C3" w:rsidRPr="00862CF6" w:rsidRDefault="00E302C3" w:rsidP="007132D3">
      <w:r w:rsidRPr="00862CF6">
        <w:t>Na temelju praćenja i vrednovanja tijekom godine će se procjenjivati ostvarivanje planiranih ciljeva stručnog usavršavanja te će se, prema uočenim potrebama, planirati daljnji sadržaji i oblici profesionalnog razvoja zaposlenika DV „Magnolija“.</w:t>
      </w:r>
    </w:p>
    <w:p w14:paraId="7896D2E9" w14:textId="156CAAF0" w:rsidR="00201495" w:rsidRPr="00862CF6" w:rsidRDefault="00E302C3" w:rsidP="007132D3">
      <w:r w:rsidRPr="00862CF6">
        <w:t>Stručno usavršavanje predstavlja kontinuirani proces profesionalnog učenja i razvoja kojim se pridonosi kvaliteti rada zaposlenika, kvaliteti odnosa i okruženja u Vrtiću te ostvarivanju dobrobiti i razvojnih mogućnosti svakog djeteta</w:t>
      </w:r>
    </w:p>
    <w:p w14:paraId="65F4BB29" w14:textId="77777777" w:rsidR="00621F29" w:rsidRPr="00862CF6" w:rsidRDefault="00621F29" w:rsidP="007132D3"/>
    <w:p w14:paraId="383981D7" w14:textId="77777777" w:rsidR="00862CF6" w:rsidRPr="00862CF6" w:rsidRDefault="00862CF6">
      <w:pPr>
        <w:rPr>
          <w:rFonts w:eastAsiaTheme="majorEastAsia"/>
          <w:b/>
          <w:sz w:val="28"/>
          <w:szCs w:val="32"/>
        </w:rPr>
      </w:pPr>
      <w:r w:rsidRPr="00862CF6">
        <w:br w:type="page"/>
      </w:r>
    </w:p>
    <w:p w14:paraId="6499BC16" w14:textId="0FDD4F57" w:rsidR="00201495" w:rsidRPr="00495A28" w:rsidRDefault="007C5F26" w:rsidP="008C2DB7">
      <w:pPr>
        <w:pStyle w:val="Heading1"/>
      </w:pPr>
      <w:bookmarkStart w:id="142" w:name="_Toc241517969"/>
      <w:bookmarkStart w:id="143" w:name="_Toc241571373"/>
      <w:r w:rsidRPr="00495A28">
        <w:lastRenderedPageBreak/>
        <w:t>GODIŠNJI PLAN I PROGRAM RADA RAVNATELJICE</w:t>
      </w:r>
      <w:bookmarkEnd w:id="142"/>
      <w:bookmarkEnd w:id="143"/>
    </w:p>
    <w:p w14:paraId="509C2669" w14:textId="77777777" w:rsidR="007C5F26" w:rsidRPr="00862CF6" w:rsidRDefault="007C5F26" w:rsidP="00862CF6">
      <w:r w:rsidRPr="00862CF6">
        <w:t>Godišnji plan i program rada ravnateljice Dječjeg vrtića „Magnolija“ za pedagošku godinu 2026./2027. temelji se na zakonskim i podzakonskim propisima kojima se uređuje djelatnost predškolskog odgoja i obrazovanja, Statutu Dječjeg vrtića „Magnolija“, drugim općim aktima Vrtića, Godišnjem planu i programu rada, kurikulu Dječjeg vrtića „Magnolija“, Financijskom planu, Planu nabave te odlukama Upravnog vijeća i osnivača.</w:t>
      </w:r>
    </w:p>
    <w:p w14:paraId="71C81AE7" w14:textId="77777777" w:rsidR="007C5F26" w:rsidRPr="00862CF6" w:rsidRDefault="007C5F26" w:rsidP="00862CF6">
      <w:r w:rsidRPr="00862CF6">
        <w:t>Ravnateljica kao poslovodni i stručni voditelj Vrtića organizira i vodi rad i poslovanje ustanove, predstavlja i zastupa Vrtić, odgovorna je za zakonitost rada te poduzima mjere za ostvarivanje prava, obveza i odgovornosti ustanove. U ostvarivanju svoje funkcije surađuje s Upravnim vijećem, Odgojiteljskim vijećem, odgojiteljima, stručnim suradnicima, zdravstvenom voditeljicom, ostalim radnicima, roditeljima, osnivačem te nadležnim ustanovama i institucijama.</w:t>
      </w:r>
    </w:p>
    <w:p w14:paraId="087D15E5" w14:textId="1F072FF9" w:rsidR="007C5F26" w:rsidRPr="00862CF6" w:rsidRDefault="007C5F26" w:rsidP="00862CF6">
      <w:r w:rsidRPr="00862CF6">
        <w:t>U pedagoškoj godini 2026./2027. posebna će se pozornost usmjeriti na daljnju uspostavu i razvoj organizacijskih procesa Dječjeg vrtića „Magnolija“, razvoj zajedničke profesionalne kulture, osiguravanje kvalitetnih uvjeta za odgoj i obrazovanje djece, razvoj kurikula Vrtića, unapređivanje prostorno-materijalnog okruženja, razvoj partnerstva s roditeljima te povezivanje Vrtića s lokalnom zajednicom.</w:t>
      </w:r>
    </w:p>
    <w:p w14:paraId="41BD98B4" w14:textId="27E04397" w:rsidR="007C5F26" w:rsidRPr="00862CF6" w:rsidRDefault="007C5F26" w:rsidP="007132D3">
      <w:pPr>
        <w:pStyle w:val="Heading2"/>
        <w:rPr>
          <w:rFonts w:cstheme="minorHAnsi"/>
        </w:rPr>
      </w:pPr>
      <w:bookmarkStart w:id="144" w:name="_Toc241517970"/>
      <w:bookmarkStart w:id="145" w:name="_Toc241571374"/>
      <w:r w:rsidRPr="00862CF6">
        <w:rPr>
          <w:rFonts w:cstheme="minorHAnsi"/>
        </w:rPr>
        <w:t>Organizacija rada ravnateljice</w:t>
      </w:r>
      <w:bookmarkEnd w:id="144"/>
      <w:bookmarkEnd w:id="145"/>
    </w:p>
    <w:p w14:paraId="184F34EF" w14:textId="77777777" w:rsidR="00862CF6" w:rsidRDefault="007C5F26" w:rsidP="00862CF6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Ravnateljica ostvaruje puno radno vrijeme u trajanju od 40 sati tjedno. Organizacija radnog vremena prilagođava se potrebama procesa rada Vrtića, radnom vremenu ustanove, potrebama djece i roditelja, organizaciji rada zaposlenika, sjednicama tijela Vrtića, suradnji s osnivačem i drugim institucijama te drugim poslovima koji proizlaze iz djelokruga rada ravnateljice.</w:t>
      </w:r>
      <w:bookmarkStart w:id="146" w:name="_Toc241485050"/>
    </w:p>
    <w:p w14:paraId="630A500D" w14:textId="63F3BAB9" w:rsidR="007C5F26" w:rsidRPr="00862CF6" w:rsidRDefault="007C5F26" w:rsidP="00862CF6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Poslovi ravnateljice ostvaruju se u prostoru Vrtića i izvan njega, uključujući sastanke s osnivačem i drugim institucijama, službene posjete, stručne skupove, edukacije, suradnju s roditeljima, administrativne i organizacijske poslove te druge poslove povezane s djelatnošću ustanove.</w:t>
      </w:r>
      <w:bookmarkEnd w:id="146"/>
    </w:p>
    <w:p w14:paraId="3E31B423" w14:textId="77777777" w:rsidR="004132C7" w:rsidRPr="00862CF6" w:rsidRDefault="004132C7" w:rsidP="007132D3"/>
    <w:p w14:paraId="1DADDCDD" w14:textId="57205526" w:rsidR="007C5F26" w:rsidRPr="00862CF6" w:rsidRDefault="007C5F26" w:rsidP="007132D3">
      <w:pPr>
        <w:pStyle w:val="Heading2"/>
        <w:rPr>
          <w:rFonts w:cstheme="minorHAnsi"/>
        </w:rPr>
      </w:pPr>
      <w:bookmarkStart w:id="147" w:name="_Toc241517971"/>
      <w:bookmarkStart w:id="148" w:name="_Toc241571375"/>
      <w:r w:rsidRPr="00862CF6">
        <w:rPr>
          <w:rFonts w:cstheme="minorHAnsi"/>
        </w:rPr>
        <w:t>Područje rada ravnateljice</w:t>
      </w:r>
      <w:bookmarkEnd w:id="147"/>
      <w:bookmarkEnd w:id="148"/>
    </w:p>
    <w:p w14:paraId="2654844A" w14:textId="77777777" w:rsidR="007C5F26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Temeljno područje rada ravnateljice jest osiguravanje zakonitog, kvalitetnog, učinkovitog i odgovornog funkcioniranja Dječjeg vrtića „Magnolija“ te kontinuirano unapređivanje kvalitete odgojno-obrazovne prakse.</w:t>
      </w:r>
    </w:p>
    <w:p w14:paraId="17B6B180" w14:textId="7FD1952B" w:rsidR="007C5F26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Rad ravnateljice obuhvaća:</w:t>
      </w:r>
    </w:p>
    <w:p w14:paraId="56C44B39" w14:textId="21160D89" w:rsidR="007C5F26" w:rsidRPr="00862CF6" w:rsidRDefault="007C5F26" w:rsidP="007132D3">
      <w:pPr>
        <w:pStyle w:val="NormalWeb"/>
        <w:numPr>
          <w:ilvl w:val="0"/>
          <w:numId w:val="66"/>
        </w:numPr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organiziranje i vođenje rada i poslovanja Vrtića,</w:t>
      </w:r>
    </w:p>
    <w:p w14:paraId="4386ADBD" w14:textId="43369C46" w:rsidR="007C5F26" w:rsidRPr="00862CF6" w:rsidRDefault="007C5F26" w:rsidP="007132D3">
      <w:pPr>
        <w:pStyle w:val="NormalWeb"/>
        <w:numPr>
          <w:ilvl w:val="0"/>
          <w:numId w:val="66"/>
        </w:numPr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predstavljanje i zastupanje Dječjeg vrtića „Magnolija“,</w:t>
      </w:r>
    </w:p>
    <w:p w14:paraId="20C3F1F2" w14:textId="5DB0BA12" w:rsidR="007C5F26" w:rsidRPr="00862CF6" w:rsidRDefault="007C5F26" w:rsidP="007132D3">
      <w:pPr>
        <w:pStyle w:val="NormalWeb"/>
        <w:numPr>
          <w:ilvl w:val="0"/>
          <w:numId w:val="66"/>
        </w:numPr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praćenje zakonitosti rada i primjene važećih propisa i općih akata Vrtića,</w:t>
      </w:r>
    </w:p>
    <w:p w14:paraId="182592EE" w14:textId="0DD0FE96" w:rsidR="007C5F26" w:rsidRPr="00862CF6" w:rsidRDefault="007C5F26" w:rsidP="007132D3">
      <w:pPr>
        <w:pStyle w:val="NormalWeb"/>
        <w:numPr>
          <w:ilvl w:val="0"/>
          <w:numId w:val="66"/>
        </w:numPr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lastRenderedPageBreak/>
        <w:t>provođenje odluka Upravnog vijeća i drugih nadležnih tijela,</w:t>
      </w:r>
    </w:p>
    <w:p w14:paraId="748268E8" w14:textId="56953F25" w:rsidR="007C5F26" w:rsidRPr="00862CF6" w:rsidRDefault="007C5F26" w:rsidP="007132D3">
      <w:pPr>
        <w:pStyle w:val="NormalWeb"/>
        <w:numPr>
          <w:ilvl w:val="0"/>
          <w:numId w:val="66"/>
        </w:numPr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osiguravanje prostornih, materijalnih, organizacijskih i kadrovskih uvjeta za ostvarivanje djelatnosti,</w:t>
      </w:r>
    </w:p>
    <w:p w14:paraId="49FF922E" w14:textId="5759051F" w:rsidR="007C5F26" w:rsidRPr="00862CF6" w:rsidRDefault="007C5F26" w:rsidP="007132D3">
      <w:pPr>
        <w:pStyle w:val="NormalWeb"/>
        <w:numPr>
          <w:ilvl w:val="0"/>
          <w:numId w:val="66"/>
        </w:numPr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planiranje, organiziranje i praćenje odgojno-obrazovnog rada,</w:t>
      </w:r>
    </w:p>
    <w:p w14:paraId="6C97B8F6" w14:textId="1237C2FB" w:rsidR="007C5F26" w:rsidRPr="00862CF6" w:rsidRDefault="007C5F26" w:rsidP="007132D3">
      <w:pPr>
        <w:pStyle w:val="NormalWeb"/>
        <w:numPr>
          <w:ilvl w:val="0"/>
          <w:numId w:val="66"/>
        </w:numPr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osiguravanje uvjeta za dobrobit, sigurnost, zdravlje i cjelovit razvoj djece,</w:t>
      </w:r>
    </w:p>
    <w:p w14:paraId="139FB5CC" w14:textId="2D792299" w:rsidR="007C5F26" w:rsidRPr="00862CF6" w:rsidRDefault="007C5F26" w:rsidP="007132D3">
      <w:pPr>
        <w:pStyle w:val="NormalWeb"/>
        <w:numPr>
          <w:ilvl w:val="0"/>
          <w:numId w:val="66"/>
        </w:numPr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razvoj poticajnog prostorno-materijalnog okruženja,</w:t>
      </w:r>
    </w:p>
    <w:p w14:paraId="710E1378" w14:textId="451BA078" w:rsidR="007C5F26" w:rsidRPr="00862CF6" w:rsidRDefault="007C5F26" w:rsidP="007132D3">
      <w:pPr>
        <w:pStyle w:val="NormalWeb"/>
        <w:numPr>
          <w:ilvl w:val="0"/>
          <w:numId w:val="66"/>
        </w:numPr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razvoj profesionalnih kompetencija zaposlenika i poticanje stručnog usavršavanja,</w:t>
      </w:r>
    </w:p>
    <w:p w14:paraId="440DE3EC" w14:textId="0E91CE17" w:rsidR="007C5F26" w:rsidRPr="00862CF6" w:rsidRDefault="007C5F26" w:rsidP="007132D3">
      <w:pPr>
        <w:pStyle w:val="NormalWeb"/>
        <w:numPr>
          <w:ilvl w:val="0"/>
          <w:numId w:val="66"/>
        </w:numPr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razvoj partnerskih odnosa s roditeljima,</w:t>
      </w:r>
    </w:p>
    <w:p w14:paraId="63ED9BFD" w14:textId="1C1BF76F" w:rsidR="007C5F26" w:rsidRPr="00862CF6" w:rsidRDefault="007C5F26" w:rsidP="007132D3">
      <w:pPr>
        <w:pStyle w:val="NormalWeb"/>
        <w:numPr>
          <w:ilvl w:val="0"/>
          <w:numId w:val="66"/>
        </w:numPr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razvoj suradnje s osnivačem i lokalnom zajednicom,</w:t>
      </w:r>
    </w:p>
    <w:p w14:paraId="2D862F26" w14:textId="524AFCEB" w:rsidR="007C5F26" w:rsidRPr="00862CF6" w:rsidRDefault="007C5F26" w:rsidP="007132D3">
      <w:pPr>
        <w:pStyle w:val="NormalWeb"/>
        <w:numPr>
          <w:ilvl w:val="0"/>
          <w:numId w:val="66"/>
        </w:numPr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planiranje i praćenje financijskog poslovanja u suradnji s računovodstvom i osnivačem,</w:t>
      </w:r>
    </w:p>
    <w:p w14:paraId="0FCB9069" w14:textId="158F1FA6" w:rsidR="007C5F26" w:rsidRPr="00862CF6" w:rsidRDefault="007C5F26" w:rsidP="007132D3">
      <w:pPr>
        <w:pStyle w:val="NormalWeb"/>
        <w:numPr>
          <w:ilvl w:val="0"/>
          <w:numId w:val="66"/>
        </w:numPr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planiranje i provođenje nabave roba, radova i usluga u skladu s važećim propisima i aktima Vrtića,</w:t>
      </w:r>
    </w:p>
    <w:p w14:paraId="0F6FCA30" w14:textId="452779D8" w:rsidR="007C5F26" w:rsidRPr="00862CF6" w:rsidRDefault="007C5F26" w:rsidP="007132D3">
      <w:pPr>
        <w:pStyle w:val="NormalWeb"/>
        <w:numPr>
          <w:ilvl w:val="0"/>
          <w:numId w:val="66"/>
        </w:numPr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praćenje održavanja i sigurnosti prostora, opreme i okoliša,</w:t>
      </w:r>
    </w:p>
    <w:p w14:paraId="4EAC5633" w14:textId="67E9C437" w:rsidR="007C5F26" w:rsidRPr="00862CF6" w:rsidRDefault="007C5F26" w:rsidP="007132D3">
      <w:pPr>
        <w:pStyle w:val="NormalWeb"/>
        <w:numPr>
          <w:ilvl w:val="0"/>
          <w:numId w:val="66"/>
        </w:numPr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pripremu i provedbu projekata i programa,</w:t>
      </w:r>
    </w:p>
    <w:p w14:paraId="4473B64C" w14:textId="7D83F1AE" w:rsidR="007C5F26" w:rsidRPr="00862CF6" w:rsidRDefault="007C5F26" w:rsidP="007132D3">
      <w:pPr>
        <w:pStyle w:val="NormalWeb"/>
        <w:numPr>
          <w:ilvl w:val="0"/>
          <w:numId w:val="66"/>
        </w:numPr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praćenje i razvoj kurikula Dječjeg vrtića „Magnolija“,</w:t>
      </w:r>
    </w:p>
    <w:p w14:paraId="26255E4C" w14:textId="77777777" w:rsidR="007C5F26" w:rsidRPr="00862CF6" w:rsidRDefault="007C5F26" w:rsidP="007132D3">
      <w:pPr>
        <w:pStyle w:val="NormalWeb"/>
        <w:numPr>
          <w:ilvl w:val="0"/>
          <w:numId w:val="66"/>
        </w:numPr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praćenje, vrednovanje i unapređivanje rada Vrtića.</w:t>
      </w:r>
    </w:p>
    <w:p w14:paraId="2D627FCE" w14:textId="77777777" w:rsidR="007C5F26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Planiranje i programiranje rada ravnateljice obuhvaća izradu i praćenje ostvarivanja Godišnjeg plana i programa rada Vrtića i Godišnjeg plana i programa rada ravnateljice, sudjelovanje u razvoju kurikula Dječjeg vrtića „Magnolija“, planiranje rada stručnih tijela Vrtića, planiranje stručnog usavršavanja zaposlenika, planiranje organizacije rada i godišnjih odmora, planiranje kadrovskih potreba, planiranje upisa i organizacije odgojnih skupina, planiranje materijalnih i financijskih potreba, sudjelovanje u izradi Financijskog plana i njegovih izmjena, izradu i praćenje Plana nabave, planiranje održavanja i unapređivanja prostora te planiranje i praćenje ostvarivanja projekata i programa Vrtića.</w:t>
      </w:r>
    </w:p>
    <w:p w14:paraId="0A11455E" w14:textId="77777777" w:rsidR="007C5F26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Ravnateljica će tijekom godine pratiti ostvarivanje planiranih zadaća, analizirati rezultate rada te na temelju utvrđenih potreba predlagati mjere za unapređivanje kvalitete rada.</w:t>
      </w:r>
    </w:p>
    <w:p w14:paraId="6A0AE8C7" w14:textId="56D38170" w:rsidR="007C5F26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Ravnateljica će organizirati rad Vrtića u skladu s potrebama djece, roditelja i zaposlenika, prostornim uvjetima, brojem upisane djece i važećim propisima.</w:t>
      </w:r>
      <w:r w:rsidR="007362CD" w:rsidRPr="00862CF6">
        <w:rPr>
          <w:rFonts w:asciiTheme="minorHAnsi" w:hAnsiTheme="minorHAnsi" w:cstheme="minorHAnsi"/>
        </w:rPr>
        <w:t xml:space="preserve"> </w:t>
      </w:r>
      <w:r w:rsidRPr="00862CF6">
        <w:rPr>
          <w:rFonts w:asciiTheme="minorHAnsi" w:hAnsiTheme="minorHAnsi" w:cstheme="minorHAnsi"/>
        </w:rPr>
        <w:t>Organizacija rada obuhvaća organizaciju rada odgojnih skupina, raspored rada zaposlenika, organizaciju zamjena za odsutne zaposlenike, praćenje korištenja radnog vremena, organizaciju upisa, prijema i ispisa djece, organizaciju rada tijekom prilagodbe djece, organizaciju rada tijekom ljetnog razdoblja, organizaciju rada u nepredviđenim okolnostima, organizaciju obilježavanja važnih datuma i događanja te koordinaciju rada svih zaposlenika.</w:t>
      </w:r>
    </w:p>
    <w:p w14:paraId="3F91042B" w14:textId="5C05B224" w:rsidR="007C5F26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Posebna će se pozornost posvećivati osiguravanju kontinuiteta rada, sigurnosti djece i zaposlenika te stvaranju uvjeta za kvalitetno ostvarivanje odgojno-obrazovnog procesa.</w:t>
      </w:r>
    </w:p>
    <w:p w14:paraId="618FE638" w14:textId="77777777" w:rsidR="007362CD" w:rsidRPr="00862CF6" w:rsidRDefault="007362CD" w:rsidP="007132D3">
      <w:pPr>
        <w:pStyle w:val="NormalWeb"/>
        <w:rPr>
          <w:rFonts w:asciiTheme="minorHAnsi" w:hAnsiTheme="minorHAnsi" w:cstheme="minorHAnsi"/>
        </w:rPr>
      </w:pPr>
    </w:p>
    <w:p w14:paraId="3959B259" w14:textId="58AF3307" w:rsidR="007C5F26" w:rsidRPr="00862CF6" w:rsidRDefault="007362CD" w:rsidP="007132D3">
      <w:pPr>
        <w:pStyle w:val="Heading2"/>
        <w:rPr>
          <w:rFonts w:cstheme="minorHAnsi"/>
        </w:rPr>
      </w:pPr>
      <w:bookmarkStart w:id="149" w:name="_Toc241517972"/>
      <w:bookmarkStart w:id="150" w:name="_Toc241571376"/>
      <w:r w:rsidRPr="00862CF6">
        <w:rPr>
          <w:rFonts w:cstheme="minorHAnsi"/>
        </w:rPr>
        <w:t>Administrativni, upravno-pravni i financijski poslovi</w:t>
      </w:r>
      <w:bookmarkEnd w:id="149"/>
      <w:bookmarkEnd w:id="150"/>
    </w:p>
    <w:p w14:paraId="12DD41C9" w14:textId="77777777" w:rsidR="007362CD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Ravnateljica će pratiti i primjenjivati važeće zakonske i podzakonske propise te opće akte Dječjeg vrtića „Magnolija“ i osiguravati njihovu primjenu u svakodnevnom radu Vrtića.</w:t>
      </w:r>
      <w:r w:rsidR="007362CD" w:rsidRPr="00862CF6">
        <w:rPr>
          <w:rFonts w:asciiTheme="minorHAnsi" w:hAnsiTheme="minorHAnsi" w:cstheme="minorHAnsi"/>
        </w:rPr>
        <w:t xml:space="preserve"> </w:t>
      </w:r>
      <w:r w:rsidRPr="00862CF6">
        <w:rPr>
          <w:rFonts w:asciiTheme="minorHAnsi" w:hAnsiTheme="minorHAnsi" w:cstheme="minorHAnsi"/>
        </w:rPr>
        <w:t xml:space="preserve">U </w:t>
      </w:r>
      <w:r w:rsidRPr="00862CF6">
        <w:rPr>
          <w:rFonts w:asciiTheme="minorHAnsi" w:hAnsiTheme="minorHAnsi" w:cstheme="minorHAnsi"/>
        </w:rPr>
        <w:lastRenderedPageBreak/>
        <w:t>okviru svojih ovlasti ravnateljica će pripremati i donositi pojedinačne akte, pripremati prijedloge izmjena i dopuna općih akata, pripremati materijale za sjednice Upravnog vijeća, pratiti izvršavanje odluka Upravnog vijeća, sudjelovati u postupcima zapošljavanja, voditi poslove povezane s radnim odnosima, organizirati i pratiti postupke nabave, sklapati ugovore u okviru svojih ovlasti te voditi drugu dokumentaciju potrebnu za zakonito i redovito poslovanje Vrtića.</w:t>
      </w:r>
    </w:p>
    <w:p w14:paraId="7661FBA5" w14:textId="77777777" w:rsidR="007362CD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U suradnji s računovodstvom i osnivačem ravnateljica će sudjelovati u izradi i praćenju Financijskog plana, pratiti ostvarivanje prihoda i rashoda, planirati materijalne i financijske potrebe, pratiti realizaciju Plana nabave te osiguravati racionalno i namjensko korištenje sredstava.</w:t>
      </w:r>
    </w:p>
    <w:p w14:paraId="406EDE76" w14:textId="11299571" w:rsidR="007C5F26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Ravnateljica će pratiti provođenje mjera vezanih uz zdravstvenu zaštitu, higijenu, prehranu i sigurnost djece, zaštitu na radu, zaštitu od požara, zaštitu osobnih podataka i druga područja važna za sigurno i zakonito funkcioniranje Vrtića.</w:t>
      </w:r>
    </w:p>
    <w:p w14:paraId="0356C674" w14:textId="77777777" w:rsidR="007362CD" w:rsidRPr="00862CF6" w:rsidRDefault="007362CD" w:rsidP="007132D3">
      <w:pPr>
        <w:pStyle w:val="NormalWeb"/>
        <w:rPr>
          <w:rFonts w:asciiTheme="minorHAnsi" w:hAnsiTheme="minorHAnsi" w:cstheme="minorHAnsi"/>
        </w:rPr>
      </w:pPr>
    </w:p>
    <w:p w14:paraId="7859209E" w14:textId="5E986DF1" w:rsidR="007C5F26" w:rsidRPr="00862CF6" w:rsidRDefault="007362CD" w:rsidP="007132D3">
      <w:pPr>
        <w:pStyle w:val="Heading2"/>
        <w:rPr>
          <w:rFonts w:cstheme="minorHAnsi"/>
        </w:rPr>
      </w:pPr>
      <w:bookmarkStart w:id="151" w:name="_Toc241517973"/>
      <w:bookmarkStart w:id="152" w:name="_Toc241571377"/>
      <w:r w:rsidRPr="00862CF6">
        <w:rPr>
          <w:rFonts w:cstheme="minorHAnsi"/>
        </w:rPr>
        <w:t>Odgojno-obrazovni proces</w:t>
      </w:r>
      <w:bookmarkEnd w:id="151"/>
      <w:bookmarkEnd w:id="152"/>
    </w:p>
    <w:p w14:paraId="0DCB7DFF" w14:textId="77777777" w:rsidR="007362CD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Ravnateljica će pratiti ostvarivanje odgojno-obrazovnog rada i stvarati uvjete za kvalitetno ostvarivanje programa rada Vrtića.</w:t>
      </w:r>
    </w:p>
    <w:p w14:paraId="3A70CF80" w14:textId="77777777" w:rsidR="007362CD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U odnosu na odgojitelje i stručne suradnike poticat će suradnju, razmjenu iskustava, zajedničko profesionalno učenje, refleksiju i samovrednovanje odgojno-obrazovne prakse. Pratit će ostvarivanje zadaća utvrđenih Godišnjim planom i programom rada i kurikulom Dječjeg vrtića „Magnolija“ te poticati razvoj dokumentiranja odgojno-obrazovnog procesa.</w:t>
      </w:r>
      <w:r w:rsidR="007362CD" w:rsidRPr="00862CF6">
        <w:rPr>
          <w:rFonts w:asciiTheme="minorHAnsi" w:hAnsiTheme="minorHAnsi" w:cstheme="minorHAnsi"/>
        </w:rPr>
        <w:t xml:space="preserve"> </w:t>
      </w:r>
      <w:r w:rsidRPr="00862CF6">
        <w:rPr>
          <w:rFonts w:asciiTheme="minorHAnsi" w:hAnsiTheme="minorHAnsi" w:cstheme="minorHAnsi"/>
        </w:rPr>
        <w:t>Ravnateljica će redovito pratiti uvjete u kojima se ostvaruje odgojno-obrazovni rad, obilaziti odgojne skupine i pružati organizacijsku podršku zaposlenicima u rješavanju pitanja važnih za kvalitetu rada.</w:t>
      </w:r>
    </w:p>
    <w:p w14:paraId="6042101C" w14:textId="77777777" w:rsidR="007362CD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U odnosu na djecu posebna će se pozornost posvećivati njihovoj dobrobiti, sigurnosti, zdravlju, individualnim potrebama, pravima i mogućnostima sudjelovanja u životu Vrtića. Poticat će se stvaranje sigurnog, toplog i poticajnog okruženja u kojem se dijete osjeća prihvaćeno, kompetentno i uvaženo.</w:t>
      </w:r>
    </w:p>
    <w:p w14:paraId="2BC6A51E" w14:textId="77777777" w:rsidR="004132C7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Ravnateljica će pratiti i poticati stvaranje prostorno-materijalnog okruženja koje djeci omogućuje samostalnost, istraživanje, igru, suradnju i kreativno izražavanje, pri čemu će se posebno razvijati pristup „prostora kao trećeg odgojitelja“</w:t>
      </w:r>
    </w:p>
    <w:p w14:paraId="55BE9CA4" w14:textId="270CA946" w:rsidR="007C5F26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.</w:t>
      </w:r>
    </w:p>
    <w:p w14:paraId="0C8C197F" w14:textId="44FD3D3D" w:rsidR="007C5F26" w:rsidRPr="00862CF6" w:rsidRDefault="007362CD" w:rsidP="007132D3">
      <w:pPr>
        <w:pStyle w:val="Heading2"/>
        <w:rPr>
          <w:rFonts w:cstheme="minorHAnsi"/>
        </w:rPr>
      </w:pPr>
      <w:bookmarkStart w:id="153" w:name="_Toc241517974"/>
      <w:bookmarkStart w:id="154" w:name="_Toc241571378"/>
      <w:r w:rsidRPr="00862CF6">
        <w:rPr>
          <w:rFonts w:cstheme="minorHAnsi"/>
        </w:rPr>
        <w:t>Suradnja s roditeljima</w:t>
      </w:r>
      <w:bookmarkEnd w:id="153"/>
      <w:bookmarkEnd w:id="154"/>
    </w:p>
    <w:p w14:paraId="0342A30C" w14:textId="31903989" w:rsidR="007C5F26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Ravnateljica će poticati razvoj partnerskog odnosa između Vrtića i roditelja koji se temelji na međusobnom poštovanju, povjerenju, otvorenoj komunikaciji i zajedničkoj odgovornosti za dobrobit djeteta.</w:t>
      </w:r>
      <w:r w:rsidR="007362CD" w:rsidRPr="00862CF6">
        <w:rPr>
          <w:rFonts w:asciiTheme="minorHAnsi" w:hAnsiTheme="minorHAnsi" w:cstheme="minorHAnsi"/>
        </w:rPr>
        <w:t xml:space="preserve"> </w:t>
      </w:r>
      <w:r w:rsidRPr="00862CF6">
        <w:rPr>
          <w:rFonts w:asciiTheme="minorHAnsi" w:hAnsiTheme="minorHAnsi" w:cstheme="minorHAnsi"/>
        </w:rPr>
        <w:t xml:space="preserve">U skladu s potrebama sudjelovat će na roditeljskim sastancima, održavati </w:t>
      </w:r>
      <w:r w:rsidRPr="00862CF6">
        <w:rPr>
          <w:rFonts w:asciiTheme="minorHAnsi" w:hAnsiTheme="minorHAnsi" w:cstheme="minorHAnsi"/>
        </w:rPr>
        <w:lastRenderedPageBreak/>
        <w:t>individualne razgovore s roditeljima, pružati podršku odgojiteljima u ostvarivanju suradnje s roditeljima te pratiti njihove prijedloge, potrebe i povratne informacije.</w:t>
      </w:r>
      <w:r w:rsidR="007362CD" w:rsidRPr="00862CF6">
        <w:rPr>
          <w:rFonts w:asciiTheme="minorHAnsi" w:hAnsiTheme="minorHAnsi" w:cstheme="minorHAnsi"/>
        </w:rPr>
        <w:t xml:space="preserve"> </w:t>
      </w:r>
      <w:r w:rsidRPr="00862CF6">
        <w:rPr>
          <w:rFonts w:asciiTheme="minorHAnsi" w:hAnsiTheme="minorHAnsi" w:cstheme="minorHAnsi"/>
        </w:rPr>
        <w:t>Posebno će se poticati uključivanje roditelja u život Vrtića i ostvarivanje projekta „Čitaj mi“, kroz koji se roditeljima omogućuje aktivno sudjelovanje u čitanju i pripovijedanju djeci u odgojnim skupinama, u skladu s organizacijskim mogućnostima i dogovorom s odgojiteljima.</w:t>
      </w:r>
    </w:p>
    <w:p w14:paraId="04FC05C1" w14:textId="77777777" w:rsidR="007362CD" w:rsidRPr="00862CF6" w:rsidRDefault="007362CD" w:rsidP="007132D3">
      <w:pPr>
        <w:pStyle w:val="NormalWeb"/>
        <w:rPr>
          <w:rFonts w:asciiTheme="minorHAnsi" w:hAnsiTheme="minorHAnsi" w:cstheme="minorHAnsi"/>
        </w:rPr>
      </w:pPr>
    </w:p>
    <w:p w14:paraId="2E75B32A" w14:textId="4A96277D" w:rsidR="007C5F26" w:rsidRPr="00862CF6" w:rsidRDefault="007362CD" w:rsidP="007132D3">
      <w:pPr>
        <w:pStyle w:val="Heading2"/>
        <w:rPr>
          <w:rFonts w:cstheme="minorHAnsi"/>
        </w:rPr>
      </w:pPr>
      <w:bookmarkStart w:id="155" w:name="_Toc241517975"/>
      <w:bookmarkStart w:id="156" w:name="_Toc241571379"/>
      <w:r w:rsidRPr="00862CF6">
        <w:rPr>
          <w:rFonts w:cstheme="minorHAnsi"/>
        </w:rPr>
        <w:t>Projekti i programi</w:t>
      </w:r>
      <w:bookmarkEnd w:id="155"/>
      <w:bookmarkEnd w:id="156"/>
    </w:p>
    <w:p w14:paraId="518A1C37" w14:textId="25995C4A" w:rsidR="007C5F26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Ravnateljica će stvarati organizacijske, materijalne i druge uvjete potrebne za ostvarivanje projekata i programa planiranih Godišnjim planom i programom rada i kurikulom Dječjeg vrtića „Magnolija“.</w:t>
      </w:r>
      <w:r w:rsidR="007362CD" w:rsidRPr="00862CF6">
        <w:rPr>
          <w:rFonts w:asciiTheme="minorHAnsi" w:hAnsiTheme="minorHAnsi" w:cstheme="minorHAnsi"/>
        </w:rPr>
        <w:t xml:space="preserve"> </w:t>
      </w:r>
      <w:r w:rsidRPr="00862CF6">
        <w:rPr>
          <w:rFonts w:asciiTheme="minorHAnsi" w:hAnsiTheme="minorHAnsi" w:cstheme="minorHAnsi"/>
        </w:rPr>
        <w:t>Posebna će se pozornost posvetiti razvoju i praćenju projekta „Čitaj mi“, koji je usmjeren na razvoj kulture čitanja i uključivanje roditelja u život Vrtića, te projekta „Zelena Magnolija“, usmjerenog na razvoj ekološke svijesti djece, odgovoran odnos prema prirodi i okolišu i razvoj održivih navika.</w:t>
      </w:r>
      <w:r w:rsidR="007362CD" w:rsidRPr="00862CF6">
        <w:rPr>
          <w:rFonts w:asciiTheme="minorHAnsi" w:hAnsiTheme="minorHAnsi" w:cstheme="minorHAnsi"/>
        </w:rPr>
        <w:t xml:space="preserve"> </w:t>
      </w:r>
      <w:r w:rsidRPr="00862CF6">
        <w:rPr>
          <w:rFonts w:asciiTheme="minorHAnsi" w:hAnsiTheme="minorHAnsi" w:cstheme="minorHAnsi"/>
        </w:rPr>
        <w:t>Ravnateljica će poticati i podržavati projekte koji proizlaze iz interesa i potreba djece te stvarati uvjete za njihovo kvalitetno ostvarivanje.</w:t>
      </w:r>
    </w:p>
    <w:p w14:paraId="077654C9" w14:textId="77777777" w:rsidR="007362CD" w:rsidRPr="00862CF6" w:rsidRDefault="007362CD" w:rsidP="007132D3">
      <w:pPr>
        <w:pStyle w:val="NormalWeb"/>
        <w:rPr>
          <w:rFonts w:asciiTheme="minorHAnsi" w:hAnsiTheme="minorHAnsi" w:cstheme="minorHAnsi"/>
        </w:rPr>
      </w:pPr>
    </w:p>
    <w:p w14:paraId="3A6950A2" w14:textId="10C70CF9" w:rsidR="007C5F26" w:rsidRPr="00862CF6" w:rsidRDefault="007362CD" w:rsidP="007132D3">
      <w:pPr>
        <w:pStyle w:val="Heading2"/>
        <w:rPr>
          <w:rFonts w:cstheme="minorHAnsi"/>
        </w:rPr>
      </w:pPr>
      <w:bookmarkStart w:id="157" w:name="_Toc241517976"/>
      <w:bookmarkStart w:id="158" w:name="_Toc241571380"/>
      <w:r w:rsidRPr="00862CF6">
        <w:rPr>
          <w:rFonts w:cstheme="minorHAnsi"/>
        </w:rPr>
        <w:t>Materijalni i prostorni uvjeti</w:t>
      </w:r>
      <w:bookmarkEnd w:id="157"/>
      <w:bookmarkEnd w:id="158"/>
    </w:p>
    <w:p w14:paraId="29473160" w14:textId="677FF114" w:rsidR="007C5F26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Ravnateljica će u suradnji s osnivačem i zaposlenicima pratiti stanje prostora, opreme, didaktičkih sredstava i drugih materijalnih uvjeta rada.</w:t>
      </w:r>
      <w:r w:rsidR="007362CD" w:rsidRPr="00862CF6">
        <w:rPr>
          <w:rFonts w:asciiTheme="minorHAnsi" w:hAnsiTheme="minorHAnsi" w:cstheme="minorHAnsi"/>
        </w:rPr>
        <w:t xml:space="preserve"> </w:t>
      </w:r>
      <w:r w:rsidRPr="00862CF6">
        <w:rPr>
          <w:rFonts w:asciiTheme="minorHAnsi" w:hAnsiTheme="minorHAnsi" w:cstheme="minorHAnsi"/>
        </w:rPr>
        <w:t>Planirat će se nabava potrebne opreme, didaktike, slikovnica i potrošnog materijala u skladu s Financijskim planom i Planom nabave. Pratit će se stanje objekta i opreme te pravodobno poduzimati aktivnosti radi otklanjanja uočenih nedostataka i osiguravanja sigurnih uvjeta za boravak djece i zaposlenika.</w:t>
      </w:r>
      <w:r w:rsidR="007362CD" w:rsidRPr="00862CF6">
        <w:rPr>
          <w:rFonts w:asciiTheme="minorHAnsi" w:hAnsiTheme="minorHAnsi" w:cstheme="minorHAnsi"/>
        </w:rPr>
        <w:t xml:space="preserve"> </w:t>
      </w:r>
      <w:r w:rsidRPr="00862CF6">
        <w:rPr>
          <w:rFonts w:asciiTheme="minorHAnsi" w:hAnsiTheme="minorHAnsi" w:cstheme="minorHAnsi"/>
        </w:rPr>
        <w:t>Posebna će se pozornost posvećivati daljnjem uređenju prostora i njegovu prilagođavanju potrebama djece, u skladu s pedagoškim načelima i konceptom prostora kao „trećeg odgojitelja“.</w:t>
      </w:r>
    </w:p>
    <w:p w14:paraId="325084D4" w14:textId="77777777" w:rsidR="007362CD" w:rsidRPr="00862CF6" w:rsidRDefault="007362CD" w:rsidP="007132D3">
      <w:pPr>
        <w:pStyle w:val="NormalWeb"/>
        <w:rPr>
          <w:rFonts w:asciiTheme="minorHAnsi" w:hAnsiTheme="minorHAnsi" w:cstheme="minorHAnsi"/>
        </w:rPr>
      </w:pPr>
    </w:p>
    <w:p w14:paraId="2B3E073E" w14:textId="206D618C" w:rsidR="007C5F26" w:rsidRPr="00862CF6" w:rsidRDefault="007362CD" w:rsidP="007132D3">
      <w:pPr>
        <w:pStyle w:val="Heading2"/>
        <w:rPr>
          <w:rFonts w:cstheme="minorHAnsi"/>
        </w:rPr>
      </w:pPr>
      <w:bookmarkStart w:id="159" w:name="_Toc241517977"/>
      <w:bookmarkStart w:id="160" w:name="_Toc241571381"/>
      <w:r w:rsidRPr="00862CF6">
        <w:rPr>
          <w:rFonts w:cstheme="minorHAnsi"/>
        </w:rPr>
        <w:t>Stručno usavršavanje</w:t>
      </w:r>
      <w:bookmarkEnd w:id="159"/>
      <w:bookmarkEnd w:id="160"/>
    </w:p>
    <w:p w14:paraId="322BA22B" w14:textId="2E4F474A" w:rsidR="007C5F26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Ravnateljica će poticati kontinuirani profesionalni razvoj svih zaposlenika i stvarati uvjete za ostvarivanje stručnog usavršavanja u skladu s potrebama zaposlenika, djece i Vrtića.</w:t>
      </w:r>
      <w:r w:rsidR="007362CD" w:rsidRPr="00862CF6">
        <w:rPr>
          <w:rFonts w:asciiTheme="minorHAnsi" w:hAnsiTheme="minorHAnsi" w:cstheme="minorHAnsi"/>
        </w:rPr>
        <w:t xml:space="preserve"> </w:t>
      </w:r>
      <w:r w:rsidRPr="00862CF6">
        <w:rPr>
          <w:rFonts w:asciiTheme="minorHAnsi" w:hAnsiTheme="minorHAnsi" w:cstheme="minorHAnsi"/>
        </w:rPr>
        <w:t>Stručno usavršavanje ostvarivat će se na razini Vrtića i izvan ustanove, kroz sjednice Odgojiteljskog vijeća, stručne aktive, radionice, edukacije, stručne skupove, seminare, savjetovanja, stručnu literaturu i druge odgovarajuće oblike profesionalnog učenja.</w:t>
      </w:r>
    </w:p>
    <w:p w14:paraId="4EF90D7C" w14:textId="2E4FC87C" w:rsidR="007C5F26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Ravnateljica će i sama kontinuirano razvijati profesionalne kompetencije sudjelovanjem na stručnim skupovima i edukacijama, praćenjem stručne literature i propisa te razmjenom iskustava s drugim ravnateljima i stručnjacima.</w:t>
      </w:r>
    </w:p>
    <w:p w14:paraId="45CB074D" w14:textId="77777777" w:rsidR="007362CD" w:rsidRPr="00862CF6" w:rsidRDefault="007362CD" w:rsidP="007132D3">
      <w:pPr>
        <w:pStyle w:val="NormalWeb"/>
        <w:rPr>
          <w:rFonts w:asciiTheme="minorHAnsi" w:hAnsiTheme="minorHAnsi" w:cstheme="minorHAnsi"/>
        </w:rPr>
      </w:pPr>
    </w:p>
    <w:p w14:paraId="43871AEC" w14:textId="4D49E3D1" w:rsidR="007C5F26" w:rsidRPr="00862CF6" w:rsidRDefault="007362CD" w:rsidP="007132D3">
      <w:pPr>
        <w:pStyle w:val="Heading2"/>
        <w:rPr>
          <w:rFonts w:cstheme="minorHAnsi"/>
        </w:rPr>
      </w:pPr>
      <w:bookmarkStart w:id="161" w:name="_Toc241517978"/>
      <w:bookmarkStart w:id="162" w:name="_Toc241571382"/>
      <w:r w:rsidRPr="00862CF6">
        <w:rPr>
          <w:rFonts w:cstheme="minorHAnsi"/>
        </w:rPr>
        <w:lastRenderedPageBreak/>
        <w:t>Suradnja s osnivačem i lokalnom zajednicom</w:t>
      </w:r>
      <w:bookmarkEnd w:id="161"/>
      <w:bookmarkEnd w:id="162"/>
    </w:p>
    <w:p w14:paraId="6DA5509F" w14:textId="74D3E764" w:rsidR="007362CD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Ravnateljica će ostvarivati kontinuiranu suradnju s Općinom Pribislavec kao osnivačem, osobito u pitanjima organizacije rada, financiranja, razvoja prostornih i materijalnih uvjeta, investicijskog i tekućeg održavanja te drugih pitanja važnih za rad i razvoj Vrtića.</w:t>
      </w:r>
      <w:r w:rsidR="007362CD" w:rsidRPr="00862CF6">
        <w:rPr>
          <w:rFonts w:asciiTheme="minorHAnsi" w:hAnsiTheme="minorHAnsi" w:cstheme="minorHAnsi"/>
        </w:rPr>
        <w:t xml:space="preserve"> </w:t>
      </w:r>
      <w:r w:rsidRPr="00862CF6">
        <w:rPr>
          <w:rFonts w:asciiTheme="minorHAnsi" w:hAnsiTheme="minorHAnsi" w:cstheme="minorHAnsi"/>
        </w:rPr>
        <w:t>Razvijat će se suradnja s odgojno-obrazovnim, zdravstvenim, kulturnim, sportskim i drugim ustanovama, udrugama, knjižnicama, trgovačkim društvima, obrtima i drugim subjektima lokalne zajednice.</w:t>
      </w:r>
      <w:r w:rsidR="007362CD" w:rsidRPr="00862CF6">
        <w:rPr>
          <w:rFonts w:asciiTheme="minorHAnsi" w:hAnsiTheme="minorHAnsi" w:cstheme="minorHAnsi"/>
        </w:rPr>
        <w:t xml:space="preserve"> </w:t>
      </w:r>
      <w:r w:rsidRPr="00862CF6">
        <w:rPr>
          <w:rFonts w:asciiTheme="minorHAnsi" w:hAnsiTheme="minorHAnsi" w:cstheme="minorHAnsi"/>
        </w:rPr>
        <w:t>Posebno će se poticati razmjena iskustava s drugim dječjim vrtićima i sudjelovanje u aktivnostima koje pridonose kvaliteti odgojno-obrazovnog rada i uključivanju Vrtića u život lokalne zajednice.</w:t>
      </w:r>
    </w:p>
    <w:p w14:paraId="0060DF4B" w14:textId="77777777" w:rsidR="007362CD" w:rsidRPr="00862CF6" w:rsidRDefault="007362CD" w:rsidP="007132D3">
      <w:pPr>
        <w:pStyle w:val="NormalWeb"/>
        <w:rPr>
          <w:rFonts w:asciiTheme="minorHAnsi" w:hAnsiTheme="minorHAnsi" w:cstheme="minorHAnsi"/>
        </w:rPr>
      </w:pPr>
    </w:p>
    <w:p w14:paraId="5DE6A92F" w14:textId="48ED5DBA" w:rsidR="007C5F26" w:rsidRPr="00862CF6" w:rsidRDefault="007362CD" w:rsidP="007132D3">
      <w:pPr>
        <w:pStyle w:val="Heading2"/>
        <w:rPr>
          <w:rFonts w:cstheme="minorHAnsi"/>
        </w:rPr>
      </w:pPr>
      <w:bookmarkStart w:id="163" w:name="_Toc241517979"/>
      <w:bookmarkStart w:id="164" w:name="_Toc241571383"/>
      <w:r w:rsidRPr="00862CF6">
        <w:rPr>
          <w:rFonts w:cstheme="minorHAnsi"/>
        </w:rPr>
        <w:t>Upravno vijeće i Odgojiteljsko vijeće</w:t>
      </w:r>
      <w:bookmarkEnd w:id="163"/>
      <w:bookmarkEnd w:id="164"/>
    </w:p>
    <w:p w14:paraId="79C7FD5F" w14:textId="77777777" w:rsidR="007362CD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Ravnateljica će surađivati s Upravnim vijećem u skladu sa zakonom, Statutom i drugim aktima Vrtića te pripremati materijale potrebne za njegovo pravodobno i kvalitetno odlučivanje.</w:t>
      </w:r>
      <w:r w:rsidR="007362CD" w:rsidRPr="00862CF6">
        <w:rPr>
          <w:rFonts w:asciiTheme="minorHAnsi" w:hAnsiTheme="minorHAnsi" w:cstheme="minorHAnsi"/>
        </w:rPr>
        <w:t xml:space="preserve"> </w:t>
      </w:r>
      <w:r w:rsidRPr="00862CF6">
        <w:rPr>
          <w:rFonts w:asciiTheme="minorHAnsi" w:hAnsiTheme="minorHAnsi" w:cstheme="minorHAnsi"/>
        </w:rPr>
        <w:t>Pratit će provedbu odluka Upravnog vijeća te prema potrebi pripremati prijedloge odluka, akata i drugih materijala iz djelokruga Upravnog vijeća.</w:t>
      </w:r>
      <w:r w:rsidR="007362CD" w:rsidRPr="00862CF6">
        <w:rPr>
          <w:rFonts w:asciiTheme="minorHAnsi" w:hAnsiTheme="minorHAnsi" w:cstheme="minorHAnsi"/>
        </w:rPr>
        <w:tab/>
      </w:r>
    </w:p>
    <w:p w14:paraId="2C3DA455" w14:textId="473E291C" w:rsidR="007C5F26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U radu s Odgojiteljskim vijećem ravnateljica će poticati stručnu razmjenu, zajedničko promišljanje odgojno-obrazovne prakse, praćenje realizacije planiranih zadaća i razvoj zajedničke profesionalne kulture.</w:t>
      </w:r>
    </w:p>
    <w:p w14:paraId="36BC028C" w14:textId="77777777" w:rsidR="007362CD" w:rsidRPr="00862CF6" w:rsidRDefault="007362CD" w:rsidP="007132D3">
      <w:pPr>
        <w:pStyle w:val="NormalWeb"/>
        <w:rPr>
          <w:rFonts w:asciiTheme="minorHAnsi" w:hAnsiTheme="minorHAnsi" w:cstheme="minorHAnsi"/>
        </w:rPr>
      </w:pPr>
    </w:p>
    <w:p w14:paraId="53D61729" w14:textId="6E0F5632" w:rsidR="007C5F26" w:rsidRPr="00862CF6" w:rsidRDefault="007362CD" w:rsidP="007132D3">
      <w:pPr>
        <w:pStyle w:val="Heading2"/>
        <w:rPr>
          <w:rFonts w:cstheme="minorHAnsi"/>
        </w:rPr>
      </w:pPr>
      <w:bookmarkStart w:id="165" w:name="_Toc241517980"/>
      <w:bookmarkStart w:id="166" w:name="_Toc241571384"/>
      <w:r w:rsidRPr="00862CF6">
        <w:rPr>
          <w:rFonts w:cstheme="minorHAnsi"/>
        </w:rPr>
        <w:t>Valorizacija i samovrednovanje</w:t>
      </w:r>
      <w:bookmarkEnd w:id="165"/>
      <w:bookmarkEnd w:id="166"/>
    </w:p>
    <w:p w14:paraId="609F832E" w14:textId="77777777" w:rsidR="007362CD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Ravnateljica će kontinuirano pratiti i vrednovati ostvarivanje planiranih zadaća, organizaciju rada i kvalitetu procesa unutar Vrtića.</w:t>
      </w:r>
    </w:p>
    <w:p w14:paraId="43960C46" w14:textId="006CE526" w:rsidR="007C5F26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Valorizacija će se ostvarivati kroz praćenje realizacije Godišnjeg plana i programa rada, praćenje razvoja kurikula Dječjeg vrtića „Magnolija“, praćenje rada odgojnih skupina, razgovore sa zaposlenicima, rad stručnih tijela, praćenje povratnih informacija roditelja, analizu potreba djece i zaposlenika te samovrednovanje rada ravnateljice.</w:t>
      </w:r>
      <w:r w:rsidR="007362CD" w:rsidRPr="00862CF6">
        <w:rPr>
          <w:rFonts w:asciiTheme="minorHAnsi" w:hAnsiTheme="minorHAnsi" w:cstheme="minorHAnsi"/>
        </w:rPr>
        <w:t xml:space="preserve"> </w:t>
      </w:r>
      <w:r w:rsidRPr="00862CF6">
        <w:rPr>
          <w:rFonts w:asciiTheme="minorHAnsi" w:hAnsiTheme="minorHAnsi" w:cstheme="minorHAnsi"/>
        </w:rPr>
        <w:t>Dobiveni rezultati koristit će se za planiranje daljnjeg razvoja Vrtića i unapređivanje odgojno-obrazovne prakse.</w:t>
      </w:r>
    </w:p>
    <w:p w14:paraId="6C9F83B2" w14:textId="77777777" w:rsidR="007362CD" w:rsidRPr="00862CF6" w:rsidRDefault="007362CD" w:rsidP="007132D3">
      <w:pPr>
        <w:pStyle w:val="NormalWeb"/>
        <w:rPr>
          <w:rFonts w:asciiTheme="minorHAnsi" w:hAnsiTheme="minorHAnsi" w:cstheme="minorHAnsi"/>
        </w:rPr>
      </w:pPr>
    </w:p>
    <w:p w14:paraId="6E61A39B" w14:textId="7AB6B964" w:rsidR="007C5F26" w:rsidRPr="00862CF6" w:rsidRDefault="007362CD" w:rsidP="007132D3">
      <w:pPr>
        <w:pStyle w:val="Heading2"/>
        <w:rPr>
          <w:rFonts w:cstheme="minorHAnsi"/>
        </w:rPr>
      </w:pPr>
      <w:bookmarkStart w:id="167" w:name="_Toc241517981"/>
      <w:bookmarkStart w:id="168" w:name="_Toc241571385"/>
      <w:r w:rsidRPr="00862CF6">
        <w:rPr>
          <w:rFonts w:cstheme="minorHAnsi"/>
        </w:rPr>
        <w:t>Izvanredni i neplanirani poslovi</w:t>
      </w:r>
      <w:bookmarkEnd w:id="167"/>
      <w:bookmarkEnd w:id="168"/>
    </w:p>
    <w:p w14:paraId="33E2CBFA" w14:textId="1FE718BD" w:rsidR="007C5F26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Ravnateljica će tijekom pedagoške godine obavljati i poslove koji se ne mogu unaprijed predvidjeti, a proizlaze iz potrebe osiguravanja redovitog, sigurnog i zakonitog rada Vrtića.</w:t>
      </w:r>
      <w:r w:rsidR="007362CD" w:rsidRPr="00862CF6">
        <w:rPr>
          <w:rFonts w:asciiTheme="minorHAnsi" w:hAnsiTheme="minorHAnsi" w:cstheme="minorHAnsi"/>
        </w:rPr>
        <w:t xml:space="preserve"> </w:t>
      </w:r>
      <w:r w:rsidRPr="00862CF6">
        <w:rPr>
          <w:rFonts w:asciiTheme="minorHAnsi" w:hAnsiTheme="minorHAnsi" w:cstheme="minorHAnsi"/>
        </w:rPr>
        <w:t>To se osobito odnosi na rješavanje nepredviđenih organizacijskih i kadrovskih situacija, postupanje u hitnim situacijama, komunikaciju s roditeljima i nadležnim institucijama, organizaciju hitnih popravaka i održavanja te druge poslove koji proizlaze iz djelatnosti i odgovornosti ravnateljice.</w:t>
      </w:r>
    </w:p>
    <w:p w14:paraId="7E8E9111" w14:textId="21C57B21" w:rsidR="007C5F26" w:rsidRPr="00862CF6" w:rsidRDefault="007362CD" w:rsidP="007132D3">
      <w:pPr>
        <w:pStyle w:val="Heading2"/>
        <w:rPr>
          <w:rFonts w:cstheme="minorHAnsi"/>
        </w:rPr>
      </w:pPr>
      <w:bookmarkStart w:id="169" w:name="_Toc241517982"/>
      <w:bookmarkStart w:id="170" w:name="_Toc241571386"/>
      <w:r w:rsidRPr="00862CF6">
        <w:rPr>
          <w:rFonts w:cstheme="minorHAnsi"/>
        </w:rPr>
        <w:lastRenderedPageBreak/>
        <w:t>Zaključak</w:t>
      </w:r>
      <w:bookmarkEnd w:id="169"/>
      <w:bookmarkEnd w:id="170"/>
    </w:p>
    <w:p w14:paraId="3E60430B" w14:textId="77777777" w:rsidR="007C5F26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Godišnji plan i program rada ravnateljice usmjeren je na osiguravanje uvjeta za kvalitetan, siguran i zakonit rad Dječjeg vrtića „Magnolija“, dobrobit djece, profesionalni razvoj zaposlenika, razvoj kvalitetne odgojno-obrazovne prakse, partnerstvo s roditeljima i suradnju s lokalnom zajednicom.</w:t>
      </w:r>
    </w:p>
    <w:p w14:paraId="0DF8DF3B" w14:textId="77777777" w:rsidR="007C5F26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U pedagoškoj godini 2026./2027. posebna će se pozornost posvetiti daljnjoj izgradnji organizacijske i profesionalne kulture Dječjeg vrtića „Magnolija“, razvoju kurikula Vrtića, unapređivanju prostorno-materijalnog okruženja, jačanju suradnje i zajedničkog učenja zaposlenika te stvaranju uvjeta u kojima će svako dijete imati mogućnost sigurnog, poticajnog i cjelovitog razvoja.</w:t>
      </w:r>
    </w:p>
    <w:p w14:paraId="1F9892EF" w14:textId="77777777" w:rsidR="007C5F26" w:rsidRPr="00862CF6" w:rsidRDefault="007C5F26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Svi poslovi i aktivnosti ravnateljice usmjeravat će se prema zajedničkom cilju – stvaranju Dječjeg vrtića „Magnolija“ kao sigurnog, poticajnog i kvalitetnog mjesta odrastanja djece, profesionalnog razvoja zaposlenika te otvorene i partnerske suradnje s roditeljima i lokalnom zajednicom.</w:t>
      </w:r>
    </w:p>
    <w:p w14:paraId="152D9F12" w14:textId="7D2FFE3D" w:rsidR="00C64A01" w:rsidRPr="00862CF6" w:rsidRDefault="00C64A01" w:rsidP="007132D3"/>
    <w:p w14:paraId="3F181DDB" w14:textId="77777777" w:rsidR="00862CF6" w:rsidRDefault="00862CF6">
      <w:pPr>
        <w:rPr>
          <w:rFonts w:eastAsiaTheme="majorEastAsia" w:cstheme="majorBidi"/>
          <w:b/>
          <w:sz w:val="28"/>
          <w:szCs w:val="32"/>
        </w:rPr>
      </w:pPr>
      <w:r>
        <w:br w:type="page"/>
      </w:r>
    </w:p>
    <w:p w14:paraId="74DB4D04" w14:textId="4088119A" w:rsidR="00201495" w:rsidRPr="00495A28" w:rsidRDefault="00201495" w:rsidP="008C2DB7">
      <w:pPr>
        <w:pStyle w:val="Heading1"/>
      </w:pPr>
      <w:bookmarkStart w:id="171" w:name="_Toc241517983"/>
      <w:bookmarkStart w:id="172" w:name="_Toc241571387"/>
      <w:r w:rsidRPr="00495A28">
        <w:lastRenderedPageBreak/>
        <w:t>GODIŠNJI PLAN I PROGRAM RADA STRUČNOG SURADNIKA PEDAGOGA</w:t>
      </w:r>
      <w:bookmarkEnd w:id="171"/>
      <w:bookmarkEnd w:id="172"/>
    </w:p>
    <w:p w14:paraId="1C268E9D" w14:textId="77777777" w:rsidR="00201495" w:rsidRPr="00862CF6" w:rsidRDefault="00201495" w:rsidP="007132D3">
      <w:r w:rsidRPr="00862CF6">
        <w:t>Stručni suradnik pedagog djeluje kao nositelj, koordinator i podrška razvoju kvalitetne odgojno-obrazovne prakse. Rad pedagoga usmjeren je na dijete, odgojitelje, roditelje, ravnateljicu, stručni tim, ustanovu i društvenu zajednicu.</w:t>
      </w:r>
    </w:p>
    <w:p w14:paraId="0E39CFC4" w14:textId="731D316E" w:rsidR="00201495" w:rsidRPr="00862CF6" w:rsidRDefault="00201495" w:rsidP="007132D3">
      <w:r w:rsidRPr="00862CF6">
        <w:t xml:space="preserve">Godišnji plan i program rada pedagoga temelji se na Godišnjem planu i programu rada Dječjeg vrtića „Magnolija“ Pribislavec, Kurikulu ustanove (2026), Zakonu o predškolskom odgoju i obrazovanju (NN 10/97, 107/07, 94/13, 98/19, 57/22, 101/23 i 22/26), Nacionalnom kurikulumu za rani i predškolski odgoj i obrazovanje (2015), potrebama djece i roditelja te rezultatima vrednovanja rada u prethodnoj pedagoškoj godini. Nacionalni kurikulum ranog i predškolskog odgoja i obrazovanja naglašava važnost kulture ustanove, partnerstva, fleksibilne organizacije, dokumentiranja i kontinuiranog profesionalnog razvoja, što čini temelj rada pedagoga. </w:t>
      </w:r>
    </w:p>
    <w:p w14:paraId="41FE3FF3" w14:textId="77777777" w:rsidR="004132C7" w:rsidRPr="00862CF6" w:rsidRDefault="004132C7" w:rsidP="007132D3"/>
    <w:p w14:paraId="5AE4448E" w14:textId="596E35D7" w:rsidR="00201495" w:rsidRPr="00862CF6" w:rsidRDefault="00201495" w:rsidP="007132D3">
      <w:pPr>
        <w:pStyle w:val="Heading2"/>
        <w:rPr>
          <w:rFonts w:cstheme="minorHAnsi"/>
        </w:rPr>
      </w:pPr>
      <w:bookmarkStart w:id="173" w:name="_Toc241517984"/>
      <w:bookmarkStart w:id="174" w:name="_Toc241571388"/>
      <w:r w:rsidRPr="00862CF6">
        <w:rPr>
          <w:rFonts w:cstheme="minorHAnsi"/>
        </w:rPr>
        <w:t>Cilj rada pedagoga</w:t>
      </w:r>
      <w:bookmarkEnd w:id="173"/>
      <w:bookmarkEnd w:id="174"/>
    </w:p>
    <w:p w14:paraId="4835B727" w14:textId="3B014A5F" w:rsidR="00201495" w:rsidRPr="00862CF6" w:rsidRDefault="00201495" w:rsidP="007132D3">
      <w:r w:rsidRPr="00862CF6">
        <w:t>Unaprjeđivanje kvalitete odgojno-obrazovnog rada kroz praćenje, istraživanje, savjetovanje, koordiniranje, dokumentiranje, refleksivno promišljanje i stručno osnaživanje svih sudionika odgojno - obrazovnog procesa, s ciljem osiguravanja dobrobiti i cjelovitoga razvoja svakog djeteta.</w:t>
      </w:r>
    </w:p>
    <w:p w14:paraId="3B8EDF66" w14:textId="77777777" w:rsidR="004132C7" w:rsidRPr="00862CF6" w:rsidRDefault="004132C7" w:rsidP="007132D3"/>
    <w:p w14:paraId="27328422" w14:textId="78052076" w:rsidR="00201495" w:rsidRPr="00862CF6" w:rsidRDefault="00201495" w:rsidP="007132D3">
      <w:pPr>
        <w:pStyle w:val="Heading2"/>
        <w:rPr>
          <w:rFonts w:cstheme="minorHAnsi"/>
        </w:rPr>
      </w:pPr>
      <w:bookmarkStart w:id="175" w:name="_Toc241517985"/>
      <w:bookmarkStart w:id="176" w:name="_Toc241571389"/>
      <w:r w:rsidRPr="00862CF6">
        <w:rPr>
          <w:rFonts w:cstheme="minorHAnsi"/>
        </w:rPr>
        <w:t>Zadaće rada pedagoga</w:t>
      </w:r>
      <w:bookmarkEnd w:id="175"/>
      <w:bookmarkEnd w:id="176"/>
    </w:p>
    <w:p w14:paraId="5803D4F5" w14:textId="77777777" w:rsidR="00201495" w:rsidRPr="00862CF6" w:rsidRDefault="00201495" w:rsidP="007132D3">
      <w:pPr>
        <w:pStyle w:val="ListParagraph"/>
        <w:numPr>
          <w:ilvl w:val="0"/>
          <w:numId w:val="81"/>
        </w:numPr>
      </w:pPr>
      <w:r w:rsidRPr="00862CF6">
        <w:t>Sudjelovati u planiranju, praćenju, vrednovanju i unapređivanju odgojno - obrazovnog rada Vrtića.</w:t>
      </w:r>
    </w:p>
    <w:p w14:paraId="260DAC39" w14:textId="77777777" w:rsidR="00201495" w:rsidRPr="00862CF6" w:rsidRDefault="00201495" w:rsidP="007132D3">
      <w:pPr>
        <w:pStyle w:val="ListParagraph"/>
        <w:numPr>
          <w:ilvl w:val="0"/>
          <w:numId w:val="81"/>
        </w:numPr>
      </w:pPr>
      <w:r w:rsidRPr="00862CF6">
        <w:t>Pružati stručnu podršku odgojiteljima u planiranju, dokumentiranju i vrednovanju odgojno - obrazovnog procesa.</w:t>
      </w:r>
    </w:p>
    <w:p w14:paraId="7594CBCA" w14:textId="77777777" w:rsidR="00201495" w:rsidRPr="00862CF6" w:rsidRDefault="00201495" w:rsidP="007132D3">
      <w:pPr>
        <w:pStyle w:val="ListParagraph"/>
        <w:numPr>
          <w:ilvl w:val="0"/>
          <w:numId w:val="81"/>
        </w:numPr>
      </w:pPr>
      <w:r w:rsidRPr="00862CF6">
        <w:t>Pratiti dobrobit, uključenost, razvojne potrebe i interese djece.</w:t>
      </w:r>
    </w:p>
    <w:p w14:paraId="685AF05A" w14:textId="77777777" w:rsidR="00201495" w:rsidRPr="00862CF6" w:rsidRDefault="00201495" w:rsidP="007132D3">
      <w:pPr>
        <w:pStyle w:val="ListParagraph"/>
        <w:numPr>
          <w:ilvl w:val="0"/>
          <w:numId w:val="81"/>
        </w:numPr>
      </w:pPr>
      <w:r w:rsidRPr="00862CF6">
        <w:t>Sudjelovati u procesu prilagodbe novoupisane djece.</w:t>
      </w:r>
    </w:p>
    <w:p w14:paraId="03C3A329" w14:textId="77777777" w:rsidR="00201495" w:rsidRPr="00862CF6" w:rsidRDefault="00201495" w:rsidP="007132D3">
      <w:pPr>
        <w:pStyle w:val="ListParagraph"/>
        <w:numPr>
          <w:ilvl w:val="0"/>
          <w:numId w:val="81"/>
        </w:numPr>
      </w:pPr>
      <w:r w:rsidRPr="00862CF6">
        <w:t>Poticati razvoj kurikuluma usmjerenog na dijete, igru, istraživanje, participaciju i projektno učenje.</w:t>
      </w:r>
    </w:p>
    <w:p w14:paraId="0357160B" w14:textId="77777777" w:rsidR="00201495" w:rsidRPr="00862CF6" w:rsidRDefault="00201495" w:rsidP="007132D3">
      <w:pPr>
        <w:pStyle w:val="ListParagraph"/>
        <w:numPr>
          <w:ilvl w:val="0"/>
          <w:numId w:val="81"/>
        </w:numPr>
      </w:pPr>
      <w:r w:rsidRPr="00862CF6">
        <w:t>Unaprjeđivati kvalitetu prostorno - materijalnih uvjeta i interakcija u odgojnim skupinama.</w:t>
      </w:r>
    </w:p>
    <w:p w14:paraId="3EF555AD" w14:textId="77777777" w:rsidR="00201495" w:rsidRPr="00862CF6" w:rsidRDefault="00201495" w:rsidP="007132D3">
      <w:pPr>
        <w:pStyle w:val="ListParagraph"/>
        <w:numPr>
          <w:ilvl w:val="0"/>
          <w:numId w:val="81"/>
        </w:numPr>
      </w:pPr>
      <w:r w:rsidRPr="00862CF6">
        <w:t>Koordinirati i pratiti procese podrške djeci s teškoćama u razvoju i djeci s posebnim potrebama.</w:t>
      </w:r>
    </w:p>
    <w:p w14:paraId="64E491BB" w14:textId="77777777" w:rsidR="00201495" w:rsidRPr="00862CF6" w:rsidRDefault="00201495" w:rsidP="007132D3">
      <w:pPr>
        <w:pStyle w:val="ListParagraph"/>
        <w:numPr>
          <w:ilvl w:val="0"/>
          <w:numId w:val="81"/>
        </w:numPr>
      </w:pPr>
      <w:r w:rsidRPr="00862CF6">
        <w:t>Razvijati partnerske odnose s roditeljima te pružati savjetodavnu i stručnu podršku.</w:t>
      </w:r>
    </w:p>
    <w:p w14:paraId="2FB7A281" w14:textId="77777777" w:rsidR="00201495" w:rsidRPr="00862CF6" w:rsidRDefault="00201495" w:rsidP="007132D3">
      <w:pPr>
        <w:pStyle w:val="ListParagraph"/>
        <w:numPr>
          <w:ilvl w:val="0"/>
          <w:numId w:val="81"/>
        </w:numPr>
      </w:pPr>
      <w:r w:rsidRPr="00862CF6">
        <w:t>Organizirati, inicirati i pratiti stručno usavršavanje odgojitelja.</w:t>
      </w:r>
    </w:p>
    <w:p w14:paraId="32E1F419" w14:textId="77777777" w:rsidR="00201495" w:rsidRPr="00862CF6" w:rsidRDefault="00201495" w:rsidP="007132D3">
      <w:pPr>
        <w:pStyle w:val="ListParagraph"/>
        <w:numPr>
          <w:ilvl w:val="0"/>
          <w:numId w:val="81"/>
        </w:numPr>
      </w:pPr>
      <w:r w:rsidRPr="00862CF6">
        <w:t>Poticati timski rad, kulturu dijaloga, refleksivnu praksu i samovrednovanje.</w:t>
      </w:r>
    </w:p>
    <w:p w14:paraId="215E36A1" w14:textId="77777777" w:rsidR="00201495" w:rsidRPr="00862CF6" w:rsidRDefault="00201495" w:rsidP="007132D3">
      <w:pPr>
        <w:pStyle w:val="ListParagraph"/>
        <w:numPr>
          <w:ilvl w:val="0"/>
          <w:numId w:val="81"/>
        </w:numPr>
      </w:pPr>
      <w:r w:rsidRPr="00862CF6">
        <w:t>Surađivati s ravnateljicom, zdravstvenim voditeljem, vanjskim stručnjacima, školom, Osnivačem i drugim institucijama.</w:t>
      </w:r>
    </w:p>
    <w:p w14:paraId="36628645" w14:textId="77777777" w:rsidR="00201495" w:rsidRPr="00862CF6" w:rsidRDefault="00201495" w:rsidP="007132D3">
      <w:pPr>
        <w:pStyle w:val="ListParagraph"/>
        <w:numPr>
          <w:ilvl w:val="0"/>
          <w:numId w:val="81"/>
        </w:numPr>
      </w:pPr>
      <w:r w:rsidRPr="00862CF6">
        <w:t>Voditi pedagošku dokumentaciju pedagoga te sudjelovati u izradi i praćenju obvezne dokumentacije Vrtića.</w:t>
      </w:r>
    </w:p>
    <w:p w14:paraId="047BC4C6" w14:textId="77777777" w:rsidR="00201495" w:rsidRPr="00862CF6" w:rsidRDefault="00201495" w:rsidP="007132D3">
      <w:pPr>
        <w:pStyle w:val="ListParagraph"/>
        <w:numPr>
          <w:ilvl w:val="0"/>
          <w:numId w:val="81"/>
        </w:numPr>
      </w:pPr>
      <w:r w:rsidRPr="00862CF6">
        <w:lastRenderedPageBreak/>
        <w:t>Sudjelovati u promidžbi djelatnosti Vrtića i jačanju svijesti lokalne zajednice o važnosti ranog i predškolskog odgoja i obrazovanja.</w:t>
      </w:r>
    </w:p>
    <w:p w14:paraId="4E167B2D" w14:textId="3FF27652" w:rsidR="00201495" w:rsidRPr="00862CF6" w:rsidRDefault="00201495" w:rsidP="00862CF6">
      <w:pPr>
        <w:pStyle w:val="Tabela"/>
      </w:pPr>
      <w:r w:rsidRPr="00862CF6">
        <w:t>Rad pedagoga s djecom</w:t>
      </w:r>
    </w:p>
    <w:tbl>
      <w:tblPr>
        <w:tblW w:w="10774" w:type="dxa"/>
        <w:tblCellSpacing w:w="1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9"/>
        <w:gridCol w:w="1804"/>
        <w:gridCol w:w="4171"/>
      </w:tblGrid>
      <w:tr w:rsidR="00201495" w:rsidRPr="00862CF6" w14:paraId="4C534339" w14:textId="77777777" w:rsidTr="00366480">
        <w:trPr>
          <w:tblHeader/>
          <w:tblCellSpacing w:w="15" w:type="dxa"/>
        </w:trPr>
        <w:tc>
          <w:tcPr>
            <w:tcW w:w="4754" w:type="dxa"/>
            <w:shd w:val="clear" w:color="auto" w:fill="D9D9D9" w:themeFill="background1" w:themeFillShade="D9"/>
            <w:vAlign w:val="center"/>
            <w:hideMark/>
          </w:tcPr>
          <w:p w14:paraId="4F805460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Aktivnosti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931B75A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Vrijeme</w:t>
            </w:r>
          </w:p>
        </w:tc>
        <w:tc>
          <w:tcPr>
            <w:tcW w:w="4126" w:type="dxa"/>
            <w:shd w:val="clear" w:color="auto" w:fill="D9D9D9" w:themeFill="background1" w:themeFillShade="D9"/>
            <w:vAlign w:val="center"/>
            <w:hideMark/>
          </w:tcPr>
          <w:p w14:paraId="5353AE51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Način praćenja i vrednovanja</w:t>
            </w:r>
          </w:p>
        </w:tc>
      </w:tr>
      <w:tr w:rsidR="00201495" w:rsidRPr="00862CF6" w14:paraId="5834B6CF" w14:textId="77777777" w:rsidTr="00862CF6">
        <w:trPr>
          <w:tblCellSpacing w:w="15" w:type="dxa"/>
        </w:trPr>
        <w:tc>
          <w:tcPr>
            <w:tcW w:w="4754" w:type="dxa"/>
            <w:vAlign w:val="center"/>
            <w:hideMark/>
          </w:tcPr>
          <w:p w14:paraId="3146CDD4" w14:textId="77777777" w:rsidR="00201495" w:rsidRPr="00862CF6" w:rsidRDefault="00201495" w:rsidP="007132D3">
            <w:r w:rsidRPr="00862CF6">
              <w:t>Sudjelovanje u procesu prilagodbe djece i pružanje podrške djeci, roditeljima i odgojiteljima</w:t>
            </w:r>
          </w:p>
        </w:tc>
        <w:tc>
          <w:tcPr>
            <w:tcW w:w="0" w:type="auto"/>
            <w:vAlign w:val="center"/>
            <w:hideMark/>
          </w:tcPr>
          <w:p w14:paraId="04531BFB" w14:textId="77777777" w:rsidR="00201495" w:rsidRPr="00862CF6" w:rsidRDefault="00201495" w:rsidP="007132D3">
            <w:r w:rsidRPr="00862CF6">
              <w:t>Kolovoz, rujan te prema potrebi</w:t>
            </w:r>
          </w:p>
        </w:tc>
        <w:tc>
          <w:tcPr>
            <w:tcW w:w="4126" w:type="dxa"/>
            <w:vAlign w:val="center"/>
            <w:hideMark/>
          </w:tcPr>
          <w:p w14:paraId="0365171F" w14:textId="77777777" w:rsidR="00201495" w:rsidRPr="00862CF6" w:rsidRDefault="00201495" w:rsidP="007132D3">
            <w:r w:rsidRPr="00862CF6">
              <w:t>Bilješke opažanja, razgovori s roditeljima i odgojiteljima, refleksija</w:t>
            </w:r>
          </w:p>
        </w:tc>
      </w:tr>
      <w:tr w:rsidR="00201495" w:rsidRPr="00862CF6" w14:paraId="759454F1" w14:textId="77777777" w:rsidTr="00862CF6">
        <w:trPr>
          <w:tblCellSpacing w:w="15" w:type="dxa"/>
        </w:trPr>
        <w:tc>
          <w:tcPr>
            <w:tcW w:w="4754" w:type="dxa"/>
            <w:vAlign w:val="center"/>
            <w:hideMark/>
          </w:tcPr>
          <w:p w14:paraId="79560607" w14:textId="77777777" w:rsidR="00201495" w:rsidRPr="00862CF6" w:rsidRDefault="00201495" w:rsidP="007132D3">
            <w:r w:rsidRPr="00862CF6">
              <w:t>Neposredno praćenje djece u svakodnevnim životnim situacijama, igri i aktivnostima</w:t>
            </w:r>
          </w:p>
        </w:tc>
        <w:tc>
          <w:tcPr>
            <w:tcW w:w="0" w:type="auto"/>
            <w:vAlign w:val="center"/>
            <w:hideMark/>
          </w:tcPr>
          <w:p w14:paraId="74322AC8" w14:textId="77777777" w:rsidR="00201495" w:rsidRPr="00862CF6" w:rsidRDefault="00201495" w:rsidP="007132D3">
            <w:r w:rsidRPr="00862CF6">
              <w:t>Kontinuirano</w:t>
            </w:r>
          </w:p>
        </w:tc>
        <w:tc>
          <w:tcPr>
            <w:tcW w:w="4126" w:type="dxa"/>
            <w:vAlign w:val="center"/>
            <w:hideMark/>
          </w:tcPr>
          <w:p w14:paraId="43A03EC1" w14:textId="77777777" w:rsidR="00201495" w:rsidRPr="00862CF6" w:rsidRDefault="00201495" w:rsidP="007132D3">
            <w:r w:rsidRPr="00862CF6">
              <w:t>Pedagoška dokumentacija pedagoga, opažanja, analiza dječje uključenosti i dobrobiti</w:t>
            </w:r>
          </w:p>
        </w:tc>
      </w:tr>
      <w:tr w:rsidR="00201495" w:rsidRPr="00862CF6" w14:paraId="196744F7" w14:textId="77777777" w:rsidTr="00862CF6">
        <w:trPr>
          <w:tblCellSpacing w:w="15" w:type="dxa"/>
        </w:trPr>
        <w:tc>
          <w:tcPr>
            <w:tcW w:w="4754" w:type="dxa"/>
            <w:vAlign w:val="center"/>
            <w:hideMark/>
          </w:tcPr>
          <w:p w14:paraId="568B91CB" w14:textId="77777777" w:rsidR="00201495" w:rsidRPr="00862CF6" w:rsidRDefault="00201495" w:rsidP="007132D3">
            <w:r w:rsidRPr="00862CF6">
              <w:t>Praćenje socio - emocionalnog razvoja, komunikacije, odnosa s vršnjacima, samostalnosti i načina učenja djece</w:t>
            </w:r>
          </w:p>
        </w:tc>
        <w:tc>
          <w:tcPr>
            <w:tcW w:w="0" w:type="auto"/>
            <w:vAlign w:val="center"/>
            <w:hideMark/>
          </w:tcPr>
          <w:p w14:paraId="4364F67B" w14:textId="77777777" w:rsidR="00201495" w:rsidRPr="00862CF6" w:rsidRDefault="00201495" w:rsidP="007132D3">
            <w:r w:rsidRPr="00862CF6">
              <w:t>Kontinuirano</w:t>
            </w:r>
          </w:p>
        </w:tc>
        <w:tc>
          <w:tcPr>
            <w:tcW w:w="4126" w:type="dxa"/>
            <w:vAlign w:val="center"/>
            <w:hideMark/>
          </w:tcPr>
          <w:p w14:paraId="1350AF71" w14:textId="77777777" w:rsidR="00201495" w:rsidRPr="00862CF6" w:rsidRDefault="00201495" w:rsidP="007132D3">
            <w:r w:rsidRPr="00862CF6">
              <w:t>Bilješke, skale procjene prema potrebi, timske analize</w:t>
            </w:r>
          </w:p>
        </w:tc>
      </w:tr>
      <w:tr w:rsidR="00201495" w:rsidRPr="00862CF6" w14:paraId="55EDA0ED" w14:textId="77777777" w:rsidTr="00862CF6">
        <w:trPr>
          <w:tblCellSpacing w:w="15" w:type="dxa"/>
        </w:trPr>
        <w:tc>
          <w:tcPr>
            <w:tcW w:w="4754" w:type="dxa"/>
            <w:vAlign w:val="center"/>
            <w:hideMark/>
          </w:tcPr>
          <w:p w14:paraId="29CD7313" w14:textId="77777777" w:rsidR="00201495" w:rsidRPr="00862CF6" w:rsidRDefault="00201495" w:rsidP="007132D3">
            <w:r w:rsidRPr="00862CF6">
              <w:t>Praćenje potreba, interesa i inicijativa djece radi razvoja kurikuluma skupine</w:t>
            </w:r>
          </w:p>
        </w:tc>
        <w:tc>
          <w:tcPr>
            <w:tcW w:w="0" w:type="auto"/>
            <w:vAlign w:val="center"/>
            <w:hideMark/>
          </w:tcPr>
          <w:p w14:paraId="49C47459" w14:textId="77777777" w:rsidR="00201495" w:rsidRPr="00862CF6" w:rsidRDefault="00201495" w:rsidP="007132D3">
            <w:r w:rsidRPr="00862CF6">
              <w:t>Kontinuirano</w:t>
            </w:r>
          </w:p>
        </w:tc>
        <w:tc>
          <w:tcPr>
            <w:tcW w:w="4126" w:type="dxa"/>
            <w:vAlign w:val="center"/>
            <w:hideMark/>
          </w:tcPr>
          <w:p w14:paraId="10B04903" w14:textId="77777777" w:rsidR="00201495" w:rsidRPr="00862CF6" w:rsidRDefault="00201495" w:rsidP="007132D3">
            <w:r w:rsidRPr="00862CF6">
              <w:t>Dokumentacija skupine, dječji uradci, fotografije, izjave djece</w:t>
            </w:r>
          </w:p>
        </w:tc>
      </w:tr>
      <w:tr w:rsidR="00201495" w:rsidRPr="00862CF6" w14:paraId="0CCD40D5" w14:textId="77777777" w:rsidTr="00862CF6">
        <w:trPr>
          <w:tblCellSpacing w:w="15" w:type="dxa"/>
        </w:trPr>
        <w:tc>
          <w:tcPr>
            <w:tcW w:w="4754" w:type="dxa"/>
            <w:vAlign w:val="center"/>
            <w:hideMark/>
          </w:tcPr>
          <w:p w14:paraId="18437DB7" w14:textId="77777777" w:rsidR="00201495" w:rsidRPr="00862CF6" w:rsidRDefault="00201495" w:rsidP="007132D3">
            <w:r w:rsidRPr="00862CF6">
              <w:t>Sudjelovanje u planiranju i praćenju podrške djeci s teškoćama u razvoju</w:t>
            </w:r>
          </w:p>
        </w:tc>
        <w:tc>
          <w:tcPr>
            <w:tcW w:w="0" w:type="auto"/>
            <w:vAlign w:val="center"/>
            <w:hideMark/>
          </w:tcPr>
          <w:p w14:paraId="703A923F" w14:textId="77777777" w:rsidR="00201495" w:rsidRPr="00862CF6" w:rsidRDefault="00201495" w:rsidP="007132D3">
            <w:r w:rsidRPr="00862CF6">
              <w:t>Kontinuirano</w:t>
            </w:r>
          </w:p>
        </w:tc>
        <w:tc>
          <w:tcPr>
            <w:tcW w:w="4126" w:type="dxa"/>
            <w:vAlign w:val="center"/>
            <w:hideMark/>
          </w:tcPr>
          <w:p w14:paraId="120960A4" w14:textId="77777777" w:rsidR="00201495" w:rsidRPr="00862CF6" w:rsidRDefault="00201495" w:rsidP="007132D3">
            <w:r w:rsidRPr="00862CF6">
              <w:t>Dosje djeteta, individualizirani planovi, sastanci s roditeljima i stručnim timom</w:t>
            </w:r>
          </w:p>
        </w:tc>
      </w:tr>
      <w:tr w:rsidR="00201495" w:rsidRPr="00862CF6" w14:paraId="3F693A10" w14:textId="77777777" w:rsidTr="00862CF6">
        <w:trPr>
          <w:tblCellSpacing w:w="15" w:type="dxa"/>
        </w:trPr>
        <w:tc>
          <w:tcPr>
            <w:tcW w:w="4754" w:type="dxa"/>
            <w:vAlign w:val="center"/>
            <w:hideMark/>
          </w:tcPr>
          <w:p w14:paraId="393CE945" w14:textId="77777777" w:rsidR="00201495" w:rsidRPr="00862CF6" w:rsidRDefault="00201495" w:rsidP="007132D3">
            <w:r w:rsidRPr="00862CF6">
              <w:t>Praćenje djece u godini prije polaska u školu i sudjelovanje u ostvarivanju programa predškole</w:t>
            </w:r>
          </w:p>
        </w:tc>
        <w:tc>
          <w:tcPr>
            <w:tcW w:w="0" w:type="auto"/>
            <w:vAlign w:val="center"/>
            <w:hideMark/>
          </w:tcPr>
          <w:p w14:paraId="70CDD740" w14:textId="77777777" w:rsidR="00201495" w:rsidRPr="00862CF6" w:rsidRDefault="00201495" w:rsidP="007132D3">
            <w:r w:rsidRPr="00862CF6">
              <w:t>Kontinuirano</w:t>
            </w:r>
          </w:p>
        </w:tc>
        <w:tc>
          <w:tcPr>
            <w:tcW w:w="4126" w:type="dxa"/>
            <w:vAlign w:val="center"/>
            <w:hideMark/>
          </w:tcPr>
          <w:p w14:paraId="23C7B4A1" w14:textId="77777777" w:rsidR="00201495" w:rsidRPr="00862CF6" w:rsidRDefault="00201495" w:rsidP="007132D3">
            <w:r w:rsidRPr="00862CF6">
              <w:t>Bilješke, portfolio djeteta, suradnja s roditeljima i odgojiteljima</w:t>
            </w:r>
          </w:p>
        </w:tc>
      </w:tr>
      <w:tr w:rsidR="00201495" w:rsidRPr="00862CF6" w14:paraId="16B6EEAF" w14:textId="77777777" w:rsidTr="00862CF6">
        <w:trPr>
          <w:tblCellSpacing w:w="15" w:type="dxa"/>
        </w:trPr>
        <w:tc>
          <w:tcPr>
            <w:tcW w:w="4754" w:type="dxa"/>
            <w:vAlign w:val="center"/>
            <w:hideMark/>
          </w:tcPr>
          <w:p w14:paraId="42E54CC8" w14:textId="77777777" w:rsidR="00201495" w:rsidRPr="00862CF6" w:rsidRDefault="00201495" w:rsidP="007132D3">
            <w:r w:rsidRPr="00862CF6">
              <w:t>Sudjelovanje u projektima, obilježavanjima, zajedničkim aktivnostima i događanjima u Vrtiću</w:t>
            </w:r>
          </w:p>
        </w:tc>
        <w:tc>
          <w:tcPr>
            <w:tcW w:w="0" w:type="auto"/>
            <w:vAlign w:val="center"/>
            <w:hideMark/>
          </w:tcPr>
          <w:p w14:paraId="71BF6DBE" w14:textId="77777777" w:rsidR="00201495" w:rsidRPr="00862CF6" w:rsidRDefault="00201495" w:rsidP="007132D3">
            <w:r w:rsidRPr="00862CF6">
              <w:t>Tijekom godine</w:t>
            </w:r>
          </w:p>
        </w:tc>
        <w:tc>
          <w:tcPr>
            <w:tcW w:w="4126" w:type="dxa"/>
            <w:vAlign w:val="center"/>
            <w:hideMark/>
          </w:tcPr>
          <w:p w14:paraId="57E2111A" w14:textId="77777777" w:rsidR="00201495" w:rsidRPr="00862CF6" w:rsidRDefault="00201495" w:rsidP="007132D3">
            <w:r w:rsidRPr="00862CF6">
              <w:t>Dokumentacija pedagoga, refleksija, vrednovanje aktivnosti</w:t>
            </w:r>
          </w:p>
        </w:tc>
      </w:tr>
      <w:tr w:rsidR="00201495" w:rsidRPr="00862CF6" w14:paraId="1E77981C" w14:textId="77777777" w:rsidTr="00862CF6">
        <w:trPr>
          <w:tblCellSpacing w:w="15" w:type="dxa"/>
        </w:trPr>
        <w:tc>
          <w:tcPr>
            <w:tcW w:w="4754" w:type="dxa"/>
            <w:vAlign w:val="center"/>
            <w:hideMark/>
          </w:tcPr>
          <w:p w14:paraId="02EF7A0F" w14:textId="77777777" w:rsidR="00201495" w:rsidRPr="00862CF6" w:rsidRDefault="00201495" w:rsidP="007132D3">
            <w:r w:rsidRPr="00862CF6">
              <w:t>Poticati dječju participaciju i uvažavanje dječjih perspektiva</w:t>
            </w:r>
          </w:p>
        </w:tc>
        <w:tc>
          <w:tcPr>
            <w:tcW w:w="0" w:type="auto"/>
            <w:vAlign w:val="center"/>
            <w:hideMark/>
          </w:tcPr>
          <w:p w14:paraId="382A33B1" w14:textId="77777777" w:rsidR="00201495" w:rsidRPr="00862CF6" w:rsidRDefault="00201495" w:rsidP="007132D3">
            <w:r w:rsidRPr="00862CF6">
              <w:t>Kontinuirano</w:t>
            </w:r>
          </w:p>
        </w:tc>
        <w:tc>
          <w:tcPr>
            <w:tcW w:w="4126" w:type="dxa"/>
            <w:vAlign w:val="center"/>
            <w:hideMark/>
          </w:tcPr>
          <w:p w14:paraId="460DE784" w14:textId="77777777" w:rsidR="00201495" w:rsidRPr="00862CF6" w:rsidRDefault="00201495" w:rsidP="007132D3">
            <w:r w:rsidRPr="00862CF6">
              <w:t>Dječje izjave, zapisi dogovora, dokumentacija aktivnosti</w:t>
            </w:r>
          </w:p>
        </w:tc>
      </w:tr>
    </w:tbl>
    <w:p w14:paraId="6D1325E3" w14:textId="77777777" w:rsidR="00201495" w:rsidRPr="00862CF6" w:rsidRDefault="00201495" w:rsidP="007132D3"/>
    <w:p w14:paraId="12A16CC1" w14:textId="77777777" w:rsidR="00201495" w:rsidRPr="00862CF6" w:rsidRDefault="00201495" w:rsidP="007132D3"/>
    <w:p w14:paraId="55D5E22F" w14:textId="2CB31B40" w:rsidR="00201495" w:rsidRPr="00862CF6" w:rsidRDefault="00201495" w:rsidP="00862CF6">
      <w:pPr>
        <w:pStyle w:val="Tabela"/>
        <w:rPr>
          <w:b/>
        </w:rPr>
      </w:pPr>
      <w:r w:rsidRPr="00862CF6">
        <w:t>Suradnja pedagoga s odgojiteljima</w:t>
      </w:r>
    </w:p>
    <w:tbl>
      <w:tblPr>
        <w:tblW w:w="10207" w:type="dxa"/>
        <w:tblCellSpacing w:w="1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9"/>
        <w:gridCol w:w="1782"/>
        <w:gridCol w:w="3936"/>
      </w:tblGrid>
      <w:tr w:rsidR="00201495" w:rsidRPr="00862CF6" w14:paraId="6CF05E72" w14:textId="77777777" w:rsidTr="00366480">
        <w:trPr>
          <w:tblHeader/>
          <w:tblCellSpacing w:w="15" w:type="dxa"/>
        </w:trPr>
        <w:tc>
          <w:tcPr>
            <w:tcW w:w="4444" w:type="dxa"/>
            <w:shd w:val="clear" w:color="auto" w:fill="D9D9D9" w:themeFill="background1" w:themeFillShade="D9"/>
            <w:vAlign w:val="center"/>
            <w:hideMark/>
          </w:tcPr>
          <w:p w14:paraId="0952F626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Aktivnosti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EB9D7CF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Vrijeme</w:t>
            </w:r>
          </w:p>
        </w:tc>
        <w:tc>
          <w:tcPr>
            <w:tcW w:w="3891" w:type="dxa"/>
            <w:shd w:val="clear" w:color="auto" w:fill="D9D9D9" w:themeFill="background1" w:themeFillShade="D9"/>
            <w:vAlign w:val="center"/>
            <w:hideMark/>
          </w:tcPr>
          <w:p w14:paraId="4A990F64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Način praćenja i vrednovanja</w:t>
            </w:r>
          </w:p>
        </w:tc>
      </w:tr>
      <w:tr w:rsidR="00201495" w:rsidRPr="00862CF6" w14:paraId="37CC1861" w14:textId="77777777" w:rsidTr="00201495">
        <w:trPr>
          <w:tblCellSpacing w:w="15" w:type="dxa"/>
        </w:trPr>
        <w:tc>
          <w:tcPr>
            <w:tcW w:w="4444" w:type="dxa"/>
            <w:vAlign w:val="center"/>
            <w:hideMark/>
          </w:tcPr>
          <w:p w14:paraId="5C642390" w14:textId="77777777" w:rsidR="00201495" w:rsidRPr="00862CF6" w:rsidRDefault="00201495" w:rsidP="007132D3">
            <w:r w:rsidRPr="00862CF6">
              <w:t>Praćenje kvalitete planiranja, ostvarivanja i vrednovanja odgojno - obrazovnog rada</w:t>
            </w:r>
          </w:p>
        </w:tc>
        <w:tc>
          <w:tcPr>
            <w:tcW w:w="0" w:type="auto"/>
            <w:vAlign w:val="center"/>
            <w:hideMark/>
          </w:tcPr>
          <w:p w14:paraId="08B537BD" w14:textId="77777777" w:rsidR="00201495" w:rsidRPr="00862CF6" w:rsidRDefault="00201495" w:rsidP="007132D3">
            <w:r w:rsidRPr="00862CF6">
              <w:t>Kontinuirano</w:t>
            </w:r>
          </w:p>
        </w:tc>
        <w:tc>
          <w:tcPr>
            <w:tcW w:w="3891" w:type="dxa"/>
            <w:vAlign w:val="center"/>
            <w:hideMark/>
          </w:tcPr>
          <w:p w14:paraId="2B27FAC5" w14:textId="77777777" w:rsidR="00201495" w:rsidRPr="00862CF6" w:rsidRDefault="00201495" w:rsidP="007132D3">
            <w:r w:rsidRPr="00862CF6">
              <w:t>Uvid u pedagošku dokumentaciju, stručne bilješke, zajedničke refleksije</w:t>
            </w:r>
          </w:p>
        </w:tc>
      </w:tr>
      <w:tr w:rsidR="00201495" w:rsidRPr="00862CF6" w14:paraId="51107F5C" w14:textId="77777777" w:rsidTr="00201495">
        <w:trPr>
          <w:tblCellSpacing w:w="15" w:type="dxa"/>
        </w:trPr>
        <w:tc>
          <w:tcPr>
            <w:tcW w:w="4444" w:type="dxa"/>
            <w:vAlign w:val="center"/>
            <w:hideMark/>
          </w:tcPr>
          <w:p w14:paraId="2BD01FA6" w14:textId="77777777" w:rsidR="00201495" w:rsidRPr="00862CF6" w:rsidRDefault="00201495" w:rsidP="007132D3">
            <w:r w:rsidRPr="00862CF6">
              <w:t>Savjetodavna podrška u planiranju razvojnih zadaća, projekata i aktivnosti</w:t>
            </w:r>
          </w:p>
        </w:tc>
        <w:tc>
          <w:tcPr>
            <w:tcW w:w="0" w:type="auto"/>
            <w:vAlign w:val="center"/>
            <w:hideMark/>
          </w:tcPr>
          <w:p w14:paraId="6A5AF80C" w14:textId="77777777" w:rsidR="00201495" w:rsidRPr="00862CF6" w:rsidRDefault="00201495" w:rsidP="007132D3">
            <w:r w:rsidRPr="00862CF6">
              <w:t>Kontinuirano</w:t>
            </w:r>
          </w:p>
        </w:tc>
        <w:tc>
          <w:tcPr>
            <w:tcW w:w="3891" w:type="dxa"/>
            <w:vAlign w:val="center"/>
            <w:hideMark/>
          </w:tcPr>
          <w:p w14:paraId="3EEACEE8" w14:textId="77777777" w:rsidR="00201495" w:rsidRPr="00862CF6" w:rsidRDefault="00201495" w:rsidP="007132D3">
            <w:r w:rsidRPr="00862CF6">
              <w:t>Konzultacije, zapisnici, refleksije</w:t>
            </w:r>
          </w:p>
        </w:tc>
      </w:tr>
      <w:tr w:rsidR="00201495" w:rsidRPr="00862CF6" w14:paraId="4B19D1E5" w14:textId="77777777" w:rsidTr="00201495">
        <w:trPr>
          <w:tblCellSpacing w:w="15" w:type="dxa"/>
        </w:trPr>
        <w:tc>
          <w:tcPr>
            <w:tcW w:w="4444" w:type="dxa"/>
            <w:vAlign w:val="center"/>
            <w:hideMark/>
          </w:tcPr>
          <w:p w14:paraId="00F2C78A" w14:textId="77777777" w:rsidR="00201495" w:rsidRPr="00862CF6" w:rsidRDefault="00201495" w:rsidP="007132D3">
            <w:r w:rsidRPr="00862CF6">
              <w:lastRenderedPageBreak/>
              <w:t>Podrška u oblikovanju poticajnoga prostorno - materijalnog okruženja</w:t>
            </w:r>
          </w:p>
        </w:tc>
        <w:tc>
          <w:tcPr>
            <w:tcW w:w="0" w:type="auto"/>
            <w:vAlign w:val="center"/>
            <w:hideMark/>
          </w:tcPr>
          <w:p w14:paraId="7CDDA7CF" w14:textId="77777777" w:rsidR="00201495" w:rsidRPr="00862CF6" w:rsidRDefault="00201495" w:rsidP="007132D3">
            <w:r w:rsidRPr="00862CF6">
              <w:t>Kontinuirano</w:t>
            </w:r>
          </w:p>
        </w:tc>
        <w:tc>
          <w:tcPr>
            <w:tcW w:w="3891" w:type="dxa"/>
            <w:vAlign w:val="center"/>
            <w:hideMark/>
          </w:tcPr>
          <w:p w14:paraId="5E7BB69F" w14:textId="77777777" w:rsidR="00201495" w:rsidRPr="00862CF6" w:rsidRDefault="00201495" w:rsidP="007132D3">
            <w:r w:rsidRPr="00862CF6">
              <w:t>Stručni uvidi, prijedlozi unapređenja, fotozapisi prije i nakon promjena</w:t>
            </w:r>
          </w:p>
        </w:tc>
      </w:tr>
      <w:tr w:rsidR="00201495" w:rsidRPr="00862CF6" w14:paraId="2E55286C" w14:textId="77777777" w:rsidTr="00201495">
        <w:trPr>
          <w:tblCellSpacing w:w="15" w:type="dxa"/>
        </w:trPr>
        <w:tc>
          <w:tcPr>
            <w:tcW w:w="4444" w:type="dxa"/>
            <w:vAlign w:val="center"/>
            <w:hideMark/>
          </w:tcPr>
          <w:p w14:paraId="389619C1" w14:textId="77777777" w:rsidR="00201495" w:rsidRPr="00862CF6" w:rsidRDefault="00201495" w:rsidP="007132D3">
            <w:r w:rsidRPr="00862CF6">
              <w:t>Praćenje kvalitete interakcija odgojitelja i djece</w:t>
            </w:r>
          </w:p>
        </w:tc>
        <w:tc>
          <w:tcPr>
            <w:tcW w:w="0" w:type="auto"/>
            <w:vAlign w:val="center"/>
            <w:hideMark/>
          </w:tcPr>
          <w:p w14:paraId="7166D99A" w14:textId="77777777" w:rsidR="00201495" w:rsidRPr="00862CF6" w:rsidRDefault="00201495" w:rsidP="007132D3">
            <w:r w:rsidRPr="00862CF6">
              <w:t>Kontinuirano</w:t>
            </w:r>
          </w:p>
        </w:tc>
        <w:tc>
          <w:tcPr>
            <w:tcW w:w="3891" w:type="dxa"/>
            <w:vAlign w:val="center"/>
            <w:hideMark/>
          </w:tcPr>
          <w:p w14:paraId="11B6D6A5" w14:textId="77777777" w:rsidR="00201495" w:rsidRPr="00862CF6" w:rsidRDefault="00201495" w:rsidP="007132D3">
            <w:r w:rsidRPr="00862CF6">
              <w:t>Opažanja, stručni razgovori, refleksije</w:t>
            </w:r>
          </w:p>
        </w:tc>
      </w:tr>
      <w:tr w:rsidR="00201495" w:rsidRPr="00862CF6" w14:paraId="5A13274B" w14:textId="77777777" w:rsidTr="00201495">
        <w:trPr>
          <w:tblCellSpacing w:w="15" w:type="dxa"/>
        </w:trPr>
        <w:tc>
          <w:tcPr>
            <w:tcW w:w="4444" w:type="dxa"/>
            <w:vAlign w:val="center"/>
            <w:hideMark/>
          </w:tcPr>
          <w:p w14:paraId="13FC7EB8" w14:textId="77777777" w:rsidR="00201495" w:rsidRPr="00862CF6" w:rsidRDefault="00201495" w:rsidP="007132D3">
            <w:r w:rsidRPr="00862CF6">
              <w:t>Podrška odgojiteljima u radu s djecom s posebnim potrebama (djeca s teškoćama i darovita djeca) i djecom s izazovima u ponašanju</w:t>
            </w:r>
          </w:p>
        </w:tc>
        <w:tc>
          <w:tcPr>
            <w:tcW w:w="0" w:type="auto"/>
            <w:vAlign w:val="center"/>
            <w:hideMark/>
          </w:tcPr>
          <w:p w14:paraId="58961742" w14:textId="77777777" w:rsidR="00201495" w:rsidRPr="00862CF6" w:rsidRDefault="00201495" w:rsidP="007132D3">
            <w:r w:rsidRPr="00862CF6">
              <w:t>Prema potrebi</w:t>
            </w:r>
          </w:p>
        </w:tc>
        <w:tc>
          <w:tcPr>
            <w:tcW w:w="3891" w:type="dxa"/>
            <w:vAlign w:val="center"/>
            <w:hideMark/>
          </w:tcPr>
          <w:p w14:paraId="11072495" w14:textId="77777777" w:rsidR="00201495" w:rsidRPr="00862CF6" w:rsidRDefault="00201495" w:rsidP="007132D3">
            <w:r w:rsidRPr="00862CF6">
              <w:t>Individualni razgovori, timski sastanci, planovi podrške</w:t>
            </w:r>
          </w:p>
        </w:tc>
      </w:tr>
      <w:tr w:rsidR="00201495" w:rsidRPr="00862CF6" w14:paraId="2CEC72CE" w14:textId="77777777" w:rsidTr="00201495">
        <w:trPr>
          <w:tblCellSpacing w:w="15" w:type="dxa"/>
        </w:trPr>
        <w:tc>
          <w:tcPr>
            <w:tcW w:w="4444" w:type="dxa"/>
            <w:vAlign w:val="center"/>
            <w:hideMark/>
          </w:tcPr>
          <w:p w14:paraId="2BD746CF" w14:textId="77777777" w:rsidR="00201495" w:rsidRPr="00862CF6" w:rsidRDefault="00201495" w:rsidP="007132D3">
            <w:r w:rsidRPr="00862CF6">
              <w:t>Pomoć u vođenju pedagoške dokumentacije i korištenju dokumentacije za razvoj prakse</w:t>
            </w:r>
          </w:p>
        </w:tc>
        <w:tc>
          <w:tcPr>
            <w:tcW w:w="0" w:type="auto"/>
            <w:vAlign w:val="center"/>
            <w:hideMark/>
          </w:tcPr>
          <w:p w14:paraId="7CC42F83" w14:textId="77777777" w:rsidR="00201495" w:rsidRPr="00862CF6" w:rsidRDefault="00201495" w:rsidP="007132D3">
            <w:r w:rsidRPr="00862CF6">
              <w:t>Kontinuirano</w:t>
            </w:r>
          </w:p>
        </w:tc>
        <w:tc>
          <w:tcPr>
            <w:tcW w:w="3891" w:type="dxa"/>
            <w:vAlign w:val="center"/>
            <w:hideMark/>
          </w:tcPr>
          <w:p w14:paraId="0D5FBD43" w14:textId="77777777" w:rsidR="00201495" w:rsidRPr="00862CF6" w:rsidRDefault="00201495" w:rsidP="007132D3">
            <w:r w:rsidRPr="00862CF6">
              <w:t>Uvid u dokumentaciju, stručne konzultacije, analiza primjera dobre prakse</w:t>
            </w:r>
          </w:p>
        </w:tc>
      </w:tr>
      <w:tr w:rsidR="00201495" w:rsidRPr="00862CF6" w14:paraId="69D8F15D" w14:textId="77777777" w:rsidTr="00201495">
        <w:trPr>
          <w:tblCellSpacing w:w="15" w:type="dxa"/>
        </w:trPr>
        <w:tc>
          <w:tcPr>
            <w:tcW w:w="4444" w:type="dxa"/>
            <w:vAlign w:val="center"/>
            <w:hideMark/>
          </w:tcPr>
          <w:p w14:paraId="05FD1CE9" w14:textId="77777777" w:rsidR="00201495" w:rsidRPr="00862CF6" w:rsidRDefault="00201495" w:rsidP="007132D3">
            <w:r w:rsidRPr="00862CF6">
              <w:t>Organiziranje timskih planiranja i refleksivnih sastanaka</w:t>
            </w:r>
          </w:p>
        </w:tc>
        <w:tc>
          <w:tcPr>
            <w:tcW w:w="0" w:type="auto"/>
            <w:vAlign w:val="center"/>
            <w:hideMark/>
          </w:tcPr>
          <w:p w14:paraId="5A4AC27A" w14:textId="77777777" w:rsidR="00201495" w:rsidRPr="00862CF6" w:rsidRDefault="00201495" w:rsidP="007132D3">
            <w:r w:rsidRPr="00862CF6">
              <w:t>Kontinuirano</w:t>
            </w:r>
          </w:p>
        </w:tc>
        <w:tc>
          <w:tcPr>
            <w:tcW w:w="3891" w:type="dxa"/>
            <w:vAlign w:val="center"/>
            <w:hideMark/>
          </w:tcPr>
          <w:p w14:paraId="0113A621" w14:textId="77777777" w:rsidR="00201495" w:rsidRPr="00862CF6" w:rsidRDefault="00201495" w:rsidP="007132D3">
            <w:r w:rsidRPr="00862CF6">
              <w:t>Zapisnici, dogovorene mjere unapređenja, praćenje realizacije</w:t>
            </w:r>
          </w:p>
        </w:tc>
      </w:tr>
      <w:tr w:rsidR="00201495" w:rsidRPr="00862CF6" w14:paraId="5545AECA" w14:textId="77777777" w:rsidTr="00201495">
        <w:trPr>
          <w:tblCellSpacing w:w="15" w:type="dxa"/>
        </w:trPr>
        <w:tc>
          <w:tcPr>
            <w:tcW w:w="4444" w:type="dxa"/>
            <w:vAlign w:val="center"/>
            <w:hideMark/>
          </w:tcPr>
          <w:p w14:paraId="42B07186" w14:textId="77777777" w:rsidR="00201495" w:rsidRPr="00862CF6" w:rsidRDefault="00201495" w:rsidP="007132D3">
            <w:r w:rsidRPr="00862CF6">
              <w:t>Poticanje stručnog usavršavanja odgojitelja i razmjene profesionalnih iskustava</w:t>
            </w:r>
          </w:p>
        </w:tc>
        <w:tc>
          <w:tcPr>
            <w:tcW w:w="0" w:type="auto"/>
            <w:vAlign w:val="center"/>
            <w:hideMark/>
          </w:tcPr>
          <w:p w14:paraId="060006D6" w14:textId="77777777" w:rsidR="00201495" w:rsidRPr="00862CF6" w:rsidRDefault="00201495" w:rsidP="007132D3">
            <w:r w:rsidRPr="00862CF6">
              <w:t>Kontinuirano</w:t>
            </w:r>
          </w:p>
        </w:tc>
        <w:tc>
          <w:tcPr>
            <w:tcW w:w="3891" w:type="dxa"/>
            <w:vAlign w:val="center"/>
            <w:hideMark/>
          </w:tcPr>
          <w:p w14:paraId="4A12FB76" w14:textId="77777777" w:rsidR="00201495" w:rsidRPr="00862CF6" w:rsidRDefault="00201495" w:rsidP="007132D3">
            <w:r w:rsidRPr="00862CF6">
              <w:t>Evidencija stručnog usavršavanja, povratne informacije, mape profesionalnog razvoja</w:t>
            </w:r>
          </w:p>
        </w:tc>
      </w:tr>
      <w:tr w:rsidR="00201495" w:rsidRPr="00862CF6" w14:paraId="7F8ABF4B" w14:textId="77777777" w:rsidTr="00201495">
        <w:trPr>
          <w:tblCellSpacing w:w="15" w:type="dxa"/>
        </w:trPr>
        <w:tc>
          <w:tcPr>
            <w:tcW w:w="4444" w:type="dxa"/>
            <w:vAlign w:val="center"/>
            <w:hideMark/>
          </w:tcPr>
          <w:p w14:paraId="6D4F5BD0" w14:textId="77777777" w:rsidR="00201495" w:rsidRPr="00862CF6" w:rsidRDefault="00201495" w:rsidP="007132D3">
            <w:r w:rsidRPr="00862CF6">
              <w:t>Podrška pripravnicima i odgojiteljima početnicima</w:t>
            </w:r>
          </w:p>
        </w:tc>
        <w:tc>
          <w:tcPr>
            <w:tcW w:w="0" w:type="auto"/>
            <w:vAlign w:val="center"/>
            <w:hideMark/>
          </w:tcPr>
          <w:p w14:paraId="18823200" w14:textId="77777777" w:rsidR="00201495" w:rsidRPr="00862CF6" w:rsidRDefault="00201495" w:rsidP="007132D3">
            <w:r w:rsidRPr="00862CF6">
              <w:t>Tijekom godine, prema potrebi</w:t>
            </w:r>
          </w:p>
        </w:tc>
        <w:tc>
          <w:tcPr>
            <w:tcW w:w="3891" w:type="dxa"/>
            <w:vAlign w:val="center"/>
            <w:hideMark/>
          </w:tcPr>
          <w:p w14:paraId="55C4F228" w14:textId="77777777" w:rsidR="00201495" w:rsidRPr="00862CF6" w:rsidRDefault="00201495" w:rsidP="007132D3">
            <w:r w:rsidRPr="00862CF6">
              <w:t>Plan rada s pripravnikom, zapisnici konzultacija, evaluacija, sudjelovanje kao član Povjerenstva za stažiranje pripravnika</w:t>
            </w:r>
          </w:p>
        </w:tc>
      </w:tr>
      <w:tr w:rsidR="00201495" w:rsidRPr="00862CF6" w14:paraId="56B52304" w14:textId="77777777" w:rsidTr="00201495">
        <w:trPr>
          <w:tblCellSpacing w:w="15" w:type="dxa"/>
        </w:trPr>
        <w:tc>
          <w:tcPr>
            <w:tcW w:w="4444" w:type="dxa"/>
            <w:vAlign w:val="center"/>
            <w:hideMark/>
          </w:tcPr>
          <w:p w14:paraId="08D9AD7D" w14:textId="77777777" w:rsidR="00201495" w:rsidRPr="00862CF6" w:rsidRDefault="00201495" w:rsidP="007132D3">
            <w:r w:rsidRPr="00862CF6">
              <w:t>Suradnja u organizaciji i provedbi programa predškole</w:t>
            </w:r>
          </w:p>
        </w:tc>
        <w:tc>
          <w:tcPr>
            <w:tcW w:w="0" w:type="auto"/>
            <w:vAlign w:val="center"/>
            <w:hideMark/>
          </w:tcPr>
          <w:p w14:paraId="21E15706" w14:textId="77777777" w:rsidR="00201495" w:rsidRPr="00862CF6" w:rsidRDefault="00201495" w:rsidP="007132D3">
            <w:r w:rsidRPr="00862CF6">
              <w:t>Tijekom godine</w:t>
            </w:r>
          </w:p>
        </w:tc>
        <w:tc>
          <w:tcPr>
            <w:tcW w:w="3891" w:type="dxa"/>
            <w:vAlign w:val="center"/>
            <w:hideMark/>
          </w:tcPr>
          <w:p w14:paraId="5CD44703" w14:textId="77777777" w:rsidR="00201495" w:rsidRPr="00862CF6" w:rsidRDefault="00201495" w:rsidP="007132D3">
            <w:r w:rsidRPr="00862CF6">
              <w:t>Dokumentacija, zajedničke analize, stručna opažanja</w:t>
            </w:r>
          </w:p>
        </w:tc>
      </w:tr>
    </w:tbl>
    <w:p w14:paraId="7E0D43FD" w14:textId="77777777" w:rsidR="00201495" w:rsidRPr="00862CF6" w:rsidRDefault="00201495" w:rsidP="007132D3"/>
    <w:p w14:paraId="5DF6448F" w14:textId="1EF8A6D9" w:rsidR="00201495" w:rsidRPr="00862CF6" w:rsidRDefault="00201495" w:rsidP="00862CF6">
      <w:pPr>
        <w:pStyle w:val="Tabela"/>
        <w:rPr>
          <w:b/>
        </w:rPr>
      </w:pPr>
      <w:r w:rsidRPr="00862CF6">
        <w:t>Suradnja pedagoga s roditeljima</w:t>
      </w:r>
    </w:p>
    <w:tbl>
      <w:tblPr>
        <w:tblW w:w="11199" w:type="dxa"/>
        <w:tblCellSpacing w:w="15" w:type="dxa"/>
        <w:tblInd w:w="-993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70"/>
        <w:gridCol w:w="1937"/>
        <w:gridCol w:w="4292"/>
      </w:tblGrid>
      <w:tr w:rsidR="00201495" w:rsidRPr="00862CF6" w14:paraId="08E5258E" w14:textId="77777777" w:rsidTr="00366480">
        <w:trPr>
          <w:tblHeader/>
          <w:tblCellSpacing w:w="15" w:type="dxa"/>
        </w:trPr>
        <w:tc>
          <w:tcPr>
            <w:tcW w:w="4925" w:type="dxa"/>
            <w:shd w:val="clear" w:color="auto" w:fill="D9D9D9" w:themeFill="background1" w:themeFillShade="D9"/>
            <w:vAlign w:val="center"/>
            <w:hideMark/>
          </w:tcPr>
          <w:p w14:paraId="4BB10155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Aktivnosti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08CFC7C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Vrijeme</w:t>
            </w:r>
          </w:p>
        </w:tc>
        <w:tc>
          <w:tcPr>
            <w:tcW w:w="4247" w:type="dxa"/>
            <w:shd w:val="clear" w:color="auto" w:fill="D9D9D9" w:themeFill="background1" w:themeFillShade="D9"/>
            <w:vAlign w:val="center"/>
            <w:hideMark/>
          </w:tcPr>
          <w:p w14:paraId="1BBEFC63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Način praćenja i vrednovanja</w:t>
            </w:r>
          </w:p>
        </w:tc>
      </w:tr>
      <w:tr w:rsidR="00201495" w:rsidRPr="00862CF6" w14:paraId="1EB0274A" w14:textId="77777777" w:rsidTr="00201495">
        <w:trPr>
          <w:tblCellSpacing w:w="15" w:type="dxa"/>
        </w:trPr>
        <w:tc>
          <w:tcPr>
            <w:tcW w:w="4925" w:type="dxa"/>
            <w:vAlign w:val="center"/>
            <w:hideMark/>
          </w:tcPr>
          <w:p w14:paraId="59DE65EB" w14:textId="77777777" w:rsidR="00201495" w:rsidRPr="00862CF6" w:rsidRDefault="00201495" w:rsidP="007132D3">
            <w:r w:rsidRPr="00862CF6">
              <w:t>Sudjelovanje u inicijalnim razgovorima s roditeljima novoupisane djece</w:t>
            </w:r>
          </w:p>
        </w:tc>
        <w:tc>
          <w:tcPr>
            <w:tcW w:w="0" w:type="auto"/>
            <w:vAlign w:val="center"/>
            <w:hideMark/>
          </w:tcPr>
          <w:p w14:paraId="43F8BE17" w14:textId="77777777" w:rsidR="00201495" w:rsidRPr="00862CF6" w:rsidRDefault="00201495" w:rsidP="007132D3">
            <w:r w:rsidRPr="00862CF6">
              <w:t>Prije početka pedagoške godine</w:t>
            </w:r>
          </w:p>
        </w:tc>
        <w:tc>
          <w:tcPr>
            <w:tcW w:w="4247" w:type="dxa"/>
            <w:vAlign w:val="center"/>
            <w:hideMark/>
          </w:tcPr>
          <w:p w14:paraId="38A14A67" w14:textId="77777777" w:rsidR="00201495" w:rsidRPr="00862CF6" w:rsidRDefault="00201495" w:rsidP="007132D3">
            <w:r w:rsidRPr="00862CF6">
              <w:t>Bilješke inicijalnog razgovora, inicijalni upitnik za roditelje</w:t>
            </w:r>
          </w:p>
        </w:tc>
      </w:tr>
      <w:tr w:rsidR="00201495" w:rsidRPr="00862CF6" w14:paraId="69829706" w14:textId="77777777" w:rsidTr="00201495">
        <w:trPr>
          <w:tblCellSpacing w:w="15" w:type="dxa"/>
        </w:trPr>
        <w:tc>
          <w:tcPr>
            <w:tcW w:w="4925" w:type="dxa"/>
            <w:vAlign w:val="center"/>
            <w:hideMark/>
          </w:tcPr>
          <w:p w14:paraId="66DFFB80" w14:textId="77777777" w:rsidR="00201495" w:rsidRPr="00862CF6" w:rsidRDefault="00201495" w:rsidP="007132D3">
            <w:r w:rsidRPr="00862CF6">
              <w:t>Informiranje roditelja o organizaciji rada, procesu prilagodbe i odgojno - obrazovnom radu Vrtića</w:t>
            </w:r>
          </w:p>
        </w:tc>
        <w:tc>
          <w:tcPr>
            <w:tcW w:w="0" w:type="auto"/>
            <w:vAlign w:val="center"/>
            <w:hideMark/>
          </w:tcPr>
          <w:p w14:paraId="39C0517D" w14:textId="77777777" w:rsidR="00201495" w:rsidRPr="00862CF6" w:rsidRDefault="00201495" w:rsidP="007132D3">
            <w:r w:rsidRPr="00862CF6">
              <w:t>Početak godine i kontinuirano</w:t>
            </w:r>
          </w:p>
        </w:tc>
        <w:tc>
          <w:tcPr>
            <w:tcW w:w="4247" w:type="dxa"/>
            <w:vAlign w:val="center"/>
            <w:hideMark/>
          </w:tcPr>
          <w:p w14:paraId="22030925" w14:textId="77777777" w:rsidR="00201495" w:rsidRPr="00862CF6" w:rsidRDefault="00201495" w:rsidP="007132D3">
            <w:r w:rsidRPr="00862CF6">
              <w:t>Roditeljski sastanci, pisane obavijesti, povratne informacije, individualni/inicijalni razgovori</w:t>
            </w:r>
          </w:p>
        </w:tc>
      </w:tr>
      <w:tr w:rsidR="00201495" w:rsidRPr="00862CF6" w14:paraId="5C0C15A5" w14:textId="77777777" w:rsidTr="00201495">
        <w:trPr>
          <w:tblCellSpacing w:w="15" w:type="dxa"/>
        </w:trPr>
        <w:tc>
          <w:tcPr>
            <w:tcW w:w="4925" w:type="dxa"/>
            <w:vAlign w:val="center"/>
            <w:hideMark/>
          </w:tcPr>
          <w:p w14:paraId="51E89F10" w14:textId="77777777" w:rsidR="00201495" w:rsidRPr="00862CF6" w:rsidRDefault="00201495" w:rsidP="007132D3">
            <w:r w:rsidRPr="00862CF6">
              <w:t>Individualni savjetodavni razgovori s roditeljima</w:t>
            </w:r>
          </w:p>
        </w:tc>
        <w:tc>
          <w:tcPr>
            <w:tcW w:w="0" w:type="auto"/>
            <w:vAlign w:val="center"/>
            <w:hideMark/>
          </w:tcPr>
          <w:p w14:paraId="642B1981" w14:textId="77777777" w:rsidR="00201495" w:rsidRPr="00862CF6" w:rsidRDefault="00201495" w:rsidP="007132D3">
            <w:r w:rsidRPr="00862CF6">
              <w:t>Prema potrebi</w:t>
            </w:r>
          </w:p>
        </w:tc>
        <w:tc>
          <w:tcPr>
            <w:tcW w:w="4247" w:type="dxa"/>
            <w:vAlign w:val="center"/>
            <w:hideMark/>
          </w:tcPr>
          <w:p w14:paraId="647E4AE5" w14:textId="77777777" w:rsidR="00201495" w:rsidRPr="00862CF6" w:rsidRDefault="00201495" w:rsidP="007132D3">
            <w:r w:rsidRPr="00862CF6">
              <w:t>Evidencija razgovora, dogovoreni postupci podrške</w:t>
            </w:r>
          </w:p>
        </w:tc>
      </w:tr>
      <w:tr w:rsidR="00201495" w:rsidRPr="00862CF6" w14:paraId="7EA9E9BC" w14:textId="77777777" w:rsidTr="00201495">
        <w:trPr>
          <w:tblCellSpacing w:w="15" w:type="dxa"/>
        </w:trPr>
        <w:tc>
          <w:tcPr>
            <w:tcW w:w="4925" w:type="dxa"/>
            <w:vAlign w:val="center"/>
            <w:hideMark/>
          </w:tcPr>
          <w:p w14:paraId="56A74EB4" w14:textId="77777777" w:rsidR="00201495" w:rsidRPr="00862CF6" w:rsidRDefault="00201495" w:rsidP="007132D3">
            <w:r w:rsidRPr="00862CF6">
              <w:lastRenderedPageBreak/>
              <w:t>Podrška roditeljima djece s teškoćama u razvoju</w:t>
            </w:r>
          </w:p>
        </w:tc>
        <w:tc>
          <w:tcPr>
            <w:tcW w:w="0" w:type="auto"/>
            <w:vAlign w:val="center"/>
            <w:hideMark/>
          </w:tcPr>
          <w:p w14:paraId="6B834194" w14:textId="77777777" w:rsidR="00201495" w:rsidRPr="00862CF6" w:rsidRDefault="00201495" w:rsidP="007132D3">
            <w:r w:rsidRPr="00862CF6">
              <w:t>Kontinuirano</w:t>
            </w:r>
          </w:p>
        </w:tc>
        <w:tc>
          <w:tcPr>
            <w:tcW w:w="4247" w:type="dxa"/>
            <w:vAlign w:val="center"/>
            <w:hideMark/>
          </w:tcPr>
          <w:p w14:paraId="2577C414" w14:textId="77777777" w:rsidR="00201495" w:rsidRPr="00862CF6" w:rsidRDefault="00201495" w:rsidP="007132D3">
            <w:r w:rsidRPr="00862CF6">
              <w:t>Timski sastanci, dosje djeteta, individualizirani planovi podrške</w:t>
            </w:r>
          </w:p>
        </w:tc>
      </w:tr>
      <w:tr w:rsidR="00201495" w:rsidRPr="00862CF6" w14:paraId="514E9C5B" w14:textId="77777777" w:rsidTr="00201495">
        <w:trPr>
          <w:tblCellSpacing w:w="15" w:type="dxa"/>
        </w:trPr>
        <w:tc>
          <w:tcPr>
            <w:tcW w:w="4925" w:type="dxa"/>
            <w:vAlign w:val="center"/>
            <w:hideMark/>
          </w:tcPr>
          <w:p w14:paraId="5778D385" w14:textId="77777777" w:rsidR="00201495" w:rsidRPr="00862CF6" w:rsidRDefault="00201495" w:rsidP="007132D3">
            <w:r w:rsidRPr="00862CF6">
              <w:t>Sudjelovanje u organizaciji roditeljskih sastanaka, radionica i predavanja</w:t>
            </w:r>
          </w:p>
        </w:tc>
        <w:tc>
          <w:tcPr>
            <w:tcW w:w="0" w:type="auto"/>
            <w:vAlign w:val="center"/>
            <w:hideMark/>
          </w:tcPr>
          <w:p w14:paraId="515789D4" w14:textId="77777777" w:rsidR="00201495" w:rsidRPr="00862CF6" w:rsidRDefault="00201495" w:rsidP="007132D3">
            <w:r w:rsidRPr="00862CF6">
              <w:t>Tijekom godine</w:t>
            </w:r>
          </w:p>
        </w:tc>
        <w:tc>
          <w:tcPr>
            <w:tcW w:w="4247" w:type="dxa"/>
            <w:vAlign w:val="center"/>
            <w:hideMark/>
          </w:tcPr>
          <w:p w14:paraId="264F752A" w14:textId="77777777" w:rsidR="00201495" w:rsidRPr="00862CF6" w:rsidRDefault="00201495" w:rsidP="007132D3">
            <w:r w:rsidRPr="00862CF6">
              <w:t>Liste prisutnosti, ankete, evaluacijski listići</w:t>
            </w:r>
          </w:p>
        </w:tc>
      </w:tr>
      <w:tr w:rsidR="00201495" w:rsidRPr="00862CF6" w14:paraId="70509A23" w14:textId="77777777" w:rsidTr="00201495">
        <w:trPr>
          <w:tblCellSpacing w:w="15" w:type="dxa"/>
        </w:trPr>
        <w:tc>
          <w:tcPr>
            <w:tcW w:w="4925" w:type="dxa"/>
            <w:vAlign w:val="center"/>
            <w:hideMark/>
          </w:tcPr>
          <w:p w14:paraId="4FD12F91" w14:textId="77777777" w:rsidR="00201495" w:rsidRPr="00862CF6" w:rsidRDefault="00201495" w:rsidP="007132D3">
            <w:r w:rsidRPr="00862CF6">
              <w:t>Podrška odgojiteljima u komunikaciji s roditeljima</w:t>
            </w:r>
          </w:p>
        </w:tc>
        <w:tc>
          <w:tcPr>
            <w:tcW w:w="0" w:type="auto"/>
            <w:vAlign w:val="center"/>
            <w:hideMark/>
          </w:tcPr>
          <w:p w14:paraId="271AA5B8" w14:textId="77777777" w:rsidR="00201495" w:rsidRPr="00862CF6" w:rsidRDefault="00201495" w:rsidP="007132D3">
            <w:r w:rsidRPr="00862CF6">
              <w:t>Prema potrebi</w:t>
            </w:r>
          </w:p>
        </w:tc>
        <w:tc>
          <w:tcPr>
            <w:tcW w:w="4247" w:type="dxa"/>
            <w:vAlign w:val="center"/>
            <w:hideMark/>
          </w:tcPr>
          <w:p w14:paraId="445447BB" w14:textId="77777777" w:rsidR="00201495" w:rsidRPr="00862CF6" w:rsidRDefault="00201495" w:rsidP="007132D3">
            <w:r w:rsidRPr="00862CF6">
              <w:t>Konzultacije, refleksija, povratne informacije</w:t>
            </w:r>
          </w:p>
        </w:tc>
      </w:tr>
      <w:tr w:rsidR="00201495" w:rsidRPr="00862CF6" w14:paraId="532AA06E" w14:textId="77777777" w:rsidTr="00201495">
        <w:trPr>
          <w:tblCellSpacing w:w="15" w:type="dxa"/>
        </w:trPr>
        <w:tc>
          <w:tcPr>
            <w:tcW w:w="4925" w:type="dxa"/>
            <w:vAlign w:val="center"/>
            <w:hideMark/>
          </w:tcPr>
          <w:p w14:paraId="5F361C4F" w14:textId="77777777" w:rsidR="00201495" w:rsidRPr="00862CF6" w:rsidRDefault="00201495" w:rsidP="007132D3">
            <w:r w:rsidRPr="00862CF6">
              <w:t>Uključivanje roditelja u aktivnosti i projekte Vrtića</w:t>
            </w:r>
          </w:p>
        </w:tc>
        <w:tc>
          <w:tcPr>
            <w:tcW w:w="0" w:type="auto"/>
            <w:vAlign w:val="center"/>
            <w:hideMark/>
          </w:tcPr>
          <w:p w14:paraId="39E8FC9C" w14:textId="77777777" w:rsidR="00201495" w:rsidRPr="00862CF6" w:rsidRDefault="00201495" w:rsidP="007132D3">
            <w:r w:rsidRPr="00862CF6">
              <w:t>Tijekom godine</w:t>
            </w:r>
          </w:p>
        </w:tc>
        <w:tc>
          <w:tcPr>
            <w:tcW w:w="4247" w:type="dxa"/>
            <w:vAlign w:val="center"/>
            <w:hideMark/>
          </w:tcPr>
          <w:p w14:paraId="3A2FB474" w14:textId="77777777" w:rsidR="00201495" w:rsidRPr="00862CF6" w:rsidRDefault="00201495" w:rsidP="007132D3">
            <w:r w:rsidRPr="00862CF6">
              <w:t>Dokumentacija aktivnosti, odaziv roditelja, ankete</w:t>
            </w:r>
          </w:p>
        </w:tc>
      </w:tr>
      <w:tr w:rsidR="00201495" w:rsidRPr="00862CF6" w14:paraId="5923F3FA" w14:textId="77777777" w:rsidTr="00201495">
        <w:trPr>
          <w:tblCellSpacing w:w="15" w:type="dxa"/>
        </w:trPr>
        <w:tc>
          <w:tcPr>
            <w:tcW w:w="4925" w:type="dxa"/>
            <w:vAlign w:val="center"/>
            <w:hideMark/>
          </w:tcPr>
          <w:p w14:paraId="25597115" w14:textId="77777777" w:rsidR="00201495" w:rsidRPr="00862CF6" w:rsidRDefault="00201495" w:rsidP="007132D3">
            <w:r w:rsidRPr="00862CF6">
              <w:t>Praćenje zadovoljstva roditelja kvalitetom rada Vrtića</w:t>
            </w:r>
          </w:p>
        </w:tc>
        <w:tc>
          <w:tcPr>
            <w:tcW w:w="0" w:type="auto"/>
            <w:vAlign w:val="center"/>
            <w:hideMark/>
          </w:tcPr>
          <w:p w14:paraId="7353F34A" w14:textId="77777777" w:rsidR="00201495" w:rsidRPr="00862CF6" w:rsidRDefault="00201495" w:rsidP="007132D3">
            <w:r w:rsidRPr="00862CF6">
              <w:t>Najmanje jednom godišnje</w:t>
            </w:r>
          </w:p>
        </w:tc>
        <w:tc>
          <w:tcPr>
            <w:tcW w:w="4247" w:type="dxa"/>
            <w:vAlign w:val="center"/>
            <w:hideMark/>
          </w:tcPr>
          <w:p w14:paraId="76A954B7" w14:textId="77777777" w:rsidR="00201495" w:rsidRPr="00862CF6" w:rsidRDefault="00201495" w:rsidP="007132D3">
            <w:r w:rsidRPr="00862CF6">
              <w:t>Anketa za roditelje, analiza rezultata i prijedlog mjera</w:t>
            </w:r>
          </w:p>
        </w:tc>
      </w:tr>
    </w:tbl>
    <w:p w14:paraId="5353B5A1" w14:textId="77777777" w:rsidR="00201495" w:rsidRDefault="00201495" w:rsidP="007132D3"/>
    <w:p w14:paraId="3511D679" w14:textId="77777777" w:rsidR="008C2DB7" w:rsidRPr="00862CF6" w:rsidRDefault="008C2DB7" w:rsidP="007132D3"/>
    <w:p w14:paraId="4D6BCC56" w14:textId="2D5AF540" w:rsidR="00201495" w:rsidRPr="00862CF6" w:rsidRDefault="00201495" w:rsidP="00862CF6">
      <w:pPr>
        <w:pStyle w:val="Tabela"/>
      </w:pPr>
      <w:r w:rsidRPr="00862CF6">
        <w:t>Suradnja pedagoga s ravnateljicom, stručnim timom i ustanovom</w:t>
      </w:r>
    </w:p>
    <w:tbl>
      <w:tblPr>
        <w:tblW w:w="10916" w:type="dxa"/>
        <w:tblCellSpacing w:w="15" w:type="dxa"/>
        <w:tblInd w:w="-993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9"/>
        <w:gridCol w:w="1910"/>
        <w:gridCol w:w="4107"/>
      </w:tblGrid>
      <w:tr w:rsidR="00201495" w:rsidRPr="00862CF6" w14:paraId="02C6030B" w14:textId="77777777" w:rsidTr="00366480">
        <w:trPr>
          <w:tblHeader/>
          <w:tblCellSpacing w:w="15" w:type="dxa"/>
        </w:trPr>
        <w:tc>
          <w:tcPr>
            <w:tcW w:w="4854" w:type="dxa"/>
            <w:shd w:val="clear" w:color="auto" w:fill="D9D9D9" w:themeFill="background1" w:themeFillShade="D9"/>
            <w:vAlign w:val="center"/>
            <w:hideMark/>
          </w:tcPr>
          <w:p w14:paraId="3B8AD9D5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Aktivnosti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8D38B02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Vrijeme</w:t>
            </w:r>
          </w:p>
        </w:tc>
        <w:tc>
          <w:tcPr>
            <w:tcW w:w="4062" w:type="dxa"/>
            <w:shd w:val="clear" w:color="auto" w:fill="D9D9D9" w:themeFill="background1" w:themeFillShade="D9"/>
            <w:vAlign w:val="center"/>
            <w:hideMark/>
          </w:tcPr>
          <w:p w14:paraId="4688A245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Način praćenja i vrednovanja</w:t>
            </w:r>
          </w:p>
        </w:tc>
      </w:tr>
      <w:tr w:rsidR="00201495" w:rsidRPr="00862CF6" w14:paraId="6EE07726" w14:textId="77777777" w:rsidTr="00201495">
        <w:trPr>
          <w:tblCellSpacing w:w="15" w:type="dxa"/>
        </w:trPr>
        <w:tc>
          <w:tcPr>
            <w:tcW w:w="4854" w:type="dxa"/>
            <w:vAlign w:val="center"/>
            <w:hideMark/>
          </w:tcPr>
          <w:p w14:paraId="016F6589" w14:textId="77777777" w:rsidR="00201495" w:rsidRPr="00862CF6" w:rsidRDefault="00201495" w:rsidP="007132D3">
            <w:r w:rsidRPr="00862CF6">
              <w:t>Sudjelovanje u izradi, praćenju i vrednovanju Godišnjeg plana i programa rada</w:t>
            </w:r>
          </w:p>
        </w:tc>
        <w:tc>
          <w:tcPr>
            <w:tcW w:w="0" w:type="auto"/>
            <w:vAlign w:val="center"/>
            <w:hideMark/>
          </w:tcPr>
          <w:p w14:paraId="2996F684" w14:textId="77777777" w:rsidR="00201495" w:rsidRPr="00862CF6" w:rsidRDefault="00201495" w:rsidP="007132D3">
            <w:r w:rsidRPr="00862CF6">
              <w:t>Rujan i kontinuirano</w:t>
            </w:r>
          </w:p>
        </w:tc>
        <w:tc>
          <w:tcPr>
            <w:tcW w:w="4062" w:type="dxa"/>
            <w:vAlign w:val="center"/>
            <w:hideMark/>
          </w:tcPr>
          <w:p w14:paraId="1F7BE3D7" w14:textId="77777777" w:rsidR="00201495" w:rsidRPr="00862CF6" w:rsidRDefault="00201495" w:rsidP="007132D3">
            <w:r w:rsidRPr="00862CF6">
              <w:t>Godišnji plan, izvješća, zapisnici</w:t>
            </w:r>
          </w:p>
        </w:tc>
      </w:tr>
      <w:tr w:rsidR="00201495" w:rsidRPr="00862CF6" w14:paraId="432F4AF8" w14:textId="77777777" w:rsidTr="00201495">
        <w:trPr>
          <w:tblCellSpacing w:w="15" w:type="dxa"/>
        </w:trPr>
        <w:tc>
          <w:tcPr>
            <w:tcW w:w="4854" w:type="dxa"/>
            <w:vAlign w:val="center"/>
            <w:hideMark/>
          </w:tcPr>
          <w:p w14:paraId="3447CC4D" w14:textId="77777777" w:rsidR="00201495" w:rsidRPr="00862CF6" w:rsidRDefault="00201495" w:rsidP="007132D3">
            <w:r w:rsidRPr="00862CF6">
              <w:t>Sudjelovanje u izradi i praćenju Kurikuluma Vrtića</w:t>
            </w:r>
          </w:p>
        </w:tc>
        <w:tc>
          <w:tcPr>
            <w:tcW w:w="0" w:type="auto"/>
            <w:vAlign w:val="center"/>
            <w:hideMark/>
          </w:tcPr>
          <w:p w14:paraId="41757FF6" w14:textId="77777777" w:rsidR="00201495" w:rsidRPr="00862CF6" w:rsidRDefault="00201495" w:rsidP="007132D3">
            <w:r w:rsidRPr="00862CF6">
              <w:t>Kontinuirano</w:t>
            </w:r>
          </w:p>
        </w:tc>
        <w:tc>
          <w:tcPr>
            <w:tcW w:w="4062" w:type="dxa"/>
            <w:vAlign w:val="center"/>
            <w:hideMark/>
          </w:tcPr>
          <w:p w14:paraId="53BADFFA" w14:textId="77777777" w:rsidR="00201495" w:rsidRPr="00862CF6" w:rsidRDefault="00201495" w:rsidP="007132D3">
            <w:r w:rsidRPr="00862CF6">
              <w:t>Kurikulum, refleksije, prijedlozi izmjena</w:t>
            </w:r>
          </w:p>
        </w:tc>
      </w:tr>
      <w:tr w:rsidR="00201495" w:rsidRPr="00862CF6" w14:paraId="255F03DE" w14:textId="77777777" w:rsidTr="00201495">
        <w:trPr>
          <w:tblCellSpacing w:w="15" w:type="dxa"/>
        </w:trPr>
        <w:tc>
          <w:tcPr>
            <w:tcW w:w="4854" w:type="dxa"/>
            <w:vAlign w:val="center"/>
            <w:hideMark/>
          </w:tcPr>
          <w:p w14:paraId="085BDB12" w14:textId="77777777" w:rsidR="00201495" w:rsidRPr="00862CF6" w:rsidRDefault="00201495" w:rsidP="007132D3">
            <w:r w:rsidRPr="00862CF6">
              <w:t>Sudjelovanje u organizaciji rada, upisima i formiranju odgojnih skupina</w:t>
            </w:r>
          </w:p>
        </w:tc>
        <w:tc>
          <w:tcPr>
            <w:tcW w:w="0" w:type="auto"/>
            <w:vAlign w:val="center"/>
            <w:hideMark/>
          </w:tcPr>
          <w:p w14:paraId="46F00640" w14:textId="77777777" w:rsidR="00201495" w:rsidRPr="00862CF6" w:rsidRDefault="00201495" w:rsidP="007132D3">
            <w:r w:rsidRPr="00862CF6">
              <w:t>Prije početka i tijekom godine</w:t>
            </w:r>
          </w:p>
        </w:tc>
        <w:tc>
          <w:tcPr>
            <w:tcW w:w="4062" w:type="dxa"/>
            <w:vAlign w:val="center"/>
            <w:hideMark/>
          </w:tcPr>
          <w:p w14:paraId="012C8E62" w14:textId="77777777" w:rsidR="00201495" w:rsidRPr="00862CF6" w:rsidRDefault="00201495" w:rsidP="007132D3">
            <w:r w:rsidRPr="00862CF6">
              <w:t>Službena dokumentacija, zapisnici</w:t>
            </w:r>
          </w:p>
        </w:tc>
      </w:tr>
      <w:tr w:rsidR="00201495" w:rsidRPr="00862CF6" w14:paraId="3F47C750" w14:textId="77777777" w:rsidTr="00201495">
        <w:trPr>
          <w:tblCellSpacing w:w="15" w:type="dxa"/>
        </w:trPr>
        <w:tc>
          <w:tcPr>
            <w:tcW w:w="4854" w:type="dxa"/>
            <w:vAlign w:val="center"/>
            <w:hideMark/>
          </w:tcPr>
          <w:p w14:paraId="49243351" w14:textId="77777777" w:rsidR="00201495" w:rsidRPr="00862CF6" w:rsidRDefault="00201495" w:rsidP="007132D3">
            <w:r w:rsidRPr="00862CF6">
              <w:t>Sudjelovanje u planiranju nabave didaktičke opreme, stručne literature i materijala</w:t>
            </w:r>
          </w:p>
        </w:tc>
        <w:tc>
          <w:tcPr>
            <w:tcW w:w="0" w:type="auto"/>
            <w:vAlign w:val="center"/>
            <w:hideMark/>
          </w:tcPr>
          <w:p w14:paraId="0CD17D56" w14:textId="77777777" w:rsidR="00201495" w:rsidRPr="00862CF6" w:rsidRDefault="00201495" w:rsidP="007132D3">
            <w:r w:rsidRPr="00862CF6">
              <w:t>Kontinuirano</w:t>
            </w:r>
          </w:p>
        </w:tc>
        <w:tc>
          <w:tcPr>
            <w:tcW w:w="4062" w:type="dxa"/>
            <w:vAlign w:val="center"/>
            <w:hideMark/>
          </w:tcPr>
          <w:p w14:paraId="5BC21260" w14:textId="77777777" w:rsidR="00201495" w:rsidRPr="00862CF6" w:rsidRDefault="00201495" w:rsidP="007132D3">
            <w:r w:rsidRPr="00862CF6">
              <w:t>Prijedlozi nabave, realizacija</w:t>
            </w:r>
          </w:p>
        </w:tc>
      </w:tr>
      <w:tr w:rsidR="00201495" w:rsidRPr="00862CF6" w14:paraId="3A47E60E" w14:textId="77777777" w:rsidTr="00201495">
        <w:trPr>
          <w:tblCellSpacing w:w="15" w:type="dxa"/>
        </w:trPr>
        <w:tc>
          <w:tcPr>
            <w:tcW w:w="4854" w:type="dxa"/>
            <w:vAlign w:val="center"/>
            <w:hideMark/>
          </w:tcPr>
          <w:p w14:paraId="3FB62B1E" w14:textId="77777777" w:rsidR="00201495" w:rsidRPr="00862CF6" w:rsidRDefault="00201495" w:rsidP="007132D3">
            <w:r w:rsidRPr="00862CF6">
              <w:t>Suradnja sa zdravstvenim voditeljem u području zaštite zdravlja i sigurnosti djece</w:t>
            </w:r>
          </w:p>
        </w:tc>
        <w:tc>
          <w:tcPr>
            <w:tcW w:w="0" w:type="auto"/>
            <w:vAlign w:val="center"/>
            <w:hideMark/>
          </w:tcPr>
          <w:p w14:paraId="4AA0FCAF" w14:textId="77777777" w:rsidR="00201495" w:rsidRPr="00862CF6" w:rsidRDefault="00201495" w:rsidP="007132D3">
            <w:r w:rsidRPr="00862CF6">
              <w:t>Kontinuirano</w:t>
            </w:r>
          </w:p>
        </w:tc>
        <w:tc>
          <w:tcPr>
            <w:tcW w:w="4062" w:type="dxa"/>
            <w:vAlign w:val="center"/>
            <w:hideMark/>
          </w:tcPr>
          <w:p w14:paraId="1D0A96CD" w14:textId="77777777" w:rsidR="00201495" w:rsidRPr="00862CF6" w:rsidRDefault="00201495" w:rsidP="007132D3">
            <w:r w:rsidRPr="00862CF6">
              <w:t>Planirane aktivnosti, zapisnici, dokumentacija</w:t>
            </w:r>
          </w:p>
        </w:tc>
      </w:tr>
      <w:tr w:rsidR="00201495" w:rsidRPr="00862CF6" w14:paraId="4B6233C4" w14:textId="77777777" w:rsidTr="00201495">
        <w:trPr>
          <w:tblCellSpacing w:w="15" w:type="dxa"/>
        </w:trPr>
        <w:tc>
          <w:tcPr>
            <w:tcW w:w="4854" w:type="dxa"/>
            <w:vAlign w:val="center"/>
            <w:hideMark/>
          </w:tcPr>
          <w:p w14:paraId="735167AC" w14:textId="77777777" w:rsidR="00201495" w:rsidRPr="00862CF6" w:rsidRDefault="00201495" w:rsidP="007132D3">
            <w:r w:rsidRPr="00862CF6">
              <w:t>Sudjelovanje u radu Odgojiteljskog vijeća</w:t>
            </w:r>
          </w:p>
        </w:tc>
        <w:tc>
          <w:tcPr>
            <w:tcW w:w="0" w:type="auto"/>
            <w:vAlign w:val="center"/>
            <w:hideMark/>
          </w:tcPr>
          <w:p w14:paraId="1503215B" w14:textId="77777777" w:rsidR="00201495" w:rsidRPr="00862CF6" w:rsidRDefault="00201495" w:rsidP="007132D3">
            <w:r w:rsidRPr="00862CF6">
              <w:t>Prema Godišnjem planu i programu</w:t>
            </w:r>
          </w:p>
        </w:tc>
        <w:tc>
          <w:tcPr>
            <w:tcW w:w="4062" w:type="dxa"/>
            <w:vAlign w:val="center"/>
            <w:hideMark/>
          </w:tcPr>
          <w:p w14:paraId="34235AE1" w14:textId="77777777" w:rsidR="00201495" w:rsidRPr="00862CF6" w:rsidRDefault="00201495" w:rsidP="007132D3">
            <w:r w:rsidRPr="00862CF6">
              <w:t>Zapisnici, stručni materijali</w:t>
            </w:r>
          </w:p>
        </w:tc>
      </w:tr>
      <w:tr w:rsidR="00201495" w:rsidRPr="00862CF6" w14:paraId="5AAC83BE" w14:textId="77777777" w:rsidTr="00201495">
        <w:trPr>
          <w:tblCellSpacing w:w="15" w:type="dxa"/>
        </w:trPr>
        <w:tc>
          <w:tcPr>
            <w:tcW w:w="4854" w:type="dxa"/>
            <w:vAlign w:val="center"/>
            <w:hideMark/>
          </w:tcPr>
          <w:p w14:paraId="1168D1BA" w14:textId="77777777" w:rsidR="00201495" w:rsidRPr="00862CF6" w:rsidRDefault="00201495" w:rsidP="007132D3">
            <w:r w:rsidRPr="00862CF6">
              <w:t>Koordiniranje procesa samovrednovanja i razvoja kvalitete</w:t>
            </w:r>
          </w:p>
        </w:tc>
        <w:tc>
          <w:tcPr>
            <w:tcW w:w="0" w:type="auto"/>
            <w:vAlign w:val="center"/>
            <w:hideMark/>
          </w:tcPr>
          <w:p w14:paraId="7D429925" w14:textId="77777777" w:rsidR="00201495" w:rsidRPr="00862CF6" w:rsidRDefault="00201495" w:rsidP="007132D3">
            <w:r w:rsidRPr="00862CF6">
              <w:t>Kontinuirano</w:t>
            </w:r>
          </w:p>
        </w:tc>
        <w:tc>
          <w:tcPr>
            <w:tcW w:w="4062" w:type="dxa"/>
            <w:vAlign w:val="center"/>
            <w:hideMark/>
          </w:tcPr>
          <w:p w14:paraId="7EFA12B4" w14:textId="77777777" w:rsidR="00201495" w:rsidRPr="00862CF6" w:rsidRDefault="00201495" w:rsidP="007132D3">
            <w:r w:rsidRPr="00862CF6">
              <w:t>Instrumenti samovrednovanja, izvješća, akcijski planovi</w:t>
            </w:r>
          </w:p>
        </w:tc>
      </w:tr>
      <w:tr w:rsidR="00201495" w:rsidRPr="00862CF6" w14:paraId="1FABE4BC" w14:textId="77777777" w:rsidTr="00201495">
        <w:trPr>
          <w:tblCellSpacing w:w="15" w:type="dxa"/>
        </w:trPr>
        <w:tc>
          <w:tcPr>
            <w:tcW w:w="4854" w:type="dxa"/>
            <w:vAlign w:val="center"/>
            <w:hideMark/>
          </w:tcPr>
          <w:p w14:paraId="2746EFB5" w14:textId="77777777" w:rsidR="00201495" w:rsidRPr="00862CF6" w:rsidRDefault="00201495" w:rsidP="007132D3">
            <w:r w:rsidRPr="00862CF6">
              <w:t>Izrada izvješća, analiza i stručnih materijala</w:t>
            </w:r>
          </w:p>
        </w:tc>
        <w:tc>
          <w:tcPr>
            <w:tcW w:w="0" w:type="auto"/>
            <w:vAlign w:val="center"/>
            <w:hideMark/>
          </w:tcPr>
          <w:p w14:paraId="6766CADE" w14:textId="77777777" w:rsidR="00201495" w:rsidRPr="00862CF6" w:rsidRDefault="00201495" w:rsidP="007132D3">
            <w:r w:rsidRPr="00862CF6">
              <w:t>Tijekom godine</w:t>
            </w:r>
          </w:p>
        </w:tc>
        <w:tc>
          <w:tcPr>
            <w:tcW w:w="4062" w:type="dxa"/>
            <w:vAlign w:val="center"/>
            <w:hideMark/>
          </w:tcPr>
          <w:p w14:paraId="6D8197DD" w14:textId="77777777" w:rsidR="00201495" w:rsidRPr="00862CF6" w:rsidRDefault="00201495" w:rsidP="007132D3">
            <w:r w:rsidRPr="00862CF6">
              <w:t>Pedagoška dokumentacija pedagoga, službena dokumentacija</w:t>
            </w:r>
          </w:p>
        </w:tc>
      </w:tr>
    </w:tbl>
    <w:p w14:paraId="6E24E50B" w14:textId="1C3D39D1" w:rsidR="00201495" w:rsidRPr="00862CF6" w:rsidRDefault="00201495" w:rsidP="007132D3">
      <w:pPr>
        <w:pStyle w:val="Heading2"/>
        <w:rPr>
          <w:rFonts w:cstheme="minorHAnsi"/>
        </w:rPr>
      </w:pPr>
      <w:bookmarkStart w:id="177" w:name="_Toc241517986"/>
      <w:bookmarkStart w:id="178" w:name="_Toc241571390"/>
      <w:r w:rsidRPr="00862CF6">
        <w:rPr>
          <w:rFonts w:cstheme="minorHAnsi"/>
        </w:rPr>
        <w:lastRenderedPageBreak/>
        <w:t>Suradnja pedagoga s vanjskim čimbenicima</w:t>
      </w:r>
      <w:bookmarkEnd w:id="177"/>
      <w:bookmarkEnd w:id="178"/>
    </w:p>
    <w:p w14:paraId="1873CEA9" w14:textId="77777777" w:rsidR="00201495" w:rsidRPr="00862CF6" w:rsidRDefault="00201495" w:rsidP="007132D3">
      <w:r w:rsidRPr="00862CF6">
        <w:t>Pedagog će prema potrebama Vrtića surađivati s:</w:t>
      </w:r>
    </w:p>
    <w:p w14:paraId="2DCBE005" w14:textId="20B6789E" w:rsidR="00201495" w:rsidRPr="00862CF6" w:rsidRDefault="00201495" w:rsidP="007132D3">
      <w:pPr>
        <w:pStyle w:val="ListParagraph"/>
        <w:numPr>
          <w:ilvl w:val="0"/>
          <w:numId w:val="82"/>
        </w:numPr>
      </w:pPr>
      <w:r w:rsidRPr="00862CF6">
        <w:t>Osnivačem i jedinicom lokalne samouprave,</w:t>
      </w:r>
    </w:p>
    <w:p w14:paraId="015DE342" w14:textId="4C33B307" w:rsidR="00201495" w:rsidRPr="00862CF6" w:rsidRDefault="00201495" w:rsidP="007132D3">
      <w:pPr>
        <w:pStyle w:val="ListParagraph"/>
        <w:numPr>
          <w:ilvl w:val="0"/>
          <w:numId w:val="82"/>
        </w:numPr>
      </w:pPr>
      <w:r w:rsidRPr="00862CF6">
        <w:t>Ministarstvom znanosti, obrazovanja i mladih,</w:t>
      </w:r>
    </w:p>
    <w:p w14:paraId="09E3FA60" w14:textId="0DED848D" w:rsidR="00201495" w:rsidRPr="00862CF6" w:rsidRDefault="00201495" w:rsidP="007132D3">
      <w:pPr>
        <w:pStyle w:val="ListParagraph"/>
        <w:numPr>
          <w:ilvl w:val="0"/>
          <w:numId w:val="82"/>
        </w:numPr>
      </w:pPr>
      <w:r w:rsidRPr="00862CF6">
        <w:t>Agencijom za odgoj i obrazovanje,</w:t>
      </w:r>
    </w:p>
    <w:p w14:paraId="0A08EC7A" w14:textId="4189D052" w:rsidR="00201495" w:rsidRPr="00862CF6" w:rsidRDefault="00201495" w:rsidP="007132D3">
      <w:pPr>
        <w:pStyle w:val="ListParagraph"/>
        <w:numPr>
          <w:ilvl w:val="0"/>
          <w:numId w:val="82"/>
        </w:numPr>
      </w:pPr>
      <w:r w:rsidRPr="00862CF6">
        <w:t>nadležnim upravnim tijelima,</w:t>
      </w:r>
    </w:p>
    <w:p w14:paraId="1364BAC2" w14:textId="123CF92A" w:rsidR="00201495" w:rsidRPr="00862CF6" w:rsidRDefault="00201495" w:rsidP="007132D3">
      <w:pPr>
        <w:pStyle w:val="ListParagraph"/>
        <w:numPr>
          <w:ilvl w:val="0"/>
          <w:numId w:val="82"/>
        </w:numPr>
      </w:pPr>
      <w:r w:rsidRPr="00862CF6">
        <w:t>osnovnim školama radi prijelaza djece u školu,</w:t>
      </w:r>
    </w:p>
    <w:p w14:paraId="1A5D69AD" w14:textId="5F6685BE" w:rsidR="00201495" w:rsidRPr="00862CF6" w:rsidRDefault="00201495" w:rsidP="007132D3">
      <w:pPr>
        <w:pStyle w:val="ListParagraph"/>
        <w:numPr>
          <w:ilvl w:val="0"/>
          <w:numId w:val="82"/>
        </w:numPr>
      </w:pPr>
      <w:r w:rsidRPr="00862CF6">
        <w:t>zdravstvenim ustanovama, Hrvatskim zavodom za socijalni rad i drugim stručnim službama,</w:t>
      </w:r>
    </w:p>
    <w:p w14:paraId="0CABCEBB" w14:textId="71AF7D0D" w:rsidR="00201495" w:rsidRPr="00862CF6" w:rsidRDefault="00201495" w:rsidP="007132D3">
      <w:pPr>
        <w:pStyle w:val="ListParagraph"/>
        <w:numPr>
          <w:ilvl w:val="0"/>
          <w:numId w:val="82"/>
        </w:numPr>
      </w:pPr>
      <w:r w:rsidRPr="00862CF6">
        <w:t>vanjskim stručnjacima i terapijskim ustanovama,</w:t>
      </w:r>
    </w:p>
    <w:p w14:paraId="36269298" w14:textId="3DB0586E" w:rsidR="00201495" w:rsidRPr="00862CF6" w:rsidRDefault="00201495" w:rsidP="007132D3">
      <w:pPr>
        <w:pStyle w:val="ListParagraph"/>
        <w:numPr>
          <w:ilvl w:val="0"/>
          <w:numId w:val="82"/>
        </w:numPr>
      </w:pPr>
      <w:r w:rsidRPr="00862CF6">
        <w:t>kulturnim ustanovama, knjižnicama, muzejima i kazalištima,</w:t>
      </w:r>
    </w:p>
    <w:p w14:paraId="00D2AB53" w14:textId="170F8C75" w:rsidR="00201495" w:rsidRPr="00862CF6" w:rsidRDefault="00201495" w:rsidP="007132D3">
      <w:pPr>
        <w:pStyle w:val="ListParagraph"/>
        <w:numPr>
          <w:ilvl w:val="0"/>
          <w:numId w:val="82"/>
        </w:numPr>
      </w:pPr>
      <w:r w:rsidRPr="00862CF6">
        <w:t>policijom, vatrogascima i drugim službama važnima za sigurnost djece,</w:t>
      </w:r>
    </w:p>
    <w:p w14:paraId="2D033FB5" w14:textId="74EEF93C" w:rsidR="00201495" w:rsidRPr="00862CF6" w:rsidRDefault="00201495" w:rsidP="007132D3">
      <w:pPr>
        <w:pStyle w:val="ListParagraph"/>
        <w:numPr>
          <w:ilvl w:val="0"/>
          <w:numId w:val="82"/>
        </w:numPr>
      </w:pPr>
      <w:r w:rsidRPr="00862CF6">
        <w:t>drugim dječjim vrtićima i ustanovama ranog i predškolskog odgoja i obrazovanja.</w:t>
      </w:r>
    </w:p>
    <w:p w14:paraId="0EDC7819" w14:textId="77777777" w:rsidR="00201495" w:rsidRPr="00862CF6" w:rsidRDefault="00201495" w:rsidP="007132D3"/>
    <w:p w14:paraId="70AFD134" w14:textId="19AB8077" w:rsidR="00201495" w:rsidRPr="00862CF6" w:rsidRDefault="00201495" w:rsidP="007132D3">
      <w:pPr>
        <w:pStyle w:val="Heading2"/>
        <w:rPr>
          <w:rFonts w:cstheme="minorHAnsi"/>
        </w:rPr>
      </w:pPr>
      <w:bookmarkStart w:id="179" w:name="_Toc241517987"/>
      <w:bookmarkStart w:id="180" w:name="_Toc241571391"/>
      <w:r w:rsidRPr="00862CF6">
        <w:rPr>
          <w:rFonts w:cstheme="minorHAnsi"/>
        </w:rPr>
        <w:t>Stručno usavršavanje pedagoga</w:t>
      </w:r>
      <w:bookmarkEnd w:id="179"/>
      <w:bookmarkEnd w:id="180"/>
    </w:p>
    <w:p w14:paraId="23F9A40D" w14:textId="48623F49" w:rsidR="00201495" w:rsidRPr="00862CF6" w:rsidRDefault="00201495" w:rsidP="007132D3">
      <w:r w:rsidRPr="00862CF6">
        <w:t>Pedagog će se kontinuirano stručno usavršavati radi praćenja suvremenih spoznaja i razvoja kompetencija potrebnih za kvalitetno obavljanje stručnih poslova. Stručno usavršavanje ostvarivat će se kroz praćenje stručne literature i periodike, sudjelovanje na stručnim skupovima, webinarima, edukacijama Agencije za odgoj i obrazovanje i drugih stručnih organizatora, stručne aktive, supervizijske i refleksivne susrete te razmjenu iskustava s kolegama.</w:t>
      </w:r>
    </w:p>
    <w:p w14:paraId="7C22B3CD" w14:textId="77777777" w:rsidR="004132C7" w:rsidRPr="00862CF6" w:rsidRDefault="004132C7" w:rsidP="007132D3"/>
    <w:p w14:paraId="20A4AB9B" w14:textId="77777777" w:rsidR="00862CF6" w:rsidRDefault="00862CF6">
      <w:pPr>
        <w:rPr>
          <w:rFonts w:eastAsiaTheme="majorEastAsia" w:cstheme="majorBidi"/>
          <w:b/>
          <w:sz w:val="28"/>
          <w:szCs w:val="32"/>
        </w:rPr>
      </w:pPr>
      <w:r>
        <w:br w:type="page"/>
      </w:r>
    </w:p>
    <w:p w14:paraId="34B8083E" w14:textId="0EF3237A" w:rsidR="00201495" w:rsidRPr="00495A28" w:rsidRDefault="00201495" w:rsidP="008C2DB7">
      <w:pPr>
        <w:pStyle w:val="Heading1"/>
      </w:pPr>
      <w:bookmarkStart w:id="181" w:name="_Toc241517988"/>
      <w:bookmarkStart w:id="182" w:name="_Toc241571392"/>
      <w:r w:rsidRPr="00495A28">
        <w:lastRenderedPageBreak/>
        <w:t>GODIŠNJI PLAN I PROGRAM RADA ZDRAVSTVENE VODITELJICE ZA PEDAGOŠKU GODINU 2026./2027.</w:t>
      </w:r>
      <w:bookmarkEnd w:id="181"/>
      <w:bookmarkEnd w:id="182"/>
    </w:p>
    <w:p w14:paraId="13210180" w14:textId="77777777" w:rsidR="00201495" w:rsidRPr="00862CF6" w:rsidRDefault="00201495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Godišnji plan i program rada zdravstvene voditeljice Dječjeg vrtića „Magnolija“ za pedagošku godinu 2026./2027. temelji se na važećim propisima iz područja predškolskog odgoja i obrazovanja, zdravstvene zaštite djece, zaštite od zaraznih bolesti, higijene, pravilne prehrane, zaštite na radu i sigurnosti djece, kao i na općim aktima Dječjeg vrtića „Magnolija“, Godišnjem planu i programu rada, kurikulu Dječjeg vrtića „Magnolija“ te potrebama djece, roditelja i zaposlenika.</w:t>
      </w:r>
    </w:p>
    <w:p w14:paraId="74435035" w14:textId="77777777" w:rsidR="00201495" w:rsidRPr="00862CF6" w:rsidRDefault="00201495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Rad zdravstvene voditeljice usmjeren je na očuvanje i unapređivanje zdravlja djece, osiguravanje zdravstveno-higijenskih uvjeta boravka, praćenje zdravstvenog stanja i potreba djece, prevenciju bolesti i ozljeda, pravilnu prehranu, zdravstveni odgoj i suradnju s roditeljima, odgojiteljima, ravnateljicom, stručnim suradnicima, kuhinjskim i tehničkim osobljem te nadležnim zdravstvenim ustanovama.</w:t>
      </w:r>
    </w:p>
    <w:p w14:paraId="5568F0BF" w14:textId="725C305F" w:rsidR="00201495" w:rsidRPr="00862CF6" w:rsidRDefault="00201495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Posebna će se pozornost tijekom pedagoške godine posvetiti pravodobnom praćenju zdravstvenog stanja djece, higijensko-epidemiološkim mjerama, pravilnoj prehrani, sigurnosti djece, zdravstvenom odgoju, praćenju djece s posebnim zdravstvenim potrebama te sustavnom vođenju zdravstvene dokumentacije i evidencija.</w:t>
      </w:r>
    </w:p>
    <w:p w14:paraId="55B8A525" w14:textId="77777777" w:rsidR="00201495" w:rsidRPr="00862CF6" w:rsidRDefault="00201495" w:rsidP="007132D3">
      <w:pPr>
        <w:pStyle w:val="NormalWeb"/>
        <w:rPr>
          <w:rFonts w:asciiTheme="minorHAnsi" w:hAnsiTheme="minorHAnsi" w:cstheme="minorHAnsi"/>
        </w:rPr>
      </w:pPr>
    </w:p>
    <w:p w14:paraId="35E8B404" w14:textId="1920AA4D" w:rsidR="00201495" w:rsidRPr="00862CF6" w:rsidRDefault="00201495" w:rsidP="007132D3">
      <w:pPr>
        <w:pStyle w:val="Heading2"/>
        <w:rPr>
          <w:rFonts w:cstheme="minorHAnsi"/>
        </w:rPr>
      </w:pPr>
      <w:bookmarkStart w:id="183" w:name="_Toc241517989"/>
      <w:bookmarkStart w:id="184" w:name="_Toc241571393"/>
      <w:r w:rsidRPr="00862CF6">
        <w:rPr>
          <w:rFonts w:cstheme="minorHAnsi"/>
        </w:rPr>
        <w:t>Provođenje mjera zdravstvene zaštite djece</w:t>
      </w:r>
      <w:bookmarkEnd w:id="183"/>
      <w:bookmarkEnd w:id="184"/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2190"/>
        <w:gridCol w:w="2975"/>
        <w:gridCol w:w="2226"/>
        <w:gridCol w:w="1625"/>
      </w:tblGrid>
      <w:tr w:rsidR="00201495" w:rsidRPr="00862CF6" w14:paraId="1AF8DA3B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3B4ED51F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PODRUČJE RADA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A52CDAB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SADRŽAJ RADA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35A8F6EF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NOSITELJ I SURADNICI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2E15F230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REALIZACIJA</w:t>
            </w:r>
          </w:p>
        </w:tc>
      </w:tr>
      <w:tr w:rsidR="00201495" w:rsidRPr="00862CF6" w14:paraId="4F04D282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57D8C526" w14:textId="77777777" w:rsidR="00201495" w:rsidRPr="00862CF6" w:rsidRDefault="00201495" w:rsidP="007132D3">
            <w:r w:rsidRPr="00862CF6">
              <w:t>Zdravstveni pregled prije upisa</w:t>
            </w:r>
          </w:p>
        </w:tc>
        <w:tc>
          <w:tcPr>
            <w:tcW w:w="0" w:type="auto"/>
            <w:hideMark/>
          </w:tcPr>
          <w:p w14:paraId="32103A17" w14:textId="77777777" w:rsidR="00201495" w:rsidRPr="00862CF6" w:rsidRDefault="00201495" w:rsidP="007132D3">
            <w:r w:rsidRPr="00862CF6">
              <w:t>Praćenje dostavljene potvrde o obavljenom sistematskom zdravstvenom pregledu djeteta prije upisa u Vrtić te pregled relevantnih zdravstvenih podataka važnih za siguran boravak djeteta u Vrtiću.</w:t>
            </w:r>
          </w:p>
        </w:tc>
        <w:tc>
          <w:tcPr>
            <w:tcW w:w="0" w:type="auto"/>
            <w:hideMark/>
          </w:tcPr>
          <w:p w14:paraId="339164CA" w14:textId="77777777" w:rsidR="00201495" w:rsidRPr="00862CF6" w:rsidRDefault="00201495" w:rsidP="007132D3">
            <w:r w:rsidRPr="00862CF6">
              <w:t>Zdravstvena voditeljica, roditelji/skrbnici, liječnik</w:t>
            </w:r>
          </w:p>
        </w:tc>
        <w:tc>
          <w:tcPr>
            <w:tcW w:w="0" w:type="auto"/>
            <w:hideMark/>
          </w:tcPr>
          <w:p w14:paraId="6BD46A74" w14:textId="77777777" w:rsidR="00201495" w:rsidRPr="00862CF6" w:rsidRDefault="00201495" w:rsidP="007132D3">
            <w:r w:rsidRPr="00862CF6">
              <w:t>Pri upisu i prema potrebi</w:t>
            </w:r>
          </w:p>
        </w:tc>
      </w:tr>
      <w:tr w:rsidR="00201495" w:rsidRPr="00862CF6" w14:paraId="5FF29E1C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070CB480" w14:textId="77777777" w:rsidR="00201495" w:rsidRPr="00862CF6" w:rsidRDefault="00201495" w:rsidP="007132D3">
            <w:r w:rsidRPr="00862CF6">
              <w:t>Cijepljenje</w:t>
            </w:r>
          </w:p>
        </w:tc>
        <w:tc>
          <w:tcPr>
            <w:tcW w:w="0" w:type="auto"/>
            <w:hideMark/>
          </w:tcPr>
          <w:p w14:paraId="0D753BDD" w14:textId="77777777" w:rsidR="00201495" w:rsidRPr="00862CF6" w:rsidRDefault="00201495" w:rsidP="007132D3">
            <w:r w:rsidRPr="00862CF6">
              <w:t>Provjera podataka o cijepljenju u dokumentaciji djeteta te upućivanje roditelja/skrbnika na obvezu postupanja u skladu s važećim propisima.</w:t>
            </w:r>
          </w:p>
        </w:tc>
        <w:tc>
          <w:tcPr>
            <w:tcW w:w="0" w:type="auto"/>
            <w:hideMark/>
          </w:tcPr>
          <w:p w14:paraId="65864AF3" w14:textId="77777777" w:rsidR="00201495" w:rsidRPr="00862CF6" w:rsidRDefault="00201495" w:rsidP="007132D3">
            <w:r w:rsidRPr="00862CF6">
              <w:t>Zdravstvena voditeljica, roditelji/skrbnici, liječnik</w:t>
            </w:r>
          </w:p>
        </w:tc>
        <w:tc>
          <w:tcPr>
            <w:tcW w:w="0" w:type="auto"/>
            <w:hideMark/>
          </w:tcPr>
          <w:p w14:paraId="6BF638EC" w14:textId="77777777" w:rsidR="00201495" w:rsidRPr="00862CF6" w:rsidRDefault="00201495" w:rsidP="007132D3">
            <w:r w:rsidRPr="00862CF6">
              <w:t>Pri upisu i kontinuirano</w:t>
            </w:r>
          </w:p>
        </w:tc>
      </w:tr>
      <w:tr w:rsidR="00201495" w:rsidRPr="00862CF6" w14:paraId="1F645F51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79A8730F" w14:textId="77777777" w:rsidR="00201495" w:rsidRPr="00862CF6" w:rsidRDefault="00201495" w:rsidP="007132D3">
            <w:r w:rsidRPr="00862CF6">
              <w:t>Praćenje zdravstvenog stanja</w:t>
            </w:r>
          </w:p>
        </w:tc>
        <w:tc>
          <w:tcPr>
            <w:tcW w:w="0" w:type="auto"/>
            <w:hideMark/>
          </w:tcPr>
          <w:p w14:paraId="4E52ECF3" w14:textId="77777777" w:rsidR="00201495" w:rsidRPr="00862CF6" w:rsidRDefault="00201495" w:rsidP="007132D3">
            <w:r w:rsidRPr="00862CF6">
              <w:t xml:space="preserve">Svakodnevno praćenje zdravstvenog stanja djece, praćenje pobola i razloga izostanka te postupanje u </w:t>
            </w:r>
            <w:r w:rsidRPr="00862CF6">
              <w:lastRenderedPageBreak/>
              <w:t>slučaju pojave simptoma bolesti.</w:t>
            </w:r>
          </w:p>
        </w:tc>
        <w:tc>
          <w:tcPr>
            <w:tcW w:w="0" w:type="auto"/>
            <w:hideMark/>
          </w:tcPr>
          <w:p w14:paraId="5E5912B2" w14:textId="77777777" w:rsidR="00201495" w:rsidRPr="00862CF6" w:rsidRDefault="00201495" w:rsidP="007132D3">
            <w:r w:rsidRPr="00862CF6">
              <w:lastRenderedPageBreak/>
              <w:t>Zdravstvena voditeljica, odgojitelji, roditelji/skrbnici</w:t>
            </w:r>
          </w:p>
        </w:tc>
        <w:tc>
          <w:tcPr>
            <w:tcW w:w="0" w:type="auto"/>
            <w:hideMark/>
          </w:tcPr>
          <w:p w14:paraId="1A2F3080" w14:textId="77777777" w:rsidR="00201495" w:rsidRPr="00862CF6" w:rsidRDefault="00201495" w:rsidP="007132D3">
            <w:r w:rsidRPr="00862CF6">
              <w:t>Kontinuirano tijekom godine</w:t>
            </w:r>
          </w:p>
        </w:tc>
      </w:tr>
      <w:tr w:rsidR="00201495" w:rsidRPr="00862CF6" w14:paraId="2275F6CC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68A95E78" w14:textId="77777777" w:rsidR="00201495" w:rsidRPr="00862CF6" w:rsidRDefault="00201495" w:rsidP="007132D3">
            <w:r w:rsidRPr="00862CF6">
              <w:t>Povratak djeteta nakon izostanka</w:t>
            </w:r>
          </w:p>
        </w:tc>
        <w:tc>
          <w:tcPr>
            <w:tcW w:w="0" w:type="auto"/>
            <w:hideMark/>
          </w:tcPr>
          <w:p w14:paraId="449A1CB3" w14:textId="77777777" w:rsidR="00201495" w:rsidRPr="00862CF6" w:rsidRDefault="00201495" w:rsidP="007132D3">
            <w:r w:rsidRPr="00862CF6">
              <w:t>Praćenje dostavljanja odgovarajuće liječničke potvrde nakon izostanka zbog bolesti odnosno nakon duljeg izostanka kada je, prema važećim propisima, potrebno obaviti zdravstveni pregled.</w:t>
            </w:r>
          </w:p>
        </w:tc>
        <w:tc>
          <w:tcPr>
            <w:tcW w:w="0" w:type="auto"/>
            <w:hideMark/>
          </w:tcPr>
          <w:p w14:paraId="674BE993" w14:textId="77777777" w:rsidR="00201495" w:rsidRPr="00862CF6" w:rsidRDefault="00201495" w:rsidP="007132D3">
            <w:r w:rsidRPr="00862CF6">
              <w:t>Zdravstvena voditeljica, roditelji/skrbnici, liječnik</w:t>
            </w:r>
          </w:p>
        </w:tc>
        <w:tc>
          <w:tcPr>
            <w:tcW w:w="0" w:type="auto"/>
            <w:hideMark/>
          </w:tcPr>
          <w:p w14:paraId="664C917B" w14:textId="77777777" w:rsidR="00201495" w:rsidRPr="00862CF6" w:rsidRDefault="00201495" w:rsidP="007132D3">
            <w:r w:rsidRPr="00862CF6">
              <w:t>Tijekom godine, prema potrebi</w:t>
            </w:r>
          </w:p>
        </w:tc>
      </w:tr>
      <w:tr w:rsidR="00201495" w:rsidRPr="00862CF6" w14:paraId="1ABD1B79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2289C528" w14:textId="77777777" w:rsidR="00201495" w:rsidRPr="00862CF6" w:rsidRDefault="00201495" w:rsidP="007132D3">
            <w:r w:rsidRPr="00862CF6">
              <w:t>Protuepidemijske mjere</w:t>
            </w:r>
          </w:p>
        </w:tc>
        <w:tc>
          <w:tcPr>
            <w:tcW w:w="0" w:type="auto"/>
            <w:hideMark/>
          </w:tcPr>
          <w:p w14:paraId="1A5D493B" w14:textId="77777777" w:rsidR="00201495" w:rsidRPr="00862CF6" w:rsidRDefault="00201495" w:rsidP="007132D3">
            <w:r w:rsidRPr="00862CF6">
              <w:t>Provođenje i praćenje mjera u slučaju pojave zaraznih bolesti, praćenje epidemioloških indikacija, pravodobno obavještavanje ravnateljice i suradnja s nadležnom epidemiološkom službom.</w:t>
            </w:r>
          </w:p>
        </w:tc>
        <w:tc>
          <w:tcPr>
            <w:tcW w:w="0" w:type="auto"/>
            <w:hideMark/>
          </w:tcPr>
          <w:p w14:paraId="07CF0AAB" w14:textId="77777777" w:rsidR="00201495" w:rsidRPr="00862CF6" w:rsidRDefault="00201495" w:rsidP="007132D3">
            <w:r w:rsidRPr="00862CF6">
              <w:t>Zdravstvena voditeljica, ravnateljica, HZJZ, odgojitelji, roditelji/skrbnici</w:t>
            </w:r>
          </w:p>
        </w:tc>
        <w:tc>
          <w:tcPr>
            <w:tcW w:w="0" w:type="auto"/>
            <w:hideMark/>
          </w:tcPr>
          <w:p w14:paraId="2CD8F85F" w14:textId="77777777" w:rsidR="00201495" w:rsidRPr="00862CF6" w:rsidRDefault="00201495" w:rsidP="007132D3">
            <w:r w:rsidRPr="00862CF6">
              <w:t>Prema potrebi i tijekom cijele godine</w:t>
            </w:r>
          </w:p>
        </w:tc>
      </w:tr>
      <w:tr w:rsidR="00201495" w:rsidRPr="00862CF6" w14:paraId="230C19E7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63D3A4F5" w14:textId="77777777" w:rsidR="00201495" w:rsidRPr="00862CF6" w:rsidRDefault="00201495" w:rsidP="007132D3">
            <w:r w:rsidRPr="00862CF6">
              <w:t>Zdravstvena zaštita djece s posebnim zdravstvenim potrebama</w:t>
            </w:r>
          </w:p>
        </w:tc>
        <w:tc>
          <w:tcPr>
            <w:tcW w:w="0" w:type="auto"/>
            <w:hideMark/>
          </w:tcPr>
          <w:p w14:paraId="496C2717" w14:textId="77777777" w:rsidR="00201495" w:rsidRPr="00862CF6" w:rsidRDefault="00201495" w:rsidP="007132D3">
            <w:r w:rsidRPr="00862CF6">
              <w:t>Praćenje zdravstvenih potreba djece, suradnja s roditeljima i liječnicima te informiranje odgojitelja o potrebnim mjerama i postupcima u okviru njihovih ovlasti.</w:t>
            </w:r>
          </w:p>
        </w:tc>
        <w:tc>
          <w:tcPr>
            <w:tcW w:w="0" w:type="auto"/>
            <w:hideMark/>
          </w:tcPr>
          <w:p w14:paraId="55248043" w14:textId="77777777" w:rsidR="00201495" w:rsidRPr="00862CF6" w:rsidRDefault="00201495" w:rsidP="007132D3">
            <w:r w:rsidRPr="00862CF6">
              <w:t>Zdravstvena voditeljica, roditelji/skrbnici, odgojitelji, liječnik, stručni suradnici</w:t>
            </w:r>
          </w:p>
        </w:tc>
        <w:tc>
          <w:tcPr>
            <w:tcW w:w="0" w:type="auto"/>
            <w:hideMark/>
          </w:tcPr>
          <w:p w14:paraId="74595B2F" w14:textId="77777777" w:rsidR="00201495" w:rsidRPr="00862CF6" w:rsidRDefault="00201495" w:rsidP="007132D3">
            <w:r w:rsidRPr="00862CF6">
              <w:t>Kontinuirano</w:t>
            </w:r>
          </w:p>
        </w:tc>
      </w:tr>
      <w:tr w:rsidR="00201495" w:rsidRPr="00862CF6" w14:paraId="3960CCF1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224A8843" w14:textId="77777777" w:rsidR="00201495" w:rsidRPr="00862CF6" w:rsidRDefault="00201495" w:rsidP="007132D3">
            <w:r w:rsidRPr="00862CF6">
              <w:t>Zdravlje usne šupljine i zubi</w:t>
            </w:r>
          </w:p>
        </w:tc>
        <w:tc>
          <w:tcPr>
            <w:tcW w:w="0" w:type="auto"/>
            <w:hideMark/>
          </w:tcPr>
          <w:p w14:paraId="205A47E9" w14:textId="77777777" w:rsidR="00201495" w:rsidRPr="00862CF6" w:rsidRDefault="00201495" w:rsidP="007132D3">
            <w:r w:rsidRPr="00862CF6">
              <w:t>Provođenje zdravstvenog odgoja o pravilnoj oralnoj higijeni, zdravim prehrambenim navikama i važnosti redovitih pregleda kod doktora dentalne medicine.</w:t>
            </w:r>
          </w:p>
        </w:tc>
        <w:tc>
          <w:tcPr>
            <w:tcW w:w="0" w:type="auto"/>
            <w:hideMark/>
          </w:tcPr>
          <w:p w14:paraId="428579C1" w14:textId="77777777" w:rsidR="00201495" w:rsidRPr="00862CF6" w:rsidRDefault="00201495" w:rsidP="007132D3">
            <w:r w:rsidRPr="00862CF6">
              <w:t>Zdravstvena voditeljica, odgojitelji, roditelji, doktor dentalne medicine</w:t>
            </w:r>
          </w:p>
        </w:tc>
        <w:tc>
          <w:tcPr>
            <w:tcW w:w="0" w:type="auto"/>
            <w:hideMark/>
          </w:tcPr>
          <w:p w14:paraId="159CBF3A" w14:textId="77777777" w:rsidR="00201495" w:rsidRPr="00862CF6" w:rsidRDefault="00201495" w:rsidP="007132D3">
            <w:r w:rsidRPr="00862CF6">
              <w:t>Tijekom godine</w:t>
            </w:r>
          </w:p>
        </w:tc>
      </w:tr>
      <w:tr w:rsidR="00201495" w:rsidRPr="00862CF6" w14:paraId="186A52E1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51A30E38" w14:textId="77777777" w:rsidR="00201495" w:rsidRPr="00862CF6" w:rsidRDefault="00201495" w:rsidP="007132D3">
            <w:r w:rsidRPr="00862CF6">
              <w:t>Zdravstveni odgoj</w:t>
            </w:r>
          </w:p>
        </w:tc>
        <w:tc>
          <w:tcPr>
            <w:tcW w:w="0" w:type="auto"/>
            <w:hideMark/>
          </w:tcPr>
          <w:p w14:paraId="77655DEC" w14:textId="77777777" w:rsidR="00201495" w:rsidRPr="00862CF6" w:rsidRDefault="00201495" w:rsidP="007132D3">
            <w:r w:rsidRPr="00862CF6">
              <w:t>Provođenje aktivnosti usmjerenih na usvajanje higijenskih navika, pravilnu prehranu, kretanje, odmor, san, brigu o vlastitom zdravlju i sigurno ponašanje.</w:t>
            </w:r>
          </w:p>
        </w:tc>
        <w:tc>
          <w:tcPr>
            <w:tcW w:w="0" w:type="auto"/>
            <w:hideMark/>
          </w:tcPr>
          <w:p w14:paraId="06D10FF0" w14:textId="77777777" w:rsidR="00201495" w:rsidRPr="00862CF6" w:rsidRDefault="00201495" w:rsidP="007132D3">
            <w:r w:rsidRPr="00862CF6">
              <w:t>Zdravstvena voditeljica, odgojitelji</w:t>
            </w:r>
          </w:p>
        </w:tc>
        <w:tc>
          <w:tcPr>
            <w:tcW w:w="0" w:type="auto"/>
            <w:hideMark/>
          </w:tcPr>
          <w:p w14:paraId="1D5D1E91" w14:textId="77777777" w:rsidR="00201495" w:rsidRPr="00862CF6" w:rsidRDefault="00201495" w:rsidP="007132D3">
            <w:r w:rsidRPr="00862CF6">
              <w:t>Kontinuirano</w:t>
            </w:r>
          </w:p>
        </w:tc>
      </w:tr>
    </w:tbl>
    <w:p w14:paraId="39EEF21B" w14:textId="77777777" w:rsidR="00201495" w:rsidRPr="00862CF6" w:rsidRDefault="00201495" w:rsidP="007132D3"/>
    <w:p w14:paraId="41FA500A" w14:textId="51752C5B" w:rsidR="00201495" w:rsidRPr="00862CF6" w:rsidRDefault="00201495" w:rsidP="007132D3">
      <w:pPr>
        <w:pStyle w:val="Heading2"/>
        <w:rPr>
          <w:rFonts w:cstheme="minorHAnsi"/>
        </w:rPr>
      </w:pPr>
      <w:bookmarkStart w:id="185" w:name="_Toc241517990"/>
      <w:bookmarkStart w:id="186" w:name="_Toc241571394"/>
      <w:r w:rsidRPr="00862CF6">
        <w:rPr>
          <w:rFonts w:cstheme="minorHAnsi"/>
        </w:rPr>
        <w:t>Mjere za osiguranje higijene i zdravstvene ispravnosti</w:t>
      </w:r>
      <w:bookmarkEnd w:id="185"/>
      <w:bookmarkEnd w:id="186"/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1896"/>
        <w:gridCol w:w="3402"/>
        <w:gridCol w:w="1992"/>
        <w:gridCol w:w="1726"/>
      </w:tblGrid>
      <w:tr w:rsidR="00201495" w:rsidRPr="00862CF6" w14:paraId="12772D6E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3ADD625B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PODRUČJE RADA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A1304EA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SADRŽAJ RADA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26B06644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NOSITELJ I SURADNICI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8500FB3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REALIZACIJA</w:t>
            </w:r>
          </w:p>
        </w:tc>
      </w:tr>
      <w:tr w:rsidR="00201495" w:rsidRPr="00862CF6" w14:paraId="29F497CF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0116A1EB" w14:textId="77777777" w:rsidR="00201495" w:rsidRPr="00862CF6" w:rsidRDefault="00201495" w:rsidP="007132D3">
            <w:r w:rsidRPr="00862CF6">
              <w:t>Higijenski uvjeti prostora</w:t>
            </w:r>
          </w:p>
        </w:tc>
        <w:tc>
          <w:tcPr>
            <w:tcW w:w="0" w:type="auto"/>
            <w:hideMark/>
          </w:tcPr>
          <w:p w14:paraId="5C4E5663" w14:textId="77777777" w:rsidR="00201495" w:rsidRPr="00862CF6" w:rsidRDefault="00201495" w:rsidP="007132D3">
            <w:r w:rsidRPr="00862CF6">
              <w:t xml:space="preserve">Praćenje održavanja higijene prostorija, sanitarnih čvorova, prostora za boravak djece, </w:t>
            </w:r>
            <w:r w:rsidRPr="00862CF6">
              <w:lastRenderedPageBreak/>
              <w:t>opreme i površina te ukazivanje na uočene nedostatke.</w:t>
            </w:r>
          </w:p>
        </w:tc>
        <w:tc>
          <w:tcPr>
            <w:tcW w:w="0" w:type="auto"/>
            <w:hideMark/>
          </w:tcPr>
          <w:p w14:paraId="4454FFA3" w14:textId="77777777" w:rsidR="00201495" w:rsidRPr="00862CF6" w:rsidRDefault="00201495" w:rsidP="007132D3">
            <w:r w:rsidRPr="00862CF6">
              <w:lastRenderedPageBreak/>
              <w:t>Zdravstvena voditeljica, spremačice, ravnateljica</w:t>
            </w:r>
          </w:p>
        </w:tc>
        <w:tc>
          <w:tcPr>
            <w:tcW w:w="0" w:type="auto"/>
            <w:hideMark/>
          </w:tcPr>
          <w:p w14:paraId="0BDFF632" w14:textId="77777777" w:rsidR="00201495" w:rsidRPr="00862CF6" w:rsidRDefault="00201495" w:rsidP="007132D3">
            <w:r w:rsidRPr="00862CF6">
              <w:t>Kontinuirano</w:t>
            </w:r>
          </w:p>
        </w:tc>
      </w:tr>
      <w:tr w:rsidR="00201495" w:rsidRPr="00862CF6" w14:paraId="6743DCA2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2770AA28" w14:textId="77777777" w:rsidR="00201495" w:rsidRPr="00862CF6" w:rsidRDefault="00201495" w:rsidP="007132D3">
            <w:r w:rsidRPr="00862CF6">
              <w:t>Higijena igračaka i opreme</w:t>
            </w:r>
          </w:p>
        </w:tc>
        <w:tc>
          <w:tcPr>
            <w:tcW w:w="0" w:type="auto"/>
            <w:hideMark/>
          </w:tcPr>
          <w:p w14:paraId="283C7EB9" w14:textId="77777777" w:rsidR="00201495" w:rsidRPr="00862CF6" w:rsidRDefault="00201495" w:rsidP="007132D3">
            <w:r w:rsidRPr="00862CF6">
              <w:t>Praćenje postupaka čišćenja i održavanja higijene igračaka, didaktičkih materijala, opreme i površina s kojima djeca dolaze u neposredan kontakt.</w:t>
            </w:r>
          </w:p>
        </w:tc>
        <w:tc>
          <w:tcPr>
            <w:tcW w:w="0" w:type="auto"/>
            <w:hideMark/>
          </w:tcPr>
          <w:p w14:paraId="33D64FE8" w14:textId="77777777" w:rsidR="00201495" w:rsidRPr="00862CF6" w:rsidRDefault="00201495" w:rsidP="007132D3">
            <w:r w:rsidRPr="00862CF6">
              <w:t>Zdravstvena voditeljica, odgojitelji, spremačice</w:t>
            </w:r>
          </w:p>
        </w:tc>
        <w:tc>
          <w:tcPr>
            <w:tcW w:w="0" w:type="auto"/>
            <w:hideMark/>
          </w:tcPr>
          <w:p w14:paraId="3FC442CF" w14:textId="77777777" w:rsidR="00201495" w:rsidRPr="00862CF6" w:rsidRDefault="00201495" w:rsidP="007132D3">
            <w:r w:rsidRPr="00862CF6">
              <w:t>Kontinuirano</w:t>
            </w:r>
          </w:p>
        </w:tc>
      </w:tr>
      <w:tr w:rsidR="00201495" w:rsidRPr="00862CF6" w14:paraId="6C87C6C5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31742019" w14:textId="77777777" w:rsidR="00201495" w:rsidRPr="00862CF6" w:rsidRDefault="00201495" w:rsidP="007132D3">
            <w:r w:rsidRPr="00862CF6">
              <w:t>Higijena osoblja i djece</w:t>
            </w:r>
          </w:p>
        </w:tc>
        <w:tc>
          <w:tcPr>
            <w:tcW w:w="0" w:type="auto"/>
            <w:hideMark/>
          </w:tcPr>
          <w:p w14:paraId="4F00327A" w14:textId="77777777" w:rsidR="00201495" w:rsidRPr="00862CF6" w:rsidRDefault="00201495" w:rsidP="007132D3">
            <w:r w:rsidRPr="00862CF6">
              <w:t>Praćenje provedbe mjera osobne higijene djece i zaposlenika te poticanje pravilnog pranja ruku i drugih higijenskih navika.</w:t>
            </w:r>
          </w:p>
        </w:tc>
        <w:tc>
          <w:tcPr>
            <w:tcW w:w="0" w:type="auto"/>
            <w:hideMark/>
          </w:tcPr>
          <w:p w14:paraId="559D5287" w14:textId="77777777" w:rsidR="00201495" w:rsidRPr="00862CF6" w:rsidRDefault="00201495" w:rsidP="007132D3">
            <w:r w:rsidRPr="00862CF6">
              <w:t>Zdravstvena voditeljica, odgojitelji, svi zaposlenici</w:t>
            </w:r>
          </w:p>
        </w:tc>
        <w:tc>
          <w:tcPr>
            <w:tcW w:w="0" w:type="auto"/>
            <w:hideMark/>
          </w:tcPr>
          <w:p w14:paraId="0F73E794" w14:textId="77777777" w:rsidR="00201495" w:rsidRPr="00862CF6" w:rsidRDefault="00201495" w:rsidP="007132D3">
            <w:r w:rsidRPr="00862CF6">
              <w:t>Kontinuirano</w:t>
            </w:r>
          </w:p>
        </w:tc>
      </w:tr>
      <w:tr w:rsidR="00201495" w:rsidRPr="00862CF6" w14:paraId="7F58CE6F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2FE161A3" w14:textId="77777777" w:rsidR="00201495" w:rsidRPr="00862CF6" w:rsidRDefault="00201495" w:rsidP="007132D3">
            <w:r w:rsidRPr="00862CF6">
              <w:t>Higijensko-epidemiološki nadzor</w:t>
            </w:r>
          </w:p>
        </w:tc>
        <w:tc>
          <w:tcPr>
            <w:tcW w:w="0" w:type="auto"/>
            <w:hideMark/>
          </w:tcPr>
          <w:p w14:paraId="746B7D9B" w14:textId="77777777" w:rsidR="00201495" w:rsidRPr="00862CF6" w:rsidRDefault="00201495" w:rsidP="007132D3">
            <w:r w:rsidRPr="00862CF6">
              <w:t>Praćenje higijensko-epidemioloških uvjeta i suradnja s nadležnim zdravstvenim ustanovama i službama.</w:t>
            </w:r>
          </w:p>
        </w:tc>
        <w:tc>
          <w:tcPr>
            <w:tcW w:w="0" w:type="auto"/>
            <w:hideMark/>
          </w:tcPr>
          <w:p w14:paraId="5ABEA9E1" w14:textId="77777777" w:rsidR="00201495" w:rsidRPr="00862CF6" w:rsidRDefault="00201495" w:rsidP="007132D3">
            <w:r w:rsidRPr="00862CF6">
              <w:t>Zdravstvena voditeljica, HZJZ, ravnateljica</w:t>
            </w:r>
          </w:p>
        </w:tc>
        <w:tc>
          <w:tcPr>
            <w:tcW w:w="0" w:type="auto"/>
            <w:hideMark/>
          </w:tcPr>
          <w:p w14:paraId="5F87FF44" w14:textId="77777777" w:rsidR="00201495" w:rsidRPr="00862CF6" w:rsidRDefault="00201495" w:rsidP="007132D3">
            <w:r w:rsidRPr="00862CF6">
              <w:t>Kontinuirano i prema potrebi</w:t>
            </w:r>
          </w:p>
        </w:tc>
      </w:tr>
      <w:tr w:rsidR="00201495" w:rsidRPr="00862CF6" w14:paraId="4C09BED1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0CF46666" w14:textId="77777777" w:rsidR="00201495" w:rsidRPr="00862CF6" w:rsidRDefault="00201495" w:rsidP="007132D3">
            <w:r w:rsidRPr="00862CF6">
              <w:t>Dezinfekcija, dezinsekcija i deratizacija</w:t>
            </w:r>
          </w:p>
        </w:tc>
        <w:tc>
          <w:tcPr>
            <w:tcW w:w="0" w:type="auto"/>
            <w:hideMark/>
          </w:tcPr>
          <w:p w14:paraId="17090417" w14:textId="77777777" w:rsidR="00201495" w:rsidRPr="00862CF6" w:rsidRDefault="00201495" w:rsidP="007132D3">
            <w:r w:rsidRPr="00862CF6">
              <w:t>Praćenje provedbe ugovorenih mjera DDD-a i postupanje prema nalazima i preporukama ovlaštenih službi.</w:t>
            </w:r>
          </w:p>
        </w:tc>
        <w:tc>
          <w:tcPr>
            <w:tcW w:w="0" w:type="auto"/>
            <w:hideMark/>
          </w:tcPr>
          <w:p w14:paraId="4FEEA033" w14:textId="77777777" w:rsidR="00201495" w:rsidRPr="00862CF6" w:rsidRDefault="00201495" w:rsidP="007132D3">
            <w:r w:rsidRPr="00862CF6">
              <w:t>Ravnateljica, zdravstvena voditeljica, ovlaštena služba</w:t>
            </w:r>
          </w:p>
        </w:tc>
        <w:tc>
          <w:tcPr>
            <w:tcW w:w="0" w:type="auto"/>
            <w:hideMark/>
          </w:tcPr>
          <w:p w14:paraId="1084A710" w14:textId="77777777" w:rsidR="00201495" w:rsidRPr="00862CF6" w:rsidRDefault="00201495" w:rsidP="007132D3">
            <w:r w:rsidRPr="00862CF6">
              <w:t>Prema planu, ugovoru i potrebi</w:t>
            </w:r>
          </w:p>
        </w:tc>
      </w:tr>
      <w:tr w:rsidR="00201495" w:rsidRPr="00862CF6" w14:paraId="7DAFF157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2CEA45FF" w14:textId="77777777" w:rsidR="00201495" w:rsidRPr="00862CF6" w:rsidRDefault="00201495" w:rsidP="007132D3">
            <w:r w:rsidRPr="00862CF6">
              <w:t>Voda i sanitarni uvjeti</w:t>
            </w:r>
          </w:p>
        </w:tc>
        <w:tc>
          <w:tcPr>
            <w:tcW w:w="0" w:type="auto"/>
            <w:hideMark/>
          </w:tcPr>
          <w:p w14:paraId="328C1AF5" w14:textId="77777777" w:rsidR="00201495" w:rsidRPr="00862CF6" w:rsidRDefault="00201495" w:rsidP="007132D3">
            <w:r w:rsidRPr="00862CF6">
              <w:t>Praćenje osiguranja zdravstveno ispravne vode, sanitarnih uvjeta i postupanja u slučaju uočenih nepravilnosti.</w:t>
            </w:r>
          </w:p>
        </w:tc>
        <w:tc>
          <w:tcPr>
            <w:tcW w:w="0" w:type="auto"/>
            <w:hideMark/>
          </w:tcPr>
          <w:p w14:paraId="43F3023E" w14:textId="77777777" w:rsidR="00201495" w:rsidRPr="00862CF6" w:rsidRDefault="00201495" w:rsidP="007132D3">
            <w:r w:rsidRPr="00862CF6">
              <w:t>Zdravstvena voditeljica, ravnateljica, ovlaštene službe</w:t>
            </w:r>
          </w:p>
        </w:tc>
        <w:tc>
          <w:tcPr>
            <w:tcW w:w="0" w:type="auto"/>
            <w:hideMark/>
          </w:tcPr>
          <w:p w14:paraId="5CA9EB2C" w14:textId="77777777" w:rsidR="00201495" w:rsidRPr="00862CF6" w:rsidRDefault="00201495" w:rsidP="007132D3">
            <w:r w:rsidRPr="00862CF6">
              <w:t>Kontinuirano</w:t>
            </w:r>
          </w:p>
        </w:tc>
      </w:tr>
      <w:tr w:rsidR="00201495" w:rsidRPr="00862CF6" w14:paraId="1642A9BE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61CA8832" w14:textId="77777777" w:rsidR="00201495" w:rsidRPr="00862CF6" w:rsidRDefault="00201495" w:rsidP="007132D3">
            <w:r w:rsidRPr="00862CF6">
              <w:t>Otpad i okoliš</w:t>
            </w:r>
          </w:p>
        </w:tc>
        <w:tc>
          <w:tcPr>
            <w:tcW w:w="0" w:type="auto"/>
            <w:hideMark/>
          </w:tcPr>
          <w:p w14:paraId="31D7CE17" w14:textId="77777777" w:rsidR="00201495" w:rsidRPr="00862CF6" w:rsidRDefault="00201495" w:rsidP="007132D3">
            <w:r w:rsidRPr="00862CF6">
              <w:t>Praćenje higijenskih uvjeta okoliša Vrtića i pravodobno ukazivanje na moguće izvore opasnosti za zdravlje djece.</w:t>
            </w:r>
          </w:p>
        </w:tc>
        <w:tc>
          <w:tcPr>
            <w:tcW w:w="0" w:type="auto"/>
            <w:hideMark/>
          </w:tcPr>
          <w:p w14:paraId="3F0A1FB9" w14:textId="77777777" w:rsidR="00201495" w:rsidRPr="00862CF6" w:rsidRDefault="00201495" w:rsidP="007132D3">
            <w:r w:rsidRPr="00862CF6">
              <w:t>Zdravstvena voditeljica, ravnateljica, tehničko osoblje</w:t>
            </w:r>
          </w:p>
        </w:tc>
        <w:tc>
          <w:tcPr>
            <w:tcW w:w="0" w:type="auto"/>
            <w:hideMark/>
          </w:tcPr>
          <w:p w14:paraId="026FCE1C" w14:textId="77777777" w:rsidR="00201495" w:rsidRPr="00862CF6" w:rsidRDefault="00201495" w:rsidP="007132D3">
            <w:r w:rsidRPr="00862CF6">
              <w:t>Kontinuirano</w:t>
            </w:r>
          </w:p>
        </w:tc>
      </w:tr>
    </w:tbl>
    <w:p w14:paraId="196CE1B0" w14:textId="77777777" w:rsidR="00201495" w:rsidRPr="00862CF6" w:rsidRDefault="00201495" w:rsidP="007132D3"/>
    <w:p w14:paraId="16769FE4" w14:textId="2BCF321A" w:rsidR="00201495" w:rsidRPr="00862CF6" w:rsidRDefault="00201495" w:rsidP="007132D3">
      <w:pPr>
        <w:pStyle w:val="Heading2"/>
        <w:rPr>
          <w:rFonts w:cstheme="minorHAnsi"/>
        </w:rPr>
      </w:pPr>
      <w:bookmarkStart w:id="187" w:name="_Toc241517991"/>
      <w:bookmarkStart w:id="188" w:name="_Toc241571395"/>
      <w:r w:rsidRPr="00862CF6">
        <w:rPr>
          <w:rFonts w:cstheme="minorHAnsi"/>
        </w:rPr>
        <w:t>Pravilna prehrana djece</w:t>
      </w:r>
      <w:bookmarkEnd w:id="187"/>
      <w:bookmarkEnd w:id="188"/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1727"/>
        <w:gridCol w:w="3328"/>
        <w:gridCol w:w="2391"/>
        <w:gridCol w:w="1570"/>
      </w:tblGrid>
      <w:tr w:rsidR="00201495" w:rsidRPr="00862CF6" w14:paraId="608F1CD2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5FE0AB58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PODRUČJE RADA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491A2DAE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SADRŽAJ RADA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0C573678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NOSITELJ I SURADNICI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08D14D4C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REALIZACIJA</w:t>
            </w:r>
          </w:p>
        </w:tc>
      </w:tr>
      <w:tr w:rsidR="00201495" w:rsidRPr="00862CF6" w14:paraId="58C3B94D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6D5197AD" w14:textId="77777777" w:rsidR="00201495" w:rsidRPr="00862CF6" w:rsidRDefault="00201495" w:rsidP="007132D3">
            <w:r w:rsidRPr="00862CF6">
              <w:t>Planiranje prehrane</w:t>
            </w:r>
          </w:p>
        </w:tc>
        <w:tc>
          <w:tcPr>
            <w:tcW w:w="0" w:type="auto"/>
            <w:hideMark/>
          </w:tcPr>
          <w:p w14:paraId="6E34BD8F" w14:textId="77777777" w:rsidR="00201495" w:rsidRPr="00862CF6" w:rsidRDefault="00201495" w:rsidP="007132D3">
            <w:r w:rsidRPr="00862CF6">
              <w:t>Sudjelovanje u planiranju i praćenju prehrane djece u skladu s dobi djece, prehrambenim potrebama i važećim prehrambenim standardima.</w:t>
            </w:r>
          </w:p>
        </w:tc>
        <w:tc>
          <w:tcPr>
            <w:tcW w:w="0" w:type="auto"/>
            <w:hideMark/>
          </w:tcPr>
          <w:p w14:paraId="7858FE92" w14:textId="77777777" w:rsidR="00201495" w:rsidRPr="00862CF6" w:rsidRDefault="00201495" w:rsidP="007132D3">
            <w:r w:rsidRPr="00862CF6">
              <w:t>Zdravstvena voditeljica, kuharica, ravnateljica</w:t>
            </w:r>
          </w:p>
        </w:tc>
        <w:tc>
          <w:tcPr>
            <w:tcW w:w="0" w:type="auto"/>
            <w:hideMark/>
          </w:tcPr>
          <w:p w14:paraId="092B2F56" w14:textId="77777777" w:rsidR="00201495" w:rsidRPr="00862CF6" w:rsidRDefault="00201495" w:rsidP="007132D3">
            <w:r w:rsidRPr="00862CF6">
              <w:t>Kontinuirano</w:t>
            </w:r>
          </w:p>
        </w:tc>
      </w:tr>
      <w:tr w:rsidR="00201495" w:rsidRPr="00862CF6" w14:paraId="214990E4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67A8AE9D" w14:textId="77777777" w:rsidR="00201495" w:rsidRPr="00862CF6" w:rsidRDefault="00201495" w:rsidP="007132D3">
            <w:r w:rsidRPr="00862CF6">
              <w:t>Jelovnici</w:t>
            </w:r>
          </w:p>
        </w:tc>
        <w:tc>
          <w:tcPr>
            <w:tcW w:w="0" w:type="auto"/>
            <w:hideMark/>
          </w:tcPr>
          <w:p w14:paraId="4D3FAF9A" w14:textId="77777777" w:rsidR="00201495" w:rsidRPr="00862CF6" w:rsidRDefault="00201495" w:rsidP="007132D3">
            <w:r w:rsidRPr="00862CF6">
              <w:t>Praćenje primjerenosti jelovnika, raznovrsnosti prehrane, rasporeda obroka i usklađenosti s prehrambenim potrebama djece.</w:t>
            </w:r>
          </w:p>
        </w:tc>
        <w:tc>
          <w:tcPr>
            <w:tcW w:w="0" w:type="auto"/>
            <w:hideMark/>
          </w:tcPr>
          <w:p w14:paraId="1F40765F" w14:textId="77777777" w:rsidR="00201495" w:rsidRPr="00862CF6" w:rsidRDefault="00201495" w:rsidP="007132D3">
            <w:r w:rsidRPr="00862CF6">
              <w:t>Zdravstvena voditeljica, kuharica</w:t>
            </w:r>
          </w:p>
        </w:tc>
        <w:tc>
          <w:tcPr>
            <w:tcW w:w="0" w:type="auto"/>
            <w:hideMark/>
          </w:tcPr>
          <w:p w14:paraId="0709E2AC" w14:textId="77777777" w:rsidR="00201495" w:rsidRPr="00862CF6" w:rsidRDefault="00201495" w:rsidP="007132D3">
            <w:r w:rsidRPr="00862CF6">
              <w:t>Tjedno i kontinuirano</w:t>
            </w:r>
          </w:p>
        </w:tc>
      </w:tr>
      <w:tr w:rsidR="00201495" w:rsidRPr="00862CF6" w14:paraId="25F5E0BC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1E483B58" w14:textId="77777777" w:rsidR="00201495" w:rsidRPr="00862CF6" w:rsidRDefault="00201495" w:rsidP="007132D3">
            <w:r w:rsidRPr="00862CF6">
              <w:t>Posebne prehrambene potrebe</w:t>
            </w:r>
          </w:p>
        </w:tc>
        <w:tc>
          <w:tcPr>
            <w:tcW w:w="0" w:type="auto"/>
            <w:hideMark/>
          </w:tcPr>
          <w:p w14:paraId="54196181" w14:textId="77777777" w:rsidR="00201495" w:rsidRPr="00862CF6" w:rsidRDefault="00201495" w:rsidP="007132D3">
            <w:r w:rsidRPr="00862CF6">
              <w:t xml:space="preserve">Praćenje djece s alergijama, intolerancijama i drugim utvrđenim prehrambenim </w:t>
            </w:r>
            <w:r w:rsidRPr="00862CF6">
              <w:lastRenderedPageBreak/>
              <w:t>potrebama te suradnja s roditeljima i liječnicima radi sigurnog provođenja odgovarajuće prehrane.</w:t>
            </w:r>
          </w:p>
        </w:tc>
        <w:tc>
          <w:tcPr>
            <w:tcW w:w="0" w:type="auto"/>
            <w:hideMark/>
          </w:tcPr>
          <w:p w14:paraId="6CBE7717" w14:textId="77777777" w:rsidR="00201495" w:rsidRPr="00862CF6" w:rsidRDefault="00201495" w:rsidP="007132D3">
            <w:r w:rsidRPr="00862CF6">
              <w:lastRenderedPageBreak/>
              <w:t xml:space="preserve">Zdravstvena voditeljica, kuharica, odgojitelji, </w:t>
            </w:r>
            <w:r w:rsidRPr="00862CF6">
              <w:lastRenderedPageBreak/>
              <w:t>roditelji/skrbnici, liječnik</w:t>
            </w:r>
          </w:p>
        </w:tc>
        <w:tc>
          <w:tcPr>
            <w:tcW w:w="0" w:type="auto"/>
            <w:hideMark/>
          </w:tcPr>
          <w:p w14:paraId="61EB9667" w14:textId="77777777" w:rsidR="00201495" w:rsidRPr="00862CF6" w:rsidRDefault="00201495" w:rsidP="007132D3">
            <w:r w:rsidRPr="00862CF6">
              <w:lastRenderedPageBreak/>
              <w:t>Kontinuirano</w:t>
            </w:r>
          </w:p>
        </w:tc>
      </w:tr>
      <w:tr w:rsidR="00201495" w:rsidRPr="00862CF6" w14:paraId="58E6D84C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64BB54AD" w14:textId="77777777" w:rsidR="00201495" w:rsidRPr="00862CF6" w:rsidRDefault="00201495" w:rsidP="007132D3">
            <w:r w:rsidRPr="00862CF6">
              <w:t>Higijena hrane</w:t>
            </w:r>
          </w:p>
        </w:tc>
        <w:tc>
          <w:tcPr>
            <w:tcW w:w="0" w:type="auto"/>
            <w:hideMark/>
          </w:tcPr>
          <w:p w14:paraId="01AC5C86" w14:textId="77777777" w:rsidR="00201495" w:rsidRPr="00862CF6" w:rsidRDefault="00201495" w:rsidP="007132D3">
            <w:r w:rsidRPr="00862CF6">
              <w:t>Praćenje higijenskih uvjeta u pripremi, posluživanju i distribuciji hrane te suradnja s kuhinjskim osobljem u provedbi propisanih postupaka.</w:t>
            </w:r>
          </w:p>
        </w:tc>
        <w:tc>
          <w:tcPr>
            <w:tcW w:w="0" w:type="auto"/>
            <w:hideMark/>
          </w:tcPr>
          <w:p w14:paraId="4C6634D4" w14:textId="77777777" w:rsidR="00201495" w:rsidRPr="00862CF6" w:rsidRDefault="00201495" w:rsidP="007132D3">
            <w:r w:rsidRPr="00862CF6">
              <w:t>Zdravstvena voditeljica, kuharica, pomoćna kuharica</w:t>
            </w:r>
          </w:p>
        </w:tc>
        <w:tc>
          <w:tcPr>
            <w:tcW w:w="0" w:type="auto"/>
            <w:hideMark/>
          </w:tcPr>
          <w:p w14:paraId="0805930C" w14:textId="77777777" w:rsidR="00201495" w:rsidRPr="00862CF6" w:rsidRDefault="00201495" w:rsidP="007132D3">
            <w:r w:rsidRPr="00862CF6">
              <w:t>Kontinuirano</w:t>
            </w:r>
          </w:p>
        </w:tc>
      </w:tr>
      <w:tr w:rsidR="00201495" w:rsidRPr="00862CF6" w14:paraId="1A9FDD04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2B04CA81" w14:textId="77777777" w:rsidR="00201495" w:rsidRPr="00862CF6" w:rsidRDefault="00201495" w:rsidP="007132D3">
            <w:r w:rsidRPr="00862CF6">
              <w:t>Kontrola hrane</w:t>
            </w:r>
          </w:p>
        </w:tc>
        <w:tc>
          <w:tcPr>
            <w:tcW w:w="0" w:type="auto"/>
            <w:hideMark/>
          </w:tcPr>
          <w:p w14:paraId="71D98A1B" w14:textId="77777777" w:rsidR="00201495" w:rsidRPr="00862CF6" w:rsidRDefault="00201495" w:rsidP="007132D3">
            <w:r w:rsidRPr="00862CF6">
              <w:t>Praćenje provedbe propisanih postupaka vezanih uz prijem, čuvanje, pripremu i posluživanje hrane te vođenje odgovarajućih evidencija.</w:t>
            </w:r>
          </w:p>
        </w:tc>
        <w:tc>
          <w:tcPr>
            <w:tcW w:w="0" w:type="auto"/>
            <w:hideMark/>
          </w:tcPr>
          <w:p w14:paraId="41942672" w14:textId="77777777" w:rsidR="00201495" w:rsidRPr="00862CF6" w:rsidRDefault="00201495" w:rsidP="007132D3">
            <w:r w:rsidRPr="00862CF6">
              <w:t>Kuhinjsko osoblje, zdravstvena voditeljica, ravnateljica</w:t>
            </w:r>
          </w:p>
        </w:tc>
        <w:tc>
          <w:tcPr>
            <w:tcW w:w="0" w:type="auto"/>
            <w:hideMark/>
          </w:tcPr>
          <w:p w14:paraId="6B93A7F9" w14:textId="77777777" w:rsidR="00201495" w:rsidRPr="00862CF6" w:rsidRDefault="00201495" w:rsidP="007132D3">
            <w:r w:rsidRPr="00862CF6">
              <w:t>Kontinuirano</w:t>
            </w:r>
          </w:p>
        </w:tc>
      </w:tr>
      <w:tr w:rsidR="00201495" w:rsidRPr="00862CF6" w14:paraId="5B794EC3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01EEA91D" w14:textId="77777777" w:rsidR="00201495" w:rsidRPr="00862CF6" w:rsidRDefault="00201495" w:rsidP="007132D3">
            <w:r w:rsidRPr="00862CF6">
              <w:t>Prehrambene navike</w:t>
            </w:r>
          </w:p>
        </w:tc>
        <w:tc>
          <w:tcPr>
            <w:tcW w:w="0" w:type="auto"/>
            <w:hideMark/>
          </w:tcPr>
          <w:p w14:paraId="3BDA7C07" w14:textId="77777777" w:rsidR="00201495" w:rsidRPr="00862CF6" w:rsidRDefault="00201495" w:rsidP="007132D3">
            <w:r w:rsidRPr="00862CF6">
              <w:t>Poticanje djece na usvajanje zdravih prehrambenih navika, pravilno korištenje pribora, samostalnost tijekom obroka i primjeren odnos prema hrani.</w:t>
            </w:r>
          </w:p>
        </w:tc>
        <w:tc>
          <w:tcPr>
            <w:tcW w:w="0" w:type="auto"/>
            <w:hideMark/>
          </w:tcPr>
          <w:p w14:paraId="47D4DEC1" w14:textId="77777777" w:rsidR="00201495" w:rsidRPr="00862CF6" w:rsidRDefault="00201495" w:rsidP="007132D3">
            <w:r w:rsidRPr="00862CF6">
              <w:t>Odgojitelji, zdravstvena voditeljica</w:t>
            </w:r>
          </w:p>
        </w:tc>
        <w:tc>
          <w:tcPr>
            <w:tcW w:w="0" w:type="auto"/>
            <w:hideMark/>
          </w:tcPr>
          <w:p w14:paraId="4C726429" w14:textId="77777777" w:rsidR="00201495" w:rsidRPr="00862CF6" w:rsidRDefault="00201495" w:rsidP="007132D3">
            <w:r w:rsidRPr="00862CF6">
              <w:t>Kontinuirano</w:t>
            </w:r>
          </w:p>
        </w:tc>
      </w:tr>
    </w:tbl>
    <w:p w14:paraId="57CF6ED2" w14:textId="6C18D6A4" w:rsidR="00201495" w:rsidRPr="00862CF6" w:rsidRDefault="00201495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Pravilna prehrana planira se i provodi u skladu s važećim Programom zdravstvene zaštite djece, higijene i pravilne prehrane djece u dječjim vrtićima, koji propisuje prehrambene standarde, broj obroka i način planiranja prehrane prema duljini boravka i dobi djece.</w:t>
      </w:r>
    </w:p>
    <w:p w14:paraId="4BDB6247" w14:textId="0FBE6CDC" w:rsidR="00201495" w:rsidRPr="00862CF6" w:rsidRDefault="00201495" w:rsidP="007132D3">
      <w:pPr>
        <w:pStyle w:val="Heading2"/>
        <w:rPr>
          <w:rFonts w:cstheme="minorHAnsi"/>
        </w:rPr>
      </w:pPr>
      <w:bookmarkStart w:id="189" w:name="_Toc241517992"/>
      <w:bookmarkStart w:id="190" w:name="_Toc241571396"/>
      <w:r w:rsidRPr="00862CF6">
        <w:rPr>
          <w:rFonts w:cstheme="minorHAnsi"/>
        </w:rPr>
        <w:t>Sanitarne i higijenske mjere</w:t>
      </w:r>
      <w:bookmarkEnd w:id="189"/>
      <w:bookmarkEnd w:id="190"/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1826"/>
        <w:gridCol w:w="3331"/>
        <w:gridCol w:w="2154"/>
        <w:gridCol w:w="1705"/>
      </w:tblGrid>
      <w:tr w:rsidR="00201495" w:rsidRPr="00862CF6" w14:paraId="3B2D2DE7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3A561E87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PODRUČJE RADA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14DDE7A1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SADRŽAJ RADA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200BC303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NOSITELJ I SURADNICI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7E45146A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REALIZACIJA</w:t>
            </w:r>
          </w:p>
        </w:tc>
      </w:tr>
      <w:tr w:rsidR="00201495" w:rsidRPr="00862CF6" w14:paraId="014741C2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4F46D973" w14:textId="77777777" w:rsidR="00201495" w:rsidRPr="00862CF6" w:rsidRDefault="00201495" w:rsidP="007132D3">
            <w:r w:rsidRPr="00862CF6">
              <w:t>Sanitarni pregledi zaposlenika</w:t>
            </w:r>
          </w:p>
        </w:tc>
        <w:tc>
          <w:tcPr>
            <w:tcW w:w="0" w:type="auto"/>
            <w:hideMark/>
          </w:tcPr>
          <w:p w14:paraId="6C10E525" w14:textId="77777777" w:rsidR="00201495" w:rsidRPr="00862CF6" w:rsidRDefault="00201495" w:rsidP="007132D3">
            <w:r w:rsidRPr="00862CF6">
              <w:t>Praćenje pravodobnog obavljanja sanitarnih pregleda zaposlenika za koje je to propisano.</w:t>
            </w:r>
          </w:p>
        </w:tc>
        <w:tc>
          <w:tcPr>
            <w:tcW w:w="0" w:type="auto"/>
            <w:hideMark/>
          </w:tcPr>
          <w:p w14:paraId="5F33AA82" w14:textId="77777777" w:rsidR="00201495" w:rsidRPr="00862CF6" w:rsidRDefault="00201495" w:rsidP="007132D3">
            <w:r w:rsidRPr="00862CF6">
              <w:t>Zdravstvena voditeljica, ravnateljica, zaposlenici</w:t>
            </w:r>
          </w:p>
        </w:tc>
        <w:tc>
          <w:tcPr>
            <w:tcW w:w="0" w:type="auto"/>
            <w:hideMark/>
          </w:tcPr>
          <w:p w14:paraId="5C2136FC" w14:textId="77777777" w:rsidR="00201495" w:rsidRPr="00862CF6" w:rsidRDefault="00201495" w:rsidP="007132D3">
            <w:r w:rsidRPr="00862CF6">
              <w:t>Prema propisanim rokovima</w:t>
            </w:r>
          </w:p>
        </w:tc>
      </w:tr>
      <w:tr w:rsidR="00201495" w:rsidRPr="00862CF6" w14:paraId="0562C8DC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25B26BA5" w14:textId="77777777" w:rsidR="00201495" w:rsidRPr="00862CF6" w:rsidRDefault="00201495" w:rsidP="007132D3">
            <w:r w:rsidRPr="00862CF6">
              <w:t>Mikrobiološka ispravnost</w:t>
            </w:r>
          </w:p>
        </w:tc>
        <w:tc>
          <w:tcPr>
            <w:tcW w:w="0" w:type="auto"/>
            <w:hideMark/>
          </w:tcPr>
          <w:p w14:paraId="48D86D50" w14:textId="77777777" w:rsidR="00201495" w:rsidRPr="00862CF6" w:rsidRDefault="00201495" w:rsidP="007132D3">
            <w:r w:rsidRPr="00862CF6">
              <w:t>Suradnja s ovlaštenim ustanovama u provedbi ispitivanja mikrobiološke čistoće i zdravstvene ispravnosti, kada je propisano ili potrebno.</w:t>
            </w:r>
          </w:p>
        </w:tc>
        <w:tc>
          <w:tcPr>
            <w:tcW w:w="0" w:type="auto"/>
            <w:hideMark/>
          </w:tcPr>
          <w:p w14:paraId="31E66946" w14:textId="77777777" w:rsidR="00201495" w:rsidRPr="00862CF6" w:rsidRDefault="00201495" w:rsidP="007132D3">
            <w:r w:rsidRPr="00862CF6">
              <w:t>Zdravstvena voditeljica, ravnateljica, ovlaštene ustanove</w:t>
            </w:r>
          </w:p>
        </w:tc>
        <w:tc>
          <w:tcPr>
            <w:tcW w:w="0" w:type="auto"/>
            <w:hideMark/>
          </w:tcPr>
          <w:p w14:paraId="6F615E12" w14:textId="77777777" w:rsidR="00201495" w:rsidRPr="00862CF6" w:rsidRDefault="00201495" w:rsidP="007132D3">
            <w:r w:rsidRPr="00862CF6">
              <w:t>Prema planu i potrebi</w:t>
            </w:r>
          </w:p>
        </w:tc>
      </w:tr>
      <w:tr w:rsidR="00201495" w:rsidRPr="00862CF6" w14:paraId="121F941C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39C05E30" w14:textId="77777777" w:rsidR="00201495" w:rsidRPr="00862CF6" w:rsidRDefault="00201495" w:rsidP="007132D3">
            <w:r w:rsidRPr="00862CF6">
              <w:t>DDD mjere</w:t>
            </w:r>
          </w:p>
        </w:tc>
        <w:tc>
          <w:tcPr>
            <w:tcW w:w="0" w:type="auto"/>
            <w:hideMark/>
          </w:tcPr>
          <w:p w14:paraId="23EA2F1B" w14:textId="77777777" w:rsidR="00201495" w:rsidRPr="00862CF6" w:rsidRDefault="00201495" w:rsidP="007132D3">
            <w:r w:rsidRPr="00862CF6">
              <w:t>Praćenje provedbe dezinfekcije, dezinsekcije i deratizacije u objektu i okolišu Vrtića.</w:t>
            </w:r>
          </w:p>
        </w:tc>
        <w:tc>
          <w:tcPr>
            <w:tcW w:w="0" w:type="auto"/>
            <w:hideMark/>
          </w:tcPr>
          <w:p w14:paraId="6A1DE637" w14:textId="77777777" w:rsidR="00201495" w:rsidRPr="00862CF6" w:rsidRDefault="00201495" w:rsidP="007132D3">
            <w:r w:rsidRPr="00862CF6">
              <w:t>Zdravstvena voditeljica, ravnateljica, ovlaštena služba</w:t>
            </w:r>
          </w:p>
        </w:tc>
        <w:tc>
          <w:tcPr>
            <w:tcW w:w="0" w:type="auto"/>
            <w:hideMark/>
          </w:tcPr>
          <w:p w14:paraId="1815A9CB" w14:textId="77777777" w:rsidR="00201495" w:rsidRPr="00862CF6" w:rsidRDefault="00201495" w:rsidP="007132D3">
            <w:r w:rsidRPr="00862CF6">
              <w:t>Prema ugovoru i potrebi</w:t>
            </w:r>
          </w:p>
        </w:tc>
      </w:tr>
      <w:tr w:rsidR="00201495" w:rsidRPr="00862CF6" w14:paraId="1610A1F1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6081B4F6" w14:textId="77777777" w:rsidR="00201495" w:rsidRPr="00862CF6" w:rsidRDefault="00201495" w:rsidP="007132D3">
            <w:r w:rsidRPr="00862CF6">
              <w:t>Higijenski nadzor</w:t>
            </w:r>
          </w:p>
        </w:tc>
        <w:tc>
          <w:tcPr>
            <w:tcW w:w="0" w:type="auto"/>
            <w:hideMark/>
          </w:tcPr>
          <w:p w14:paraId="6B082372" w14:textId="77777777" w:rsidR="00201495" w:rsidRPr="00862CF6" w:rsidRDefault="00201495" w:rsidP="007132D3">
            <w:r w:rsidRPr="00862CF6">
              <w:t>Praćenje provedbe higijenskih mjera u prostorima Vrtića i upozoravanje odgovornih osoba na uočene nedostatke.</w:t>
            </w:r>
          </w:p>
        </w:tc>
        <w:tc>
          <w:tcPr>
            <w:tcW w:w="0" w:type="auto"/>
            <w:hideMark/>
          </w:tcPr>
          <w:p w14:paraId="3244C3B3" w14:textId="77777777" w:rsidR="00201495" w:rsidRPr="00862CF6" w:rsidRDefault="00201495" w:rsidP="007132D3">
            <w:r w:rsidRPr="00862CF6">
              <w:t>Zdravstvena voditeljica, ravnateljica, odgojitelji, tehničko osoblje</w:t>
            </w:r>
          </w:p>
        </w:tc>
        <w:tc>
          <w:tcPr>
            <w:tcW w:w="0" w:type="auto"/>
            <w:hideMark/>
          </w:tcPr>
          <w:p w14:paraId="13148A77" w14:textId="77777777" w:rsidR="00201495" w:rsidRPr="00862CF6" w:rsidRDefault="00201495" w:rsidP="007132D3">
            <w:r w:rsidRPr="00862CF6">
              <w:t>Kontinuirano</w:t>
            </w:r>
          </w:p>
        </w:tc>
      </w:tr>
    </w:tbl>
    <w:p w14:paraId="7095A1AF" w14:textId="77777777" w:rsidR="00201495" w:rsidRPr="00862CF6" w:rsidRDefault="00201495" w:rsidP="007132D3"/>
    <w:p w14:paraId="1721628F" w14:textId="0DE4BBD0" w:rsidR="00201495" w:rsidRPr="00862CF6" w:rsidRDefault="00201495" w:rsidP="007132D3">
      <w:pPr>
        <w:pStyle w:val="Heading2"/>
        <w:rPr>
          <w:rFonts w:cstheme="minorHAnsi"/>
        </w:rPr>
      </w:pPr>
      <w:bookmarkStart w:id="191" w:name="_Toc241517993"/>
      <w:bookmarkStart w:id="192" w:name="_Toc241571397"/>
      <w:r w:rsidRPr="00862CF6">
        <w:rPr>
          <w:rFonts w:cstheme="minorHAnsi"/>
        </w:rPr>
        <w:lastRenderedPageBreak/>
        <w:t>Mjere prevencije ozljeda i osiguravanje sigurnosti djece</w:t>
      </w:r>
      <w:bookmarkEnd w:id="191"/>
      <w:bookmarkEnd w:id="192"/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1402"/>
        <w:gridCol w:w="3842"/>
        <w:gridCol w:w="2284"/>
        <w:gridCol w:w="1488"/>
      </w:tblGrid>
      <w:tr w:rsidR="00201495" w:rsidRPr="00862CF6" w14:paraId="77FD3BAF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76CED0C7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PODRUČJE RADA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772C5169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SADRŽAJ RADA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7A3C115E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NOSITELJ I SURADNICI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6D733676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REALIZACIJA</w:t>
            </w:r>
          </w:p>
        </w:tc>
      </w:tr>
      <w:tr w:rsidR="00201495" w:rsidRPr="00862CF6" w14:paraId="58F7CBB0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48E79B4A" w14:textId="77777777" w:rsidR="00201495" w:rsidRPr="00862CF6" w:rsidRDefault="00201495" w:rsidP="007132D3">
            <w:r w:rsidRPr="00862CF6">
              <w:t>Sigurnost prostora</w:t>
            </w:r>
          </w:p>
        </w:tc>
        <w:tc>
          <w:tcPr>
            <w:tcW w:w="0" w:type="auto"/>
            <w:hideMark/>
          </w:tcPr>
          <w:p w14:paraId="783D4351" w14:textId="77777777" w:rsidR="00201495" w:rsidRPr="00862CF6" w:rsidRDefault="00201495" w:rsidP="007132D3">
            <w:r w:rsidRPr="00862CF6">
              <w:t>Sudjelovanje u praćenju sigurnosti prostora za boravak djece, opreme, namještaja, sanitarnih prostora, hodnika i drugih prostora kojima se djeca koriste.</w:t>
            </w:r>
          </w:p>
        </w:tc>
        <w:tc>
          <w:tcPr>
            <w:tcW w:w="0" w:type="auto"/>
            <w:hideMark/>
          </w:tcPr>
          <w:p w14:paraId="614C67AB" w14:textId="77777777" w:rsidR="00201495" w:rsidRPr="00862CF6" w:rsidRDefault="00201495" w:rsidP="007132D3">
            <w:r w:rsidRPr="00862CF6">
              <w:t>Zdravstvena voditeljica, ravnateljica, odgojitelji, tehničko osoblje</w:t>
            </w:r>
          </w:p>
        </w:tc>
        <w:tc>
          <w:tcPr>
            <w:tcW w:w="0" w:type="auto"/>
            <w:hideMark/>
          </w:tcPr>
          <w:p w14:paraId="4B320507" w14:textId="77777777" w:rsidR="00201495" w:rsidRPr="00862CF6" w:rsidRDefault="00201495" w:rsidP="007132D3">
            <w:r w:rsidRPr="00862CF6">
              <w:t>Kontinuirano</w:t>
            </w:r>
          </w:p>
        </w:tc>
      </w:tr>
      <w:tr w:rsidR="00201495" w:rsidRPr="00862CF6" w14:paraId="50398660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354DF93A" w14:textId="77777777" w:rsidR="00201495" w:rsidRPr="00862CF6" w:rsidRDefault="00201495" w:rsidP="007132D3">
            <w:r w:rsidRPr="00862CF6">
              <w:t>Vanjski prostor</w:t>
            </w:r>
          </w:p>
        </w:tc>
        <w:tc>
          <w:tcPr>
            <w:tcW w:w="0" w:type="auto"/>
            <w:hideMark/>
          </w:tcPr>
          <w:p w14:paraId="0B5EFB31" w14:textId="77777777" w:rsidR="00201495" w:rsidRPr="00862CF6" w:rsidRDefault="00201495" w:rsidP="007132D3">
            <w:r w:rsidRPr="00862CF6">
              <w:t>Praćenje sigurnosti dvorišta, igrala i opreme za igru te pravodobno ukazivanje na uočene rizike.</w:t>
            </w:r>
          </w:p>
        </w:tc>
        <w:tc>
          <w:tcPr>
            <w:tcW w:w="0" w:type="auto"/>
            <w:hideMark/>
          </w:tcPr>
          <w:p w14:paraId="55D74777" w14:textId="77777777" w:rsidR="00201495" w:rsidRPr="00862CF6" w:rsidRDefault="00201495" w:rsidP="007132D3">
            <w:r w:rsidRPr="00862CF6">
              <w:t>Zdravstvena voditeljica, ravnateljica, tehničko osoblje</w:t>
            </w:r>
          </w:p>
        </w:tc>
        <w:tc>
          <w:tcPr>
            <w:tcW w:w="0" w:type="auto"/>
            <w:hideMark/>
          </w:tcPr>
          <w:p w14:paraId="3EDD70B4" w14:textId="77777777" w:rsidR="00201495" w:rsidRPr="00862CF6" w:rsidRDefault="00201495" w:rsidP="007132D3">
            <w:r w:rsidRPr="00862CF6">
              <w:t>Kontinuirano</w:t>
            </w:r>
          </w:p>
        </w:tc>
      </w:tr>
      <w:tr w:rsidR="00201495" w:rsidRPr="00862CF6" w14:paraId="6CE0806F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49E4FAAC" w14:textId="77777777" w:rsidR="00201495" w:rsidRPr="00862CF6" w:rsidRDefault="00201495" w:rsidP="007132D3">
            <w:r w:rsidRPr="00862CF6">
              <w:t>Kemijska sredstva</w:t>
            </w:r>
          </w:p>
        </w:tc>
        <w:tc>
          <w:tcPr>
            <w:tcW w:w="0" w:type="auto"/>
            <w:hideMark/>
          </w:tcPr>
          <w:p w14:paraId="7071849A" w14:textId="77777777" w:rsidR="00201495" w:rsidRPr="00862CF6" w:rsidRDefault="00201495" w:rsidP="007132D3">
            <w:r w:rsidRPr="00862CF6">
              <w:t>Praćenje sigurnog čuvanja i korištenja sredstava za čišćenje i drugih potencijalno opasnih tvari, izvan dosega djece.</w:t>
            </w:r>
          </w:p>
        </w:tc>
        <w:tc>
          <w:tcPr>
            <w:tcW w:w="0" w:type="auto"/>
            <w:hideMark/>
          </w:tcPr>
          <w:p w14:paraId="4DF90C45" w14:textId="77777777" w:rsidR="00201495" w:rsidRPr="00862CF6" w:rsidRDefault="00201495" w:rsidP="007132D3">
            <w:r w:rsidRPr="00862CF6">
              <w:t>Zdravstvena voditeljica, spremačice, ravnateljica</w:t>
            </w:r>
          </w:p>
        </w:tc>
        <w:tc>
          <w:tcPr>
            <w:tcW w:w="0" w:type="auto"/>
            <w:hideMark/>
          </w:tcPr>
          <w:p w14:paraId="66588483" w14:textId="77777777" w:rsidR="00201495" w:rsidRPr="00862CF6" w:rsidRDefault="00201495" w:rsidP="007132D3">
            <w:r w:rsidRPr="00862CF6">
              <w:t>Kontinuirano</w:t>
            </w:r>
          </w:p>
        </w:tc>
      </w:tr>
      <w:tr w:rsidR="00201495" w:rsidRPr="00862CF6" w14:paraId="49FBF3B2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7BAC2346" w14:textId="77777777" w:rsidR="00201495" w:rsidRPr="00862CF6" w:rsidRDefault="00201495" w:rsidP="007132D3">
            <w:r w:rsidRPr="00862CF6">
              <w:t>Prevencija ozljeda</w:t>
            </w:r>
          </w:p>
        </w:tc>
        <w:tc>
          <w:tcPr>
            <w:tcW w:w="0" w:type="auto"/>
            <w:hideMark/>
          </w:tcPr>
          <w:p w14:paraId="15D22580" w14:textId="77777777" w:rsidR="00201495" w:rsidRPr="00862CF6" w:rsidRDefault="00201495" w:rsidP="007132D3">
            <w:r w:rsidRPr="00862CF6">
              <w:t>Edukacija djece i zaposlenika o sigurnom ponašanju i postupcima kojima se smanjuje rizik od ozljeda.</w:t>
            </w:r>
          </w:p>
        </w:tc>
        <w:tc>
          <w:tcPr>
            <w:tcW w:w="0" w:type="auto"/>
            <w:hideMark/>
          </w:tcPr>
          <w:p w14:paraId="39F556B9" w14:textId="77777777" w:rsidR="00201495" w:rsidRPr="00862CF6" w:rsidRDefault="00201495" w:rsidP="007132D3">
            <w:r w:rsidRPr="00862CF6">
              <w:t>Zdravstvena voditeljica, odgojitelji</w:t>
            </w:r>
          </w:p>
        </w:tc>
        <w:tc>
          <w:tcPr>
            <w:tcW w:w="0" w:type="auto"/>
            <w:hideMark/>
          </w:tcPr>
          <w:p w14:paraId="140CCC07" w14:textId="77777777" w:rsidR="00201495" w:rsidRPr="00862CF6" w:rsidRDefault="00201495" w:rsidP="007132D3">
            <w:r w:rsidRPr="00862CF6">
              <w:t>Kontinuirano</w:t>
            </w:r>
          </w:p>
        </w:tc>
      </w:tr>
      <w:tr w:rsidR="00201495" w:rsidRPr="00862CF6" w14:paraId="7FBAE811" w14:textId="77777777" w:rsidTr="00201495">
        <w:tc>
          <w:tcPr>
            <w:tcW w:w="0" w:type="auto"/>
            <w:shd w:val="clear" w:color="auto" w:fill="BFBFBF" w:themeFill="background1" w:themeFillShade="BF"/>
            <w:hideMark/>
          </w:tcPr>
          <w:p w14:paraId="61C0D49F" w14:textId="77777777" w:rsidR="00201495" w:rsidRPr="00862CF6" w:rsidRDefault="00201495" w:rsidP="007132D3">
            <w:r w:rsidRPr="00862CF6">
              <w:t>Evidencija ozljeda</w:t>
            </w:r>
          </w:p>
        </w:tc>
        <w:tc>
          <w:tcPr>
            <w:tcW w:w="0" w:type="auto"/>
            <w:hideMark/>
          </w:tcPr>
          <w:p w14:paraId="3DA9B340" w14:textId="77777777" w:rsidR="00201495" w:rsidRPr="00862CF6" w:rsidRDefault="00201495" w:rsidP="007132D3">
            <w:r w:rsidRPr="00862CF6">
              <w:t>Praćenje i evidentiranje ozljeda djece te analiza okolnosti nastanka ozljeda radi poduzimanja preventivnih mjera.</w:t>
            </w:r>
          </w:p>
        </w:tc>
        <w:tc>
          <w:tcPr>
            <w:tcW w:w="0" w:type="auto"/>
            <w:hideMark/>
          </w:tcPr>
          <w:p w14:paraId="324E6FC6" w14:textId="77777777" w:rsidR="00201495" w:rsidRPr="00862CF6" w:rsidRDefault="00201495" w:rsidP="007132D3">
            <w:r w:rsidRPr="00862CF6">
              <w:t>Zdravstvena voditeljica, odgojitelji, ravnateljica</w:t>
            </w:r>
          </w:p>
        </w:tc>
        <w:tc>
          <w:tcPr>
            <w:tcW w:w="0" w:type="auto"/>
            <w:hideMark/>
          </w:tcPr>
          <w:p w14:paraId="0622CA63" w14:textId="77777777" w:rsidR="00201495" w:rsidRPr="00862CF6" w:rsidRDefault="00201495" w:rsidP="007132D3">
            <w:r w:rsidRPr="00862CF6">
              <w:t>Kontinuirano</w:t>
            </w:r>
          </w:p>
        </w:tc>
      </w:tr>
    </w:tbl>
    <w:p w14:paraId="4186ABD0" w14:textId="77777777" w:rsidR="00862CF6" w:rsidRPr="00862CF6" w:rsidRDefault="00862CF6" w:rsidP="00862CF6"/>
    <w:p w14:paraId="4065C58B" w14:textId="399808CB" w:rsidR="00201495" w:rsidRPr="00862CF6" w:rsidRDefault="00FD115B" w:rsidP="007132D3">
      <w:pPr>
        <w:pStyle w:val="Heading2"/>
        <w:rPr>
          <w:rFonts w:cstheme="minorHAnsi"/>
        </w:rPr>
      </w:pPr>
      <w:bookmarkStart w:id="193" w:name="_Toc241517994"/>
      <w:bookmarkStart w:id="194" w:name="_Toc241571398"/>
      <w:r w:rsidRPr="00862CF6">
        <w:rPr>
          <w:rFonts w:cstheme="minorHAnsi"/>
        </w:rPr>
        <w:t>Zdravstveni odgoj i edukacija</w:t>
      </w:r>
      <w:bookmarkEnd w:id="193"/>
      <w:bookmarkEnd w:id="194"/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1749"/>
        <w:gridCol w:w="3345"/>
        <w:gridCol w:w="2227"/>
        <w:gridCol w:w="1695"/>
      </w:tblGrid>
      <w:tr w:rsidR="00201495" w:rsidRPr="00862CF6" w14:paraId="460FE6B3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1B583898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PODRUČJE RADA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227FE38E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SADRŽAJ RADA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1F498B3D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NOSITELJ I SURADNICI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636F7607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REALIZACIJA</w:t>
            </w:r>
          </w:p>
        </w:tc>
      </w:tr>
      <w:tr w:rsidR="00201495" w:rsidRPr="00862CF6" w14:paraId="2002D8C6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6B123A0A" w14:textId="77777777" w:rsidR="00201495" w:rsidRPr="00862CF6" w:rsidRDefault="00201495" w:rsidP="007132D3">
            <w:r w:rsidRPr="00862CF6">
              <w:t>Zdravstveni odgoj djece</w:t>
            </w:r>
          </w:p>
        </w:tc>
        <w:tc>
          <w:tcPr>
            <w:tcW w:w="0" w:type="auto"/>
            <w:hideMark/>
          </w:tcPr>
          <w:p w14:paraId="354989BE" w14:textId="77777777" w:rsidR="00201495" w:rsidRPr="00862CF6" w:rsidRDefault="00201495" w:rsidP="007132D3">
            <w:r w:rsidRPr="00862CF6">
              <w:t>Provođenje razvojno primjerenih aktivnosti o osobnoj higijeni, pranju ruku, higijeni zuba, pravilnoj prehrani, kretanju, odmoru, snu, sigurnosti i zdravim životnim navikama.</w:t>
            </w:r>
          </w:p>
        </w:tc>
        <w:tc>
          <w:tcPr>
            <w:tcW w:w="0" w:type="auto"/>
            <w:hideMark/>
          </w:tcPr>
          <w:p w14:paraId="61361E74" w14:textId="77777777" w:rsidR="00201495" w:rsidRPr="00862CF6" w:rsidRDefault="00201495" w:rsidP="007132D3">
            <w:r w:rsidRPr="00862CF6">
              <w:t>Zdravstvena voditeljica, odgojitelji</w:t>
            </w:r>
          </w:p>
        </w:tc>
        <w:tc>
          <w:tcPr>
            <w:tcW w:w="0" w:type="auto"/>
            <w:hideMark/>
          </w:tcPr>
          <w:p w14:paraId="743B3F93" w14:textId="77777777" w:rsidR="00201495" w:rsidRPr="00862CF6" w:rsidRDefault="00201495" w:rsidP="007132D3">
            <w:r w:rsidRPr="00862CF6">
              <w:t>Tijekom cijele godine</w:t>
            </w:r>
          </w:p>
        </w:tc>
      </w:tr>
      <w:tr w:rsidR="00201495" w:rsidRPr="00862CF6" w14:paraId="2C419E23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2842ECD6" w14:textId="77777777" w:rsidR="00201495" w:rsidRPr="00862CF6" w:rsidRDefault="00201495" w:rsidP="007132D3">
            <w:r w:rsidRPr="00862CF6">
              <w:t>Edukacija zaposlenika</w:t>
            </w:r>
          </w:p>
        </w:tc>
        <w:tc>
          <w:tcPr>
            <w:tcW w:w="0" w:type="auto"/>
            <w:hideMark/>
          </w:tcPr>
          <w:p w14:paraId="2A849D78" w14:textId="77777777" w:rsidR="00201495" w:rsidRPr="00862CF6" w:rsidRDefault="00201495" w:rsidP="007132D3">
            <w:r w:rsidRPr="00862CF6">
              <w:t>Informiranje i edukacija zaposlenika o zdravstvenim i higijenskim postupcima važnima za siguran boravak djece.</w:t>
            </w:r>
          </w:p>
        </w:tc>
        <w:tc>
          <w:tcPr>
            <w:tcW w:w="0" w:type="auto"/>
            <w:hideMark/>
          </w:tcPr>
          <w:p w14:paraId="3C99C243" w14:textId="77777777" w:rsidR="00201495" w:rsidRPr="00862CF6" w:rsidRDefault="00201495" w:rsidP="007132D3">
            <w:r w:rsidRPr="00862CF6">
              <w:t>Zdravstvena voditeljica, ravnateljica</w:t>
            </w:r>
          </w:p>
        </w:tc>
        <w:tc>
          <w:tcPr>
            <w:tcW w:w="0" w:type="auto"/>
            <w:hideMark/>
          </w:tcPr>
          <w:p w14:paraId="71BE4A9F" w14:textId="77777777" w:rsidR="00201495" w:rsidRPr="00862CF6" w:rsidRDefault="00201495" w:rsidP="007132D3">
            <w:r w:rsidRPr="00862CF6">
              <w:t>Tijekom godine, prema potrebi</w:t>
            </w:r>
          </w:p>
        </w:tc>
      </w:tr>
      <w:tr w:rsidR="00201495" w:rsidRPr="00862CF6" w14:paraId="144E89F2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6C5C7F9A" w14:textId="77777777" w:rsidR="00201495" w:rsidRPr="00862CF6" w:rsidRDefault="00201495" w:rsidP="007132D3">
            <w:r w:rsidRPr="00862CF6">
              <w:t>Edukacija kuhinjskog osoblja</w:t>
            </w:r>
          </w:p>
        </w:tc>
        <w:tc>
          <w:tcPr>
            <w:tcW w:w="0" w:type="auto"/>
            <w:hideMark/>
          </w:tcPr>
          <w:p w14:paraId="33981D73" w14:textId="77777777" w:rsidR="00201495" w:rsidRPr="00862CF6" w:rsidRDefault="00201495" w:rsidP="007132D3">
            <w:r w:rsidRPr="00862CF6">
              <w:t>Suradnja s kuhinjskim osobljem u području higijene hrane, sigurnosti hrane i provedbe propisanih postupaka.</w:t>
            </w:r>
          </w:p>
        </w:tc>
        <w:tc>
          <w:tcPr>
            <w:tcW w:w="0" w:type="auto"/>
            <w:hideMark/>
          </w:tcPr>
          <w:p w14:paraId="6DAE8AD5" w14:textId="77777777" w:rsidR="00201495" w:rsidRPr="00862CF6" w:rsidRDefault="00201495" w:rsidP="007132D3">
            <w:r w:rsidRPr="00862CF6">
              <w:t>Zdravstvena voditeljica, kuhinjsko osoblje</w:t>
            </w:r>
          </w:p>
        </w:tc>
        <w:tc>
          <w:tcPr>
            <w:tcW w:w="0" w:type="auto"/>
            <w:hideMark/>
          </w:tcPr>
          <w:p w14:paraId="5C110736" w14:textId="77777777" w:rsidR="00201495" w:rsidRPr="00862CF6" w:rsidRDefault="00201495" w:rsidP="007132D3">
            <w:r w:rsidRPr="00862CF6">
              <w:t>Kontinuirano</w:t>
            </w:r>
          </w:p>
        </w:tc>
      </w:tr>
      <w:tr w:rsidR="00201495" w:rsidRPr="00862CF6" w14:paraId="01D8248F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240ECEE6" w14:textId="77777777" w:rsidR="00201495" w:rsidRPr="00862CF6" w:rsidRDefault="00201495" w:rsidP="007132D3">
            <w:r w:rsidRPr="00862CF6">
              <w:lastRenderedPageBreak/>
              <w:t>Edukacija roditelja</w:t>
            </w:r>
          </w:p>
        </w:tc>
        <w:tc>
          <w:tcPr>
            <w:tcW w:w="0" w:type="auto"/>
            <w:hideMark/>
          </w:tcPr>
          <w:p w14:paraId="67241A0E" w14:textId="77777777" w:rsidR="00201495" w:rsidRPr="00862CF6" w:rsidRDefault="00201495" w:rsidP="007132D3">
            <w:r w:rsidRPr="00862CF6">
              <w:t>Informiranje roditelja o zdravstvenim temama važnima za zdravlje i sigurnost djece te pružanje stručnih informacija u okviru nadležnosti zdravstvene voditeljice.</w:t>
            </w:r>
          </w:p>
        </w:tc>
        <w:tc>
          <w:tcPr>
            <w:tcW w:w="0" w:type="auto"/>
            <w:hideMark/>
          </w:tcPr>
          <w:p w14:paraId="6F087661" w14:textId="77777777" w:rsidR="00201495" w:rsidRPr="00862CF6" w:rsidRDefault="00201495" w:rsidP="007132D3">
            <w:r w:rsidRPr="00862CF6">
              <w:t>Zdravstvena voditeljica, roditelji/skrbnici</w:t>
            </w:r>
          </w:p>
        </w:tc>
        <w:tc>
          <w:tcPr>
            <w:tcW w:w="0" w:type="auto"/>
            <w:hideMark/>
          </w:tcPr>
          <w:p w14:paraId="32B26BA3" w14:textId="77777777" w:rsidR="00201495" w:rsidRPr="00862CF6" w:rsidRDefault="00201495" w:rsidP="007132D3">
            <w:r w:rsidRPr="00862CF6">
              <w:t>Tijekom godine</w:t>
            </w:r>
          </w:p>
        </w:tc>
      </w:tr>
      <w:tr w:rsidR="00201495" w:rsidRPr="00862CF6" w14:paraId="50613A45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5BFF3B58" w14:textId="77777777" w:rsidR="00201495" w:rsidRPr="00862CF6" w:rsidRDefault="00201495" w:rsidP="007132D3">
            <w:r w:rsidRPr="00862CF6">
              <w:t>Zdravstveno-preventivne aktivnosti</w:t>
            </w:r>
          </w:p>
        </w:tc>
        <w:tc>
          <w:tcPr>
            <w:tcW w:w="0" w:type="auto"/>
            <w:hideMark/>
          </w:tcPr>
          <w:p w14:paraId="69947E0E" w14:textId="77777777" w:rsidR="00201495" w:rsidRPr="00862CF6" w:rsidRDefault="00201495" w:rsidP="007132D3">
            <w:r w:rsidRPr="00862CF6">
              <w:t>Organiziranje i provođenje aktivnosti usmjerenih na prevenciju bolesti, ozljeda i usvajanje zdravih životnih navika.</w:t>
            </w:r>
          </w:p>
        </w:tc>
        <w:tc>
          <w:tcPr>
            <w:tcW w:w="0" w:type="auto"/>
            <w:hideMark/>
          </w:tcPr>
          <w:p w14:paraId="00B4BCD3" w14:textId="77777777" w:rsidR="00201495" w:rsidRPr="00862CF6" w:rsidRDefault="00201495" w:rsidP="007132D3">
            <w:r w:rsidRPr="00862CF6">
              <w:t>Zdravstvena voditeljica, odgojitelji, stručni suradnici</w:t>
            </w:r>
          </w:p>
        </w:tc>
        <w:tc>
          <w:tcPr>
            <w:tcW w:w="0" w:type="auto"/>
            <w:hideMark/>
          </w:tcPr>
          <w:p w14:paraId="30BCA70C" w14:textId="77777777" w:rsidR="00201495" w:rsidRPr="00862CF6" w:rsidRDefault="00201495" w:rsidP="007132D3">
            <w:r w:rsidRPr="00862CF6">
              <w:t>Kontinuirano</w:t>
            </w:r>
          </w:p>
        </w:tc>
      </w:tr>
    </w:tbl>
    <w:p w14:paraId="742CF39C" w14:textId="77777777" w:rsidR="00862CF6" w:rsidRPr="00862CF6" w:rsidRDefault="00862CF6" w:rsidP="007132D3"/>
    <w:p w14:paraId="3D055646" w14:textId="796AECAE" w:rsidR="00201495" w:rsidRPr="00862CF6" w:rsidRDefault="00FD115B" w:rsidP="007132D3">
      <w:pPr>
        <w:pStyle w:val="Heading2"/>
        <w:rPr>
          <w:rFonts w:cstheme="minorHAnsi"/>
        </w:rPr>
      </w:pPr>
      <w:bookmarkStart w:id="195" w:name="_Toc241517995"/>
      <w:bookmarkStart w:id="196" w:name="_Toc241571399"/>
      <w:r w:rsidRPr="00862CF6">
        <w:rPr>
          <w:rFonts w:cstheme="minorHAnsi"/>
        </w:rPr>
        <w:t>Zdravstvena dokumentacija i evidencije</w:t>
      </w:r>
      <w:bookmarkEnd w:id="195"/>
      <w:bookmarkEnd w:id="196"/>
    </w:p>
    <w:tbl>
      <w:tblPr>
        <w:tblStyle w:val="Reetkatablice1"/>
        <w:tblW w:w="0" w:type="auto"/>
        <w:tblInd w:w="137" w:type="dxa"/>
        <w:tblLook w:val="04A0" w:firstRow="1" w:lastRow="0" w:firstColumn="1" w:lastColumn="0" w:noHBand="0" w:noVBand="1"/>
      </w:tblPr>
      <w:tblGrid>
        <w:gridCol w:w="1948"/>
        <w:gridCol w:w="3232"/>
        <w:gridCol w:w="2014"/>
        <w:gridCol w:w="1685"/>
      </w:tblGrid>
      <w:tr w:rsidR="00201495" w:rsidRPr="00862CF6" w14:paraId="31FF696B" w14:textId="77777777" w:rsidTr="00FD115B">
        <w:tc>
          <w:tcPr>
            <w:tcW w:w="1948" w:type="dxa"/>
            <w:shd w:val="clear" w:color="auto" w:fill="BFBFBF" w:themeFill="background1" w:themeFillShade="BF"/>
            <w:hideMark/>
          </w:tcPr>
          <w:p w14:paraId="10CB9E7D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PODRUČJE RADA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6E8BD9D4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SADRŽAJ RADA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0630919B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NOSITELJ I SURADNICI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104E96E4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REALIZACIJA</w:t>
            </w:r>
          </w:p>
        </w:tc>
      </w:tr>
      <w:tr w:rsidR="00201495" w:rsidRPr="00862CF6" w14:paraId="37796DD8" w14:textId="77777777" w:rsidTr="00FD115B">
        <w:tc>
          <w:tcPr>
            <w:tcW w:w="1948" w:type="dxa"/>
            <w:shd w:val="clear" w:color="auto" w:fill="BFBFBF" w:themeFill="background1" w:themeFillShade="BF"/>
            <w:hideMark/>
          </w:tcPr>
          <w:p w14:paraId="2E7BF761" w14:textId="77777777" w:rsidR="00201495" w:rsidRPr="00862CF6" w:rsidRDefault="00201495" w:rsidP="007132D3">
            <w:r w:rsidRPr="00862CF6">
              <w:t>Dokumentacija pri upisu</w:t>
            </w:r>
          </w:p>
        </w:tc>
        <w:tc>
          <w:tcPr>
            <w:tcW w:w="0" w:type="auto"/>
            <w:hideMark/>
          </w:tcPr>
          <w:p w14:paraId="64CDFEFB" w14:textId="77777777" w:rsidR="00201495" w:rsidRPr="00862CF6" w:rsidRDefault="00201495" w:rsidP="007132D3">
            <w:r w:rsidRPr="00862CF6">
              <w:t>Praćenje i evidentiranje zdravstvene dokumentacije potrebne za upis djeteta, uključujući potvrdu o obavljenom sistematskom zdravstvenom pregledu i podatke o cijepljenju.</w:t>
            </w:r>
          </w:p>
        </w:tc>
        <w:tc>
          <w:tcPr>
            <w:tcW w:w="0" w:type="auto"/>
            <w:hideMark/>
          </w:tcPr>
          <w:p w14:paraId="4DBBCC9B" w14:textId="77777777" w:rsidR="00201495" w:rsidRPr="00862CF6" w:rsidRDefault="00201495" w:rsidP="007132D3">
            <w:r w:rsidRPr="00862CF6">
              <w:t>Zdravstvena voditeljica, roditelji/skrbnici</w:t>
            </w:r>
          </w:p>
        </w:tc>
        <w:tc>
          <w:tcPr>
            <w:tcW w:w="0" w:type="auto"/>
            <w:hideMark/>
          </w:tcPr>
          <w:p w14:paraId="38A545F4" w14:textId="77777777" w:rsidR="00201495" w:rsidRPr="00862CF6" w:rsidRDefault="00201495" w:rsidP="007132D3">
            <w:r w:rsidRPr="00862CF6">
              <w:t>Pri upisu</w:t>
            </w:r>
          </w:p>
        </w:tc>
      </w:tr>
      <w:tr w:rsidR="00201495" w:rsidRPr="00862CF6" w14:paraId="1F6808E8" w14:textId="77777777" w:rsidTr="00FD115B">
        <w:tc>
          <w:tcPr>
            <w:tcW w:w="1948" w:type="dxa"/>
            <w:shd w:val="clear" w:color="auto" w:fill="BFBFBF" w:themeFill="background1" w:themeFillShade="BF"/>
            <w:hideMark/>
          </w:tcPr>
          <w:p w14:paraId="4877C6E4" w14:textId="77777777" w:rsidR="00201495" w:rsidRPr="00862CF6" w:rsidRDefault="00201495" w:rsidP="007132D3">
            <w:r w:rsidRPr="00862CF6">
              <w:t>Zdravstveni karton</w:t>
            </w:r>
          </w:p>
        </w:tc>
        <w:tc>
          <w:tcPr>
            <w:tcW w:w="0" w:type="auto"/>
            <w:hideMark/>
          </w:tcPr>
          <w:p w14:paraId="36160759" w14:textId="77777777" w:rsidR="00201495" w:rsidRPr="00862CF6" w:rsidRDefault="00201495" w:rsidP="007132D3">
            <w:r w:rsidRPr="00862CF6">
              <w:t>Vođenje i ažuriranje zdravstvenog kartona djeteta te evidentiranje relevantnih zdravstvenih podataka.</w:t>
            </w:r>
          </w:p>
        </w:tc>
        <w:tc>
          <w:tcPr>
            <w:tcW w:w="0" w:type="auto"/>
            <w:hideMark/>
          </w:tcPr>
          <w:p w14:paraId="0624B81A" w14:textId="77777777" w:rsidR="00201495" w:rsidRPr="00862CF6" w:rsidRDefault="00201495" w:rsidP="007132D3">
            <w:r w:rsidRPr="00862CF6">
              <w:t>Zdravstvena voditeljica</w:t>
            </w:r>
          </w:p>
        </w:tc>
        <w:tc>
          <w:tcPr>
            <w:tcW w:w="0" w:type="auto"/>
            <w:hideMark/>
          </w:tcPr>
          <w:p w14:paraId="49B77DF5" w14:textId="77777777" w:rsidR="00201495" w:rsidRPr="00862CF6" w:rsidRDefault="00201495" w:rsidP="007132D3">
            <w:r w:rsidRPr="00862CF6">
              <w:t>Pri upisu i kontinuirano</w:t>
            </w:r>
          </w:p>
        </w:tc>
      </w:tr>
      <w:tr w:rsidR="00201495" w:rsidRPr="00862CF6" w14:paraId="29C31DD2" w14:textId="77777777" w:rsidTr="00FD115B">
        <w:tc>
          <w:tcPr>
            <w:tcW w:w="1948" w:type="dxa"/>
            <w:shd w:val="clear" w:color="auto" w:fill="BFBFBF" w:themeFill="background1" w:themeFillShade="BF"/>
            <w:hideMark/>
          </w:tcPr>
          <w:p w14:paraId="752A6B25" w14:textId="77777777" w:rsidR="00201495" w:rsidRPr="00862CF6" w:rsidRDefault="00201495" w:rsidP="007132D3">
            <w:r w:rsidRPr="00862CF6">
              <w:t>Evidencija pobola i izostanaka</w:t>
            </w:r>
          </w:p>
        </w:tc>
        <w:tc>
          <w:tcPr>
            <w:tcW w:w="0" w:type="auto"/>
            <w:hideMark/>
          </w:tcPr>
          <w:p w14:paraId="775D537D" w14:textId="77777777" w:rsidR="00201495" w:rsidRPr="00862CF6" w:rsidRDefault="00201495" w:rsidP="007132D3">
            <w:r w:rsidRPr="00862CF6">
              <w:t>Praćenje zdravstvenog stanja djece, pobola i razloga izostajanja te analiza podataka radi planiranja preventivnih mjera.</w:t>
            </w:r>
          </w:p>
        </w:tc>
        <w:tc>
          <w:tcPr>
            <w:tcW w:w="0" w:type="auto"/>
            <w:hideMark/>
          </w:tcPr>
          <w:p w14:paraId="5258D5B9" w14:textId="77777777" w:rsidR="00201495" w:rsidRPr="00862CF6" w:rsidRDefault="00201495" w:rsidP="007132D3">
            <w:r w:rsidRPr="00862CF6">
              <w:t>Zdravstvena voditeljica, odgojitelji</w:t>
            </w:r>
          </w:p>
        </w:tc>
        <w:tc>
          <w:tcPr>
            <w:tcW w:w="0" w:type="auto"/>
            <w:hideMark/>
          </w:tcPr>
          <w:p w14:paraId="350C0907" w14:textId="77777777" w:rsidR="00201495" w:rsidRPr="00862CF6" w:rsidRDefault="00201495" w:rsidP="007132D3">
            <w:r w:rsidRPr="00862CF6">
              <w:t>Kontinuirano</w:t>
            </w:r>
          </w:p>
        </w:tc>
      </w:tr>
      <w:tr w:rsidR="00201495" w:rsidRPr="00862CF6" w14:paraId="0935C8AB" w14:textId="77777777" w:rsidTr="00FD115B">
        <w:tc>
          <w:tcPr>
            <w:tcW w:w="1948" w:type="dxa"/>
            <w:shd w:val="clear" w:color="auto" w:fill="BFBFBF" w:themeFill="background1" w:themeFillShade="BF"/>
            <w:hideMark/>
          </w:tcPr>
          <w:p w14:paraId="3D5BD7AF" w14:textId="77777777" w:rsidR="00201495" w:rsidRPr="00862CF6" w:rsidRDefault="00201495" w:rsidP="007132D3">
            <w:r w:rsidRPr="00862CF6">
              <w:t>Evidencija zdravstvenog odgoja</w:t>
            </w:r>
          </w:p>
        </w:tc>
        <w:tc>
          <w:tcPr>
            <w:tcW w:w="0" w:type="auto"/>
            <w:hideMark/>
          </w:tcPr>
          <w:p w14:paraId="076E189D" w14:textId="77777777" w:rsidR="00201495" w:rsidRPr="00862CF6" w:rsidRDefault="00201495" w:rsidP="007132D3">
            <w:r w:rsidRPr="00862CF6">
              <w:t>Vođenje evidencije provedenih aktivnosti zdravstvenog odgoja.</w:t>
            </w:r>
          </w:p>
        </w:tc>
        <w:tc>
          <w:tcPr>
            <w:tcW w:w="0" w:type="auto"/>
            <w:hideMark/>
          </w:tcPr>
          <w:p w14:paraId="25B2EFD1" w14:textId="77777777" w:rsidR="00201495" w:rsidRPr="00862CF6" w:rsidRDefault="00201495" w:rsidP="007132D3">
            <w:r w:rsidRPr="00862CF6">
              <w:t>Zdravstvena voditeljica</w:t>
            </w:r>
          </w:p>
        </w:tc>
        <w:tc>
          <w:tcPr>
            <w:tcW w:w="0" w:type="auto"/>
            <w:hideMark/>
          </w:tcPr>
          <w:p w14:paraId="5CA6E1EA" w14:textId="77777777" w:rsidR="00201495" w:rsidRPr="00862CF6" w:rsidRDefault="00201495" w:rsidP="007132D3">
            <w:r w:rsidRPr="00862CF6">
              <w:t>Kontinuirano</w:t>
            </w:r>
          </w:p>
        </w:tc>
      </w:tr>
      <w:tr w:rsidR="00201495" w:rsidRPr="00862CF6" w14:paraId="470697D0" w14:textId="77777777" w:rsidTr="00FD115B">
        <w:tc>
          <w:tcPr>
            <w:tcW w:w="1948" w:type="dxa"/>
            <w:shd w:val="clear" w:color="auto" w:fill="BFBFBF" w:themeFill="background1" w:themeFillShade="BF"/>
            <w:hideMark/>
          </w:tcPr>
          <w:p w14:paraId="6F6008DB" w14:textId="77777777" w:rsidR="00201495" w:rsidRPr="00862CF6" w:rsidRDefault="00201495" w:rsidP="007132D3">
            <w:r w:rsidRPr="00862CF6">
              <w:t>Higijensko-epidemiološki nadzor</w:t>
            </w:r>
          </w:p>
        </w:tc>
        <w:tc>
          <w:tcPr>
            <w:tcW w:w="0" w:type="auto"/>
            <w:hideMark/>
          </w:tcPr>
          <w:p w14:paraId="5240B75D" w14:textId="77777777" w:rsidR="00201495" w:rsidRPr="00862CF6" w:rsidRDefault="00201495" w:rsidP="007132D3">
            <w:r w:rsidRPr="00862CF6">
              <w:t>Vođenje propisanih evidencija o higijensko-epidemiološkom nadzoru i epidemiološkim indikacijama.</w:t>
            </w:r>
          </w:p>
        </w:tc>
        <w:tc>
          <w:tcPr>
            <w:tcW w:w="0" w:type="auto"/>
            <w:hideMark/>
          </w:tcPr>
          <w:p w14:paraId="17C743BA" w14:textId="77777777" w:rsidR="00201495" w:rsidRPr="00862CF6" w:rsidRDefault="00201495" w:rsidP="007132D3">
            <w:r w:rsidRPr="00862CF6">
              <w:t>Zdravstvena voditeljica</w:t>
            </w:r>
          </w:p>
        </w:tc>
        <w:tc>
          <w:tcPr>
            <w:tcW w:w="0" w:type="auto"/>
            <w:hideMark/>
          </w:tcPr>
          <w:p w14:paraId="527E0159" w14:textId="77777777" w:rsidR="00201495" w:rsidRPr="00862CF6" w:rsidRDefault="00201495" w:rsidP="007132D3">
            <w:r w:rsidRPr="00862CF6">
              <w:t>Kontinuirano</w:t>
            </w:r>
          </w:p>
        </w:tc>
      </w:tr>
      <w:tr w:rsidR="00201495" w:rsidRPr="00862CF6" w14:paraId="36BA1374" w14:textId="77777777" w:rsidTr="00FD115B">
        <w:tc>
          <w:tcPr>
            <w:tcW w:w="1948" w:type="dxa"/>
            <w:shd w:val="clear" w:color="auto" w:fill="BFBFBF" w:themeFill="background1" w:themeFillShade="BF"/>
            <w:hideMark/>
          </w:tcPr>
          <w:p w14:paraId="62FAD04A" w14:textId="77777777" w:rsidR="00201495" w:rsidRPr="00862CF6" w:rsidRDefault="00201495" w:rsidP="007132D3">
            <w:r w:rsidRPr="00862CF6">
              <w:t>Sanitarni nadzor</w:t>
            </w:r>
          </w:p>
        </w:tc>
        <w:tc>
          <w:tcPr>
            <w:tcW w:w="0" w:type="auto"/>
            <w:hideMark/>
          </w:tcPr>
          <w:p w14:paraId="4B159CE5" w14:textId="77777777" w:rsidR="00201495" w:rsidRPr="00862CF6" w:rsidRDefault="00201495" w:rsidP="007132D3">
            <w:r w:rsidRPr="00862CF6">
              <w:t>Vođenje odgovarajućih evidencija vezanih uz sanitarni nadzor.</w:t>
            </w:r>
          </w:p>
        </w:tc>
        <w:tc>
          <w:tcPr>
            <w:tcW w:w="0" w:type="auto"/>
            <w:hideMark/>
          </w:tcPr>
          <w:p w14:paraId="1730DA41" w14:textId="77777777" w:rsidR="00201495" w:rsidRPr="00862CF6" w:rsidRDefault="00201495" w:rsidP="007132D3">
            <w:r w:rsidRPr="00862CF6">
              <w:t>Zdravstvena voditeljica</w:t>
            </w:r>
          </w:p>
        </w:tc>
        <w:tc>
          <w:tcPr>
            <w:tcW w:w="0" w:type="auto"/>
            <w:hideMark/>
          </w:tcPr>
          <w:p w14:paraId="4831BA04" w14:textId="77777777" w:rsidR="00201495" w:rsidRPr="00862CF6" w:rsidRDefault="00201495" w:rsidP="007132D3">
            <w:r w:rsidRPr="00862CF6">
              <w:t>Prema potrebi i propisanim rokovima</w:t>
            </w:r>
          </w:p>
        </w:tc>
      </w:tr>
      <w:tr w:rsidR="00201495" w:rsidRPr="00862CF6" w14:paraId="3AF234A0" w14:textId="77777777" w:rsidTr="00FD115B">
        <w:tc>
          <w:tcPr>
            <w:tcW w:w="1948" w:type="dxa"/>
            <w:shd w:val="clear" w:color="auto" w:fill="BFBFBF" w:themeFill="background1" w:themeFillShade="BF"/>
            <w:hideMark/>
          </w:tcPr>
          <w:p w14:paraId="1B89277A" w14:textId="77777777" w:rsidR="00201495" w:rsidRPr="00862CF6" w:rsidRDefault="00201495" w:rsidP="007132D3">
            <w:r w:rsidRPr="00862CF6">
              <w:t>Evidencija ozljeda</w:t>
            </w:r>
          </w:p>
        </w:tc>
        <w:tc>
          <w:tcPr>
            <w:tcW w:w="0" w:type="auto"/>
            <w:hideMark/>
          </w:tcPr>
          <w:p w14:paraId="77BC4118" w14:textId="77777777" w:rsidR="00201495" w:rsidRPr="00862CF6" w:rsidRDefault="00201495" w:rsidP="007132D3">
            <w:r w:rsidRPr="00862CF6">
              <w:t>Vođenje evidencije ozljeda djece i praćenje okolnosti nastanka ozljeda.</w:t>
            </w:r>
          </w:p>
        </w:tc>
        <w:tc>
          <w:tcPr>
            <w:tcW w:w="0" w:type="auto"/>
            <w:hideMark/>
          </w:tcPr>
          <w:p w14:paraId="0C1A2464" w14:textId="77777777" w:rsidR="00201495" w:rsidRPr="00862CF6" w:rsidRDefault="00201495" w:rsidP="007132D3">
            <w:r w:rsidRPr="00862CF6">
              <w:t>Zdravstvena voditeljica</w:t>
            </w:r>
          </w:p>
        </w:tc>
        <w:tc>
          <w:tcPr>
            <w:tcW w:w="0" w:type="auto"/>
            <w:hideMark/>
          </w:tcPr>
          <w:p w14:paraId="61F2CEBE" w14:textId="77777777" w:rsidR="00201495" w:rsidRPr="00862CF6" w:rsidRDefault="00201495" w:rsidP="007132D3">
            <w:r w:rsidRPr="00862CF6">
              <w:t>Kontinuirano</w:t>
            </w:r>
          </w:p>
        </w:tc>
      </w:tr>
      <w:tr w:rsidR="00201495" w:rsidRPr="00862CF6" w14:paraId="6C07F1B1" w14:textId="77777777" w:rsidTr="00FD115B">
        <w:tc>
          <w:tcPr>
            <w:tcW w:w="1948" w:type="dxa"/>
            <w:shd w:val="clear" w:color="auto" w:fill="BFBFBF" w:themeFill="background1" w:themeFillShade="BF"/>
            <w:hideMark/>
          </w:tcPr>
          <w:p w14:paraId="78D9C3A6" w14:textId="77777777" w:rsidR="00201495" w:rsidRPr="00862CF6" w:rsidRDefault="00201495" w:rsidP="007132D3">
            <w:r w:rsidRPr="00862CF6">
              <w:t>Antropometrijska mjerenja</w:t>
            </w:r>
          </w:p>
        </w:tc>
        <w:tc>
          <w:tcPr>
            <w:tcW w:w="0" w:type="auto"/>
            <w:hideMark/>
          </w:tcPr>
          <w:p w14:paraId="5533BC3A" w14:textId="77777777" w:rsidR="00201495" w:rsidRPr="00862CF6" w:rsidRDefault="00201495" w:rsidP="007132D3">
            <w:r w:rsidRPr="00862CF6">
              <w:t xml:space="preserve">Provođenje i evidentiranje antropometrijskih mjerenja </w:t>
            </w:r>
            <w:r w:rsidRPr="00862CF6">
              <w:lastRenderedPageBreak/>
              <w:t>djece te praćenje rasta i razvoja u skladu s propisanim obrascima i stručnim potrebama.</w:t>
            </w:r>
          </w:p>
        </w:tc>
        <w:tc>
          <w:tcPr>
            <w:tcW w:w="0" w:type="auto"/>
            <w:hideMark/>
          </w:tcPr>
          <w:p w14:paraId="3CC8DFE7" w14:textId="77777777" w:rsidR="00201495" w:rsidRPr="00862CF6" w:rsidRDefault="00201495" w:rsidP="007132D3">
            <w:r w:rsidRPr="00862CF6">
              <w:lastRenderedPageBreak/>
              <w:t>Zdravstvena voditeljica</w:t>
            </w:r>
          </w:p>
        </w:tc>
        <w:tc>
          <w:tcPr>
            <w:tcW w:w="0" w:type="auto"/>
            <w:hideMark/>
          </w:tcPr>
          <w:p w14:paraId="01426ACD" w14:textId="77777777" w:rsidR="00201495" w:rsidRPr="00862CF6" w:rsidRDefault="00201495" w:rsidP="007132D3">
            <w:r w:rsidRPr="00862CF6">
              <w:t>Prema planu i potrebi</w:t>
            </w:r>
          </w:p>
        </w:tc>
      </w:tr>
      <w:tr w:rsidR="00201495" w:rsidRPr="00862CF6" w14:paraId="417D0385" w14:textId="77777777" w:rsidTr="00FD115B">
        <w:tc>
          <w:tcPr>
            <w:tcW w:w="1948" w:type="dxa"/>
            <w:shd w:val="clear" w:color="auto" w:fill="BFBFBF" w:themeFill="background1" w:themeFillShade="BF"/>
            <w:hideMark/>
          </w:tcPr>
          <w:p w14:paraId="07D00E7D" w14:textId="77777777" w:rsidR="00201495" w:rsidRPr="00862CF6" w:rsidRDefault="00201495" w:rsidP="007132D3">
            <w:r w:rsidRPr="00862CF6">
              <w:t>Elektroničko vođenje dokumentacije</w:t>
            </w:r>
          </w:p>
        </w:tc>
        <w:tc>
          <w:tcPr>
            <w:tcW w:w="0" w:type="auto"/>
            <w:hideMark/>
          </w:tcPr>
          <w:p w14:paraId="53C881BD" w14:textId="77777777" w:rsidR="00201495" w:rsidRPr="00862CF6" w:rsidRDefault="00201495" w:rsidP="007132D3">
            <w:r w:rsidRPr="00862CF6">
              <w:t>Kada su ispunjeni uvjeti, vođenje propisanih obrazaca i evidencija u elektroničkom obliku.</w:t>
            </w:r>
          </w:p>
        </w:tc>
        <w:tc>
          <w:tcPr>
            <w:tcW w:w="0" w:type="auto"/>
            <w:hideMark/>
          </w:tcPr>
          <w:p w14:paraId="4E260F91" w14:textId="77777777" w:rsidR="00201495" w:rsidRPr="00862CF6" w:rsidRDefault="00201495" w:rsidP="007132D3">
            <w:r w:rsidRPr="00862CF6">
              <w:t>Zdravstvena voditeljica</w:t>
            </w:r>
          </w:p>
        </w:tc>
        <w:tc>
          <w:tcPr>
            <w:tcW w:w="0" w:type="auto"/>
            <w:hideMark/>
          </w:tcPr>
          <w:p w14:paraId="25301AB3" w14:textId="77777777" w:rsidR="00201495" w:rsidRPr="00862CF6" w:rsidRDefault="00201495" w:rsidP="007132D3">
            <w:r w:rsidRPr="00862CF6">
              <w:t>Kontinuirano</w:t>
            </w:r>
          </w:p>
        </w:tc>
      </w:tr>
    </w:tbl>
    <w:p w14:paraId="73FCCB85" w14:textId="7E100F7B" w:rsidR="00201495" w:rsidRPr="00862CF6" w:rsidRDefault="00201495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Važeći pravilnik propisuje obrasce zdravstvene dokumentacije i evidencija, uključujući zdravstveni karton, evidenciju zdravstvenog odgoja, higijensko-epidemiološkog i sanitarnog nadzora, epidemioloških indikacija, ozljeda i antropometrijskih mjerenja; izmjenama iz 2025. omogućeno je i elektroničko vođenje obrazaca.</w:t>
      </w:r>
    </w:p>
    <w:p w14:paraId="4418B516" w14:textId="73DEF7F3" w:rsidR="00201495" w:rsidRPr="00862CF6" w:rsidRDefault="00FD115B" w:rsidP="007132D3">
      <w:pPr>
        <w:pStyle w:val="Heading2"/>
        <w:rPr>
          <w:rFonts w:cstheme="minorHAnsi"/>
        </w:rPr>
      </w:pPr>
      <w:bookmarkStart w:id="197" w:name="_Toc241517996"/>
      <w:bookmarkStart w:id="198" w:name="_Toc241571400"/>
      <w:r w:rsidRPr="00862CF6">
        <w:rPr>
          <w:rFonts w:cstheme="minorHAnsi"/>
        </w:rPr>
        <w:t>Praćenje djece s posebnim zdravstvenim potrebama</w:t>
      </w:r>
      <w:bookmarkEnd w:id="197"/>
      <w:bookmarkEnd w:id="198"/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1931"/>
        <w:gridCol w:w="3362"/>
        <w:gridCol w:w="2224"/>
        <w:gridCol w:w="1499"/>
      </w:tblGrid>
      <w:tr w:rsidR="00201495" w:rsidRPr="00862CF6" w14:paraId="50D3230E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02E7EBEE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PODRUČJE RADA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1652C242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SADRŽAJ RADA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7FF32BAD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NOSITELJ I SURADNICI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2EDF8A8E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REALIZACIJA</w:t>
            </w:r>
          </w:p>
        </w:tc>
      </w:tr>
      <w:tr w:rsidR="00201495" w:rsidRPr="00862CF6" w14:paraId="2AFA8556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4EF4B623" w14:textId="77777777" w:rsidR="00201495" w:rsidRPr="00862CF6" w:rsidRDefault="00201495" w:rsidP="007132D3">
            <w:r w:rsidRPr="00862CF6">
              <w:t>Praćenje zdravstvenih potreba</w:t>
            </w:r>
          </w:p>
        </w:tc>
        <w:tc>
          <w:tcPr>
            <w:tcW w:w="0" w:type="auto"/>
            <w:hideMark/>
          </w:tcPr>
          <w:p w14:paraId="1CFC45B1" w14:textId="77777777" w:rsidR="00201495" w:rsidRPr="00862CF6" w:rsidRDefault="00201495" w:rsidP="007132D3">
            <w:r w:rsidRPr="00862CF6">
              <w:t>Praćenje djece s utvrđenim zdravstvenim teškoćama, alergijama, intolerancijama i drugim posebnim zdravstvenim potrebama.</w:t>
            </w:r>
          </w:p>
        </w:tc>
        <w:tc>
          <w:tcPr>
            <w:tcW w:w="0" w:type="auto"/>
            <w:hideMark/>
          </w:tcPr>
          <w:p w14:paraId="150A5D23" w14:textId="77777777" w:rsidR="00201495" w:rsidRPr="00862CF6" w:rsidRDefault="00201495" w:rsidP="007132D3">
            <w:r w:rsidRPr="00862CF6">
              <w:t>Zdravstvena voditeljica, odgojitelji, roditelji, liječnik</w:t>
            </w:r>
          </w:p>
        </w:tc>
        <w:tc>
          <w:tcPr>
            <w:tcW w:w="0" w:type="auto"/>
            <w:hideMark/>
          </w:tcPr>
          <w:p w14:paraId="49A3C648" w14:textId="77777777" w:rsidR="00201495" w:rsidRPr="00862CF6" w:rsidRDefault="00201495" w:rsidP="007132D3">
            <w:r w:rsidRPr="00862CF6">
              <w:t>Kontinuirano</w:t>
            </w:r>
          </w:p>
        </w:tc>
      </w:tr>
      <w:tr w:rsidR="00201495" w:rsidRPr="00862CF6" w14:paraId="595C36E4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67D9EB2A" w14:textId="77777777" w:rsidR="00201495" w:rsidRPr="00862CF6" w:rsidRDefault="00201495" w:rsidP="007132D3">
            <w:r w:rsidRPr="00862CF6">
              <w:t>Individualizirane mjere</w:t>
            </w:r>
          </w:p>
        </w:tc>
        <w:tc>
          <w:tcPr>
            <w:tcW w:w="0" w:type="auto"/>
            <w:hideMark/>
          </w:tcPr>
          <w:p w14:paraId="2E1F8991" w14:textId="77777777" w:rsidR="00201495" w:rsidRPr="00862CF6" w:rsidRDefault="00201495" w:rsidP="007132D3">
            <w:r w:rsidRPr="00862CF6">
              <w:t>Sudjelovanje u definiranju i praćenju zdravstvenih postupaka potrebnih za siguran boravak djeteta u Vrtiću, u okviru stručnih ovlasti.</w:t>
            </w:r>
          </w:p>
        </w:tc>
        <w:tc>
          <w:tcPr>
            <w:tcW w:w="0" w:type="auto"/>
            <w:hideMark/>
          </w:tcPr>
          <w:p w14:paraId="0AED5B51" w14:textId="77777777" w:rsidR="00201495" w:rsidRPr="00862CF6" w:rsidRDefault="00201495" w:rsidP="007132D3">
            <w:r w:rsidRPr="00862CF6">
              <w:t>Zdravstvena voditeljica, roditelji, liječnik, odgojitelji, stručni suradnici</w:t>
            </w:r>
          </w:p>
        </w:tc>
        <w:tc>
          <w:tcPr>
            <w:tcW w:w="0" w:type="auto"/>
            <w:hideMark/>
          </w:tcPr>
          <w:p w14:paraId="4ED4EB85" w14:textId="77777777" w:rsidR="00201495" w:rsidRPr="00862CF6" w:rsidRDefault="00201495" w:rsidP="007132D3">
            <w:r w:rsidRPr="00862CF6">
              <w:t>Prema potrebi</w:t>
            </w:r>
          </w:p>
        </w:tc>
      </w:tr>
      <w:tr w:rsidR="00201495" w:rsidRPr="00862CF6" w14:paraId="6D863734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41B2A00B" w14:textId="77777777" w:rsidR="00201495" w:rsidRPr="00862CF6" w:rsidRDefault="00201495" w:rsidP="007132D3">
            <w:r w:rsidRPr="00862CF6">
              <w:t>Suradnja s roditeljima</w:t>
            </w:r>
          </w:p>
        </w:tc>
        <w:tc>
          <w:tcPr>
            <w:tcW w:w="0" w:type="auto"/>
            <w:hideMark/>
          </w:tcPr>
          <w:p w14:paraId="7CB2B051" w14:textId="77777777" w:rsidR="00201495" w:rsidRPr="00862CF6" w:rsidRDefault="00201495" w:rsidP="007132D3">
            <w:r w:rsidRPr="00862CF6">
              <w:t>Razmjena relevantnih zdravstvenih informacija i savjetodavni razgovori s roditeljima/skrbnicima.</w:t>
            </w:r>
          </w:p>
        </w:tc>
        <w:tc>
          <w:tcPr>
            <w:tcW w:w="0" w:type="auto"/>
            <w:hideMark/>
          </w:tcPr>
          <w:p w14:paraId="6E2309F6" w14:textId="77777777" w:rsidR="00201495" w:rsidRPr="00862CF6" w:rsidRDefault="00201495" w:rsidP="007132D3">
            <w:r w:rsidRPr="00862CF6">
              <w:t>Zdravstvena voditeljica, roditelji/skrbnici</w:t>
            </w:r>
          </w:p>
        </w:tc>
        <w:tc>
          <w:tcPr>
            <w:tcW w:w="0" w:type="auto"/>
            <w:hideMark/>
          </w:tcPr>
          <w:p w14:paraId="514209FE" w14:textId="77777777" w:rsidR="00201495" w:rsidRPr="00862CF6" w:rsidRDefault="00201495" w:rsidP="007132D3">
            <w:r w:rsidRPr="00862CF6">
              <w:t>Kontinuirano</w:t>
            </w:r>
          </w:p>
        </w:tc>
      </w:tr>
      <w:tr w:rsidR="00201495" w:rsidRPr="00862CF6" w14:paraId="41A1B927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5100AF3D" w14:textId="77777777" w:rsidR="00201495" w:rsidRPr="00862CF6" w:rsidRDefault="00201495" w:rsidP="007132D3">
            <w:r w:rsidRPr="00862CF6">
              <w:t>Suradnja sa stručnim službama</w:t>
            </w:r>
          </w:p>
        </w:tc>
        <w:tc>
          <w:tcPr>
            <w:tcW w:w="0" w:type="auto"/>
            <w:hideMark/>
          </w:tcPr>
          <w:p w14:paraId="224F9FFD" w14:textId="77777777" w:rsidR="00201495" w:rsidRPr="00862CF6" w:rsidRDefault="00201495" w:rsidP="007132D3">
            <w:r w:rsidRPr="00862CF6">
              <w:t>Suradnja s pedijatrom, obiteljskim liječnikom, doktorom dentalne medicine, epidemiološkom službom i drugim nadležnim stručnjacima.</w:t>
            </w:r>
          </w:p>
        </w:tc>
        <w:tc>
          <w:tcPr>
            <w:tcW w:w="0" w:type="auto"/>
            <w:hideMark/>
          </w:tcPr>
          <w:p w14:paraId="63B964CE" w14:textId="77777777" w:rsidR="00201495" w:rsidRPr="00862CF6" w:rsidRDefault="00201495" w:rsidP="007132D3">
            <w:r w:rsidRPr="00862CF6">
              <w:t>Zdravstvena voditeljica</w:t>
            </w:r>
          </w:p>
        </w:tc>
        <w:tc>
          <w:tcPr>
            <w:tcW w:w="0" w:type="auto"/>
            <w:hideMark/>
          </w:tcPr>
          <w:p w14:paraId="5A5D2001" w14:textId="77777777" w:rsidR="00201495" w:rsidRPr="00862CF6" w:rsidRDefault="00201495" w:rsidP="007132D3">
            <w:r w:rsidRPr="00862CF6">
              <w:t>Prema potrebi</w:t>
            </w:r>
          </w:p>
        </w:tc>
      </w:tr>
    </w:tbl>
    <w:p w14:paraId="750F3CF4" w14:textId="77777777" w:rsidR="00FD115B" w:rsidRPr="00862CF6" w:rsidRDefault="00FD115B" w:rsidP="007132D3"/>
    <w:p w14:paraId="7448F17E" w14:textId="3252055B" w:rsidR="00201495" w:rsidRPr="00862CF6" w:rsidRDefault="00FD115B" w:rsidP="007132D3">
      <w:pPr>
        <w:pStyle w:val="Heading2"/>
        <w:rPr>
          <w:rFonts w:cstheme="minorHAnsi"/>
        </w:rPr>
      </w:pPr>
      <w:bookmarkStart w:id="199" w:name="_Toc241517997"/>
      <w:bookmarkStart w:id="200" w:name="_Toc241571401"/>
      <w:r w:rsidRPr="00862CF6">
        <w:rPr>
          <w:rFonts w:cstheme="minorHAnsi"/>
        </w:rPr>
        <w:t>Stručno usavršavanje</w:t>
      </w:r>
      <w:bookmarkEnd w:id="199"/>
      <w:bookmarkEnd w:id="200"/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1696"/>
        <w:gridCol w:w="3478"/>
        <w:gridCol w:w="1962"/>
        <w:gridCol w:w="1880"/>
      </w:tblGrid>
      <w:tr w:rsidR="00201495" w:rsidRPr="00862CF6" w14:paraId="3260812A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2D65774B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PODRUČJE RADA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289E504A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SADRŽAJ RADA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5C7AEAC4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NOSITELJ I SURADNICI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728D50C5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REALIZACIJA</w:t>
            </w:r>
          </w:p>
        </w:tc>
      </w:tr>
      <w:tr w:rsidR="00201495" w:rsidRPr="00862CF6" w14:paraId="79CF691C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3B47FBCE" w14:textId="77777777" w:rsidR="00201495" w:rsidRPr="00862CF6" w:rsidRDefault="00201495" w:rsidP="007132D3">
            <w:r w:rsidRPr="00862CF6">
              <w:t>Stručna literatura</w:t>
            </w:r>
          </w:p>
        </w:tc>
        <w:tc>
          <w:tcPr>
            <w:tcW w:w="0" w:type="auto"/>
            <w:hideMark/>
          </w:tcPr>
          <w:p w14:paraId="5393D59E" w14:textId="77777777" w:rsidR="00201495" w:rsidRPr="00862CF6" w:rsidRDefault="00201495" w:rsidP="007132D3">
            <w:r w:rsidRPr="00862CF6">
              <w:t xml:space="preserve">Praćenje stručne literature, propisa, smjernica i stručnih preporuka iz područja zdravstvene zaštite djece, </w:t>
            </w:r>
            <w:r w:rsidRPr="00862CF6">
              <w:lastRenderedPageBreak/>
              <w:t>higijene, prehrane i prevencije bolesti i ozljeda.</w:t>
            </w:r>
          </w:p>
        </w:tc>
        <w:tc>
          <w:tcPr>
            <w:tcW w:w="0" w:type="auto"/>
            <w:hideMark/>
          </w:tcPr>
          <w:p w14:paraId="6976E8AF" w14:textId="77777777" w:rsidR="00201495" w:rsidRPr="00862CF6" w:rsidRDefault="00201495" w:rsidP="007132D3">
            <w:r w:rsidRPr="00862CF6">
              <w:lastRenderedPageBreak/>
              <w:t>Zdravstvena voditeljica</w:t>
            </w:r>
          </w:p>
        </w:tc>
        <w:tc>
          <w:tcPr>
            <w:tcW w:w="0" w:type="auto"/>
            <w:hideMark/>
          </w:tcPr>
          <w:p w14:paraId="11C97D0F" w14:textId="77777777" w:rsidR="00201495" w:rsidRPr="00862CF6" w:rsidRDefault="00201495" w:rsidP="007132D3">
            <w:r w:rsidRPr="00862CF6">
              <w:t>Kontinuirano</w:t>
            </w:r>
          </w:p>
        </w:tc>
      </w:tr>
      <w:tr w:rsidR="00201495" w:rsidRPr="00862CF6" w14:paraId="5ED2BB5A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25004E03" w14:textId="77777777" w:rsidR="00201495" w:rsidRPr="00862CF6" w:rsidRDefault="00201495" w:rsidP="007132D3">
            <w:r w:rsidRPr="00862CF6">
              <w:t>Stručni skupovi i edukacije</w:t>
            </w:r>
          </w:p>
        </w:tc>
        <w:tc>
          <w:tcPr>
            <w:tcW w:w="0" w:type="auto"/>
            <w:hideMark/>
          </w:tcPr>
          <w:p w14:paraId="17BD7FDD" w14:textId="77777777" w:rsidR="00201495" w:rsidRPr="00862CF6" w:rsidRDefault="00201495" w:rsidP="007132D3">
            <w:r w:rsidRPr="00862CF6">
              <w:t>Sudjelovanje na stručnim skupovima, edukacijama i drugim oblicima stručnog usavršavanja relevantnim za poslove zdravstvene voditeljice.</w:t>
            </w:r>
          </w:p>
        </w:tc>
        <w:tc>
          <w:tcPr>
            <w:tcW w:w="0" w:type="auto"/>
            <w:hideMark/>
          </w:tcPr>
          <w:p w14:paraId="5BDF12A8" w14:textId="77777777" w:rsidR="00201495" w:rsidRPr="00862CF6" w:rsidRDefault="00201495" w:rsidP="007132D3">
            <w:r w:rsidRPr="00862CF6">
              <w:t>Zdravstvena voditeljica, ravnateljica</w:t>
            </w:r>
          </w:p>
        </w:tc>
        <w:tc>
          <w:tcPr>
            <w:tcW w:w="0" w:type="auto"/>
            <w:hideMark/>
          </w:tcPr>
          <w:p w14:paraId="17DB9AEA" w14:textId="77777777" w:rsidR="00201495" w:rsidRPr="00862CF6" w:rsidRDefault="00201495" w:rsidP="007132D3">
            <w:r w:rsidRPr="00862CF6">
              <w:t>Tijekom godine</w:t>
            </w:r>
          </w:p>
        </w:tc>
      </w:tr>
      <w:tr w:rsidR="00201495" w:rsidRPr="00862CF6" w14:paraId="4AB3D297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556A5C50" w14:textId="77777777" w:rsidR="00201495" w:rsidRPr="00862CF6" w:rsidRDefault="00201495" w:rsidP="007132D3">
            <w:r w:rsidRPr="00862CF6">
              <w:t>Interno stručno usavršavanje</w:t>
            </w:r>
          </w:p>
        </w:tc>
        <w:tc>
          <w:tcPr>
            <w:tcW w:w="0" w:type="auto"/>
            <w:hideMark/>
          </w:tcPr>
          <w:p w14:paraId="6C644320" w14:textId="77777777" w:rsidR="00201495" w:rsidRPr="00862CF6" w:rsidRDefault="00201495" w:rsidP="007132D3">
            <w:r w:rsidRPr="00862CF6">
              <w:t>Sudjelovanje u stručnim aktivima, radionicama i edukacijama koje organizira Vrtić ili druge ovlaštene ustanove.</w:t>
            </w:r>
          </w:p>
        </w:tc>
        <w:tc>
          <w:tcPr>
            <w:tcW w:w="0" w:type="auto"/>
            <w:hideMark/>
          </w:tcPr>
          <w:p w14:paraId="5D700933" w14:textId="77777777" w:rsidR="00201495" w:rsidRPr="00862CF6" w:rsidRDefault="00201495" w:rsidP="007132D3">
            <w:r w:rsidRPr="00862CF6">
              <w:t>Zdravstvena voditeljica, ravnateljica, stručni suradnici</w:t>
            </w:r>
          </w:p>
        </w:tc>
        <w:tc>
          <w:tcPr>
            <w:tcW w:w="0" w:type="auto"/>
            <w:hideMark/>
          </w:tcPr>
          <w:p w14:paraId="2E1DDCFE" w14:textId="77777777" w:rsidR="00201495" w:rsidRPr="00862CF6" w:rsidRDefault="00201495" w:rsidP="007132D3">
            <w:r w:rsidRPr="00862CF6">
              <w:t>Tijekom godine</w:t>
            </w:r>
          </w:p>
        </w:tc>
      </w:tr>
      <w:tr w:rsidR="00201495" w:rsidRPr="00862CF6" w14:paraId="0D930509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6FA2CE48" w14:textId="77777777" w:rsidR="00201495" w:rsidRPr="00862CF6" w:rsidRDefault="00201495" w:rsidP="007132D3">
            <w:r w:rsidRPr="00862CF6">
              <w:t>Razmjena iskustava</w:t>
            </w:r>
          </w:p>
        </w:tc>
        <w:tc>
          <w:tcPr>
            <w:tcW w:w="0" w:type="auto"/>
            <w:hideMark/>
          </w:tcPr>
          <w:p w14:paraId="53D0A1C8" w14:textId="77777777" w:rsidR="00201495" w:rsidRPr="00862CF6" w:rsidRDefault="00201495" w:rsidP="007132D3">
            <w:r w:rsidRPr="00862CF6">
              <w:t>Suradnja s drugim zdravstvenim voditeljicama i stručnjacima radi razmjene iskustava i unapređivanja zdravstvene zaštite djece.</w:t>
            </w:r>
          </w:p>
        </w:tc>
        <w:tc>
          <w:tcPr>
            <w:tcW w:w="0" w:type="auto"/>
            <w:hideMark/>
          </w:tcPr>
          <w:p w14:paraId="05DB58CA" w14:textId="77777777" w:rsidR="00201495" w:rsidRPr="00862CF6" w:rsidRDefault="00201495" w:rsidP="007132D3">
            <w:r w:rsidRPr="00862CF6">
              <w:t>Zdravstvena voditeljica</w:t>
            </w:r>
          </w:p>
        </w:tc>
        <w:tc>
          <w:tcPr>
            <w:tcW w:w="0" w:type="auto"/>
            <w:hideMark/>
          </w:tcPr>
          <w:p w14:paraId="4AE9FCC6" w14:textId="77777777" w:rsidR="00201495" w:rsidRPr="00862CF6" w:rsidRDefault="00201495" w:rsidP="007132D3">
            <w:r w:rsidRPr="00862CF6">
              <w:t>Prema mogućnostima i potrebi</w:t>
            </w:r>
          </w:p>
        </w:tc>
      </w:tr>
    </w:tbl>
    <w:p w14:paraId="3310B59B" w14:textId="77777777" w:rsidR="00FD115B" w:rsidRPr="00862CF6" w:rsidRDefault="00FD115B" w:rsidP="007132D3"/>
    <w:p w14:paraId="5C34DA39" w14:textId="0EB46693" w:rsidR="00201495" w:rsidRPr="00862CF6" w:rsidRDefault="00201495" w:rsidP="007132D3">
      <w:pPr>
        <w:pStyle w:val="Heading2"/>
        <w:rPr>
          <w:rFonts w:cstheme="minorHAnsi"/>
        </w:rPr>
      </w:pPr>
      <w:bookmarkStart w:id="201" w:name="_Toc241517998"/>
      <w:bookmarkStart w:id="202" w:name="_Toc241571402"/>
      <w:r w:rsidRPr="00862CF6">
        <w:rPr>
          <w:rFonts w:cstheme="minorHAnsi"/>
        </w:rPr>
        <w:t>S</w:t>
      </w:r>
      <w:r w:rsidR="00FD115B" w:rsidRPr="00862CF6">
        <w:rPr>
          <w:rFonts w:cstheme="minorHAnsi"/>
        </w:rPr>
        <w:t>uradnja s roditeljima i zaposlenicima</w:t>
      </w:r>
      <w:bookmarkEnd w:id="201"/>
      <w:bookmarkEnd w:id="202"/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1777"/>
        <w:gridCol w:w="4010"/>
        <w:gridCol w:w="1726"/>
        <w:gridCol w:w="1503"/>
      </w:tblGrid>
      <w:tr w:rsidR="00201495" w:rsidRPr="00862CF6" w14:paraId="55BE0E02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72A4A022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PODRUČJE RADA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30A039FB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SADRŽAJ RADA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0DDD0EF4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NOSITELJ I SURADNICI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74936607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REALIZACIJA</w:t>
            </w:r>
          </w:p>
        </w:tc>
      </w:tr>
      <w:tr w:rsidR="00201495" w:rsidRPr="00862CF6" w14:paraId="798C44F8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772C391E" w14:textId="77777777" w:rsidR="00201495" w:rsidRPr="00862CF6" w:rsidRDefault="00201495" w:rsidP="007132D3">
            <w:r w:rsidRPr="00862CF6">
              <w:t>Individualni razgovori</w:t>
            </w:r>
          </w:p>
        </w:tc>
        <w:tc>
          <w:tcPr>
            <w:tcW w:w="0" w:type="auto"/>
            <w:hideMark/>
          </w:tcPr>
          <w:p w14:paraId="76981E4B" w14:textId="77777777" w:rsidR="00201495" w:rsidRPr="00862CF6" w:rsidRDefault="00201495" w:rsidP="007132D3">
            <w:r w:rsidRPr="00862CF6">
              <w:t>Razgovori s roditeljima/skrbnicima o zdravstvenim potrebama djeteta, zdravstvenom stanju, prehrani i drugim pitanjima iz djelokruga rada zdravstvene voditeljice.</w:t>
            </w:r>
          </w:p>
        </w:tc>
        <w:tc>
          <w:tcPr>
            <w:tcW w:w="0" w:type="auto"/>
            <w:hideMark/>
          </w:tcPr>
          <w:p w14:paraId="44CF20C0" w14:textId="77777777" w:rsidR="00201495" w:rsidRPr="00862CF6" w:rsidRDefault="00201495" w:rsidP="007132D3">
            <w:r w:rsidRPr="00862CF6">
              <w:t>Zdravstvena voditeljica</w:t>
            </w:r>
          </w:p>
        </w:tc>
        <w:tc>
          <w:tcPr>
            <w:tcW w:w="0" w:type="auto"/>
            <w:hideMark/>
          </w:tcPr>
          <w:p w14:paraId="5928492E" w14:textId="77777777" w:rsidR="00201495" w:rsidRPr="00862CF6" w:rsidRDefault="00201495" w:rsidP="007132D3">
            <w:r w:rsidRPr="00862CF6">
              <w:t>Prema potrebi</w:t>
            </w:r>
          </w:p>
        </w:tc>
      </w:tr>
      <w:tr w:rsidR="00201495" w:rsidRPr="00862CF6" w14:paraId="7F8B51F6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153EE771" w14:textId="77777777" w:rsidR="00201495" w:rsidRPr="00862CF6" w:rsidRDefault="00201495" w:rsidP="007132D3">
            <w:r w:rsidRPr="00862CF6">
              <w:t>Suradnja s odgojiteljima</w:t>
            </w:r>
          </w:p>
        </w:tc>
        <w:tc>
          <w:tcPr>
            <w:tcW w:w="0" w:type="auto"/>
            <w:hideMark/>
          </w:tcPr>
          <w:p w14:paraId="29418B95" w14:textId="77777777" w:rsidR="00201495" w:rsidRPr="00862CF6" w:rsidRDefault="00201495" w:rsidP="007132D3">
            <w:r w:rsidRPr="00862CF6">
              <w:t>Razmjena relevantnih informacija o zdravstvenom stanju i potrebama djece te dogovor o primjerenim postupanjima.</w:t>
            </w:r>
          </w:p>
        </w:tc>
        <w:tc>
          <w:tcPr>
            <w:tcW w:w="0" w:type="auto"/>
            <w:hideMark/>
          </w:tcPr>
          <w:p w14:paraId="52948914" w14:textId="77777777" w:rsidR="00201495" w:rsidRPr="00862CF6" w:rsidRDefault="00201495" w:rsidP="007132D3">
            <w:r w:rsidRPr="00862CF6">
              <w:t>Zdravstvena voditeljica, odgojitelji</w:t>
            </w:r>
          </w:p>
        </w:tc>
        <w:tc>
          <w:tcPr>
            <w:tcW w:w="0" w:type="auto"/>
            <w:hideMark/>
          </w:tcPr>
          <w:p w14:paraId="275B95B7" w14:textId="77777777" w:rsidR="00201495" w:rsidRPr="00862CF6" w:rsidRDefault="00201495" w:rsidP="007132D3">
            <w:r w:rsidRPr="00862CF6">
              <w:t>Kontinuirano</w:t>
            </w:r>
          </w:p>
        </w:tc>
      </w:tr>
      <w:tr w:rsidR="00201495" w:rsidRPr="00862CF6" w14:paraId="467AA7C9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1ED44B52" w14:textId="77777777" w:rsidR="00201495" w:rsidRPr="00862CF6" w:rsidRDefault="00201495" w:rsidP="007132D3">
            <w:r w:rsidRPr="00862CF6">
              <w:t>Suradnja sa stručnim suradnicima</w:t>
            </w:r>
          </w:p>
        </w:tc>
        <w:tc>
          <w:tcPr>
            <w:tcW w:w="0" w:type="auto"/>
            <w:hideMark/>
          </w:tcPr>
          <w:p w14:paraId="515A537E" w14:textId="77777777" w:rsidR="00201495" w:rsidRPr="00862CF6" w:rsidRDefault="00201495" w:rsidP="007132D3">
            <w:r w:rsidRPr="00862CF6">
              <w:t>Suradnja s pedagoginjom i drugim stručnim suradnicima u pitanjima koja povezuju zdravstveni, razvojni i odgojno-obrazovni aspekt djetetova života u Vrtiću.</w:t>
            </w:r>
          </w:p>
        </w:tc>
        <w:tc>
          <w:tcPr>
            <w:tcW w:w="0" w:type="auto"/>
            <w:hideMark/>
          </w:tcPr>
          <w:p w14:paraId="1141E64A" w14:textId="77777777" w:rsidR="00201495" w:rsidRPr="00862CF6" w:rsidRDefault="00201495" w:rsidP="007132D3">
            <w:r w:rsidRPr="00862CF6">
              <w:t>Zdravstvena voditeljica, stručni suradnici</w:t>
            </w:r>
          </w:p>
        </w:tc>
        <w:tc>
          <w:tcPr>
            <w:tcW w:w="0" w:type="auto"/>
            <w:hideMark/>
          </w:tcPr>
          <w:p w14:paraId="282C4C5F" w14:textId="77777777" w:rsidR="00201495" w:rsidRPr="00862CF6" w:rsidRDefault="00201495" w:rsidP="007132D3">
            <w:r w:rsidRPr="00862CF6">
              <w:t>Kontinuirano</w:t>
            </w:r>
          </w:p>
        </w:tc>
      </w:tr>
      <w:tr w:rsidR="00201495" w:rsidRPr="00862CF6" w14:paraId="6AC650AA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6A83AA9A" w14:textId="77777777" w:rsidR="00201495" w:rsidRPr="00862CF6" w:rsidRDefault="00201495" w:rsidP="007132D3">
            <w:r w:rsidRPr="00862CF6">
              <w:t>Suradnja s ravnateljicom</w:t>
            </w:r>
          </w:p>
        </w:tc>
        <w:tc>
          <w:tcPr>
            <w:tcW w:w="0" w:type="auto"/>
            <w:hideMark/>
          </w:tcPr>
          <w:p w14:paraId="5834B4F4" w14:textId="77777777" w:rsidR="00201495" w:rsidRPr="00862CF6" w:rsidRDefault="00201495" w:rsidP="007132D3">
            <w:r w:rsidRPr="00862CF6">
              <w:t>Pravodobno izvještavanje ravnateljice o važnim zdravstvenim, higijenskim i epidemiološkim okolnostima te predlaganje potrebnih mjera.</w:t>
            </w:r>
          </w:p>
        </w:tc>
        <w:tc>
          <w:tcPr>
            <w:tcW w:w="0" w:type="auto"/>
            <w:hideMark/>
          </w:tcPr>
          <w:p w14:paraId="790EDAC4" w14:textId="77777777" w:rsidR="00201495" w:rsidRPr="00862CF6" w:rsidRDefault="00201495" w:rsidP="007132D3">
            <w:r w:rsidRPr="00862CF6">
              <w:t>Zdravstvena voditeljica, ravnateljica</w:t>
            </w:r>
          </w:p>
        </w:tc>
        <w:tc>
          <w:tcPr>
            <w:tcW w:w="0" w:type="auto"/>
            <w:hideMark/>
          </w:tcPr>
          <w:p w14:paraId="49EB8125" w14:textId="77777777" w:rsidR="00201495" w:rsidRPr="00862CF6" w:rsidRDefault="00201495" w:rsidP="007132D3">
            <w:r w:rsidRPr="00862CF6">
              <w:t>Kontinuirano</w:t>
            </w:r>
          </w:p>
        </w:tc>
      </w:tr>
    </w:tbl>
    <w:p w14:paraId="162C06CD" w14:textId="320DAFFA" w:rsidR="004132C7" w:rsidRPr="00862CF6" w:rsidRDefault="004132C7" w:rsidP="007132D3"/>
    <w:p w14:paraId="55117CFF" w14:textId="1547C03F" w:rsidR="00201495" w:rsidRPr="00862CF6" w:rsidRDefault="00FD115B" w:rsidP="007132D3">
      <w:pPr>
        <w:pStyle w:val="Heading2"/>
        <w:rPr>
          <w:rFonts w:cstheme="minorHAnsi"/>
        </w:rPr>
      </w:pPr>
      <w:bookmarkStart w:id="203" w:name="_Toc241517999"/>
      <w:bookmarkStart w:id="204" w:name="_Toc241571403"/>
      <w:r w:rsidRPr="00862CF6">
        <w:rPr>
          <w:rFonts w:cstheme="minorHAnsi"/>
        </w:rPr>
        <w:t>Sudjelovanje u radu vrtića</w:t>
      </w:r>
      <w:bookmarkEnd w:id="203"/>
      <w:bookmarkEnd w:id="204"/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1500"/>
        <w:gridCol w:w="3720"/>
        <w:gridCol w:w="2085"/>
        <w:gridCol w:w="1711"/>
      </w:tblGrid>
      <w:tr w:rsidR="00201495" w:rsidRPr="00862CF6" w14:paraId="5B43CDAB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1AF52A91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PODRUČJE RADA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4A6EADAE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SADRŽAJ RADA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1309BE1C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NOSITELJ I SURADNICI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77CF001A" w14:textId="77777777" w:rsidR="00201495" w:rsidRPr="00366480" w:rsidRDefault="00201495" w:rsidP="007132D3">
            <w:pPr>
              <w:rPr>
                <w:b/>
                <w:bCs/>
              </w:rPr>
            </w:pPr>
            <w:r w:rsidRPr="00366480">
              <w:rPr>
                <w:b/>
                <w:bCs/>
              </w:rPr>
              <w:t>REALIZACIJA</w:t>
            </w:r>
          </w:p>
        </w:tc>
      </w:tr>
      <w:tr w:rsidR="00201495" w:rsidRPr="00862CF6" w14:paraId="7B7EACFD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53360C6F" w14:textId="77777777" w:rsidR="00201495" w:rsidRPr="00862CF6" w:rsidRDefault="00201495" w:rsidP="007132D3">
            <w:r w:rsidRPr="00862CF6">
              <w:t>Godišnji plan i program rada</w:t>
            </w:r>
          </w:p>
        </w:tc>
        <w:tc>
          <w:tcPr>
            <w:tcW w:w="0" w:type="auto"/>
            <w:hideMark/>
          </w:tcPr>
          <w:p w14:paraId="5B87ED11" w14:textId="77777777" w:rsidR="00201495" w:rsidRPr="00862CF6" w:rsidRDefault="00201495" w:rsidP="007132D3">
            <w:r w:rsidRPr="00862CF6">
              <w:t xml:space="preserve">Sudjelovanje u izradi dijela Godišnjeg plana i programa rada koji se odnosi na zdravstvenu </w:t>
            </w:r>
            <w:r w:rsidRPr="00862CF6">
              <w:lastRenderedPageBreak/>
              <w:t>zaštitu, higijenu, prehranu, sigurnost i zdravstveni odgoj.</w:t>
            </w:r>
          </w:p>
        </w:tc>
        <w:tc>
          <w:tcPr>
            <w:tcW w:w="0" w:type="auto"/>
            <w:hideMark/>
          </w:tcPr>
          <w:p w14:paraId="089E90DA" w14:textId="77777777" w:rsidR="00201495" w:rsidRPr="00862CF6" w:rsidRDefault="00201495" w:rsidP="007132D3">
            <w:r w:rsidRPr="00862CF6">
              <w:lastRenderedPageBreak/>
              <w:t>Zdravstvena voditeljica, ravnateljica</w:t>
            </w:r>
          </w:p>
        </w:tc>
        <w:tc>
          <w:tcPr>
            <w:tcW w:w="0" w:type="auto"/>
            <w:hideMark/>
          </w:tcPr>
          <w:p w14:paraId="4627AF58" w14:textId="77777777" w:rsidR="00201495" w:rsidRPr="00862CF6" w:rsidRDefault="00201495" w:rsidP="007132D3">
            <w:r w:rsidRPr="00862CF6">
              <w:t>Rujan 2026.</w:t>
            </w:r>
          </w:p>
        </w:tc>
      </w:tr>
      <w:tr w:rsidR="00201495" w:rsidRPr="00862CF6" w14:paraId="6D4E38D6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45BF66F0" w14:textId="77777777" w:rsidR="00201495" w:rsidRPr="00862CF6" w:rsidRDefault="00201495" w:rsidP="007132D3">
            <w:r w:rsidRPr="00862CF6">
              <w:t>Godišnje izvješće</w:t>
            </w:r>
          </w:p>
        </w:tc>
        <w:tc>
          <w:tcPr>
            <w:tcW w:w="0" w:type="auto"/>
            <w:hideMark/>
          </w:tcPr>
          <w:p w14:paraId="5ADCD6EF" w14:textId="77777777" w:rsidR="00201495" w:rsidRPr="00862CF6" w:rsidRDefault="00201495" w:rsidP="007132D3">
            <w:r w:rsidRPr="00862CF6">
              <w:t>Sudjelovanje u izradi godišnjeg izvješća o ostvarivanju zadaća iz područja zdravstvene zaštite djece.</w:t>
            </w:r>
          </w:p>
        </w:tc>
        <w:tc>
          <w:tcPr>
            <w:tcW w:w="0" w:type="auto"/>
            <w:hideMark/>
          </w:tcPr>
          <w:p w14:paraId="652E6F2E" w14:textId="77777777" w:rsidR="00201495" w:rsidRPr="00862CF6" w:rsidRDefault="00201495" w:rsidP="007132D3">
            <w:r w:rsidRPr="00862CF6">
              <w:t>Zdravstvena voditeljica, ravnateljica</w:t>
            </w:r>
          </w:p>
        </w:tc>
        <w:tc>
          <w:tcPr>
            <w:tcW w:w="0" w:type="auto"/>
            <w:hideMark/>
          </w:tcPr>
          <w:p w14:paraId="416C282E" w14:textId="77777777" w:rsidR="00201495" w:rsidRPr="00862CF6" w:rsidRDefault="00201495" w:rsidP="007132D3">
            <w:r w:rsidRPr="00862CF6">
              <w:t>Srpanj–kolovoz 2027.</w:t>
            </w:r>
          </w:p>
        </w:tc>
      </w:tr>
      <w:tr w:rsidR="00201495" w:rsidRPr="00862CF6" w14:paraId="7BF1CEBF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6CE7588F" w14:textId="77777777" w:rsidR="00201495" w:rsidRPr="00862CF6" w:rsidRDefault="00201495" w:rsidP="007132D3">
            <w:r w:rsidRPr="00862CF6">
              <w:t>Stručna tijela Vrtića</w:t>
            </w:r>
          </w:p>
        </w:tc>
        <w:tc>
          <w:tcPr>
            <w:tcW w:w="0" w:type="auto"/>
            <w:hideMark/>
          </w:tcPr>
          <w:p w14:paraId="023D58AB" w14:textId="77777777" w:rsidR="00201495" w:rsidRPr="00862CF6" w:rsidRDefault="00201495" w:rsidP="007132D3">
            <w:r w:rsidRPr="00862CF6">
              <w:t>Sudjelovanje u radu stručnih tijela i sastanaka kada se raspravlja o pitanjima iz područja zdravstvene zaštite, prehrane, higijene i sigurnosti djece.</w:t>
            </w:r>
          </w:p>
        </w:tc>
        <w:tc>
          <w:tcPr>
            <w:tcW w:w="0" w:type="auto"/>
            <w:hideMark/>
          </w:tcPr>
          <w:p w14:paraId="067F4F32" w14:textId="77777777" w:rsidR="00201495" w:rsidRPr="00862CF6" w:rsidRDefault="00201495" w:rsidP="007132D3">
            <w:r w:rsidRPr="00862CF6">
              <w:t>Zdravstvena voditeljica</w:t>
            </w:r>
          </w:p>
        </w:tc>
        <w:tc>
          <w:tcPr>
            <w:tcW w:w="0" w:type="auto"/>
            <w:hideMark/>
          </w:tcPr>
          <w:p w14:paraId="5D0DF80C" w14:textId="77777777" w:rsidR="00201495" w:rsidRPr="00862CF6" w:rsidRDefault="00201495" w:rsidP="007132D3">
            <w:r w:rsidRPr="00862CF6">
              <w:t>Tijekom godine</w:t>
            </w:r>
          </w:p>
        </w:tc>
      </w:tr>
      <w:tr w:rsidR="00201495" w:rsidRPr="00862CF6" w14:paraId="158B779F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0695639C" w14:textId="77777777" w:rsidR="00201495" w:rsidRPr="00862CF6" w:rsidRDefault="00201495" w:rsidP="007132D3">
            <w:r w:rsidRPr="00862CF6">
              <w:t>Kurikul Vrtića</w:t>
            </w:r>
          </w:p>
        </w:tc>
        <w:tc>
          <w:tcPr>
            <w:tcW w:w="0" w:type="auto"/>
            <w:hideMark/>
          </w:tcPr>
          <w:p w14:paraId="2C1B12A4" w14:textId="77777777" w:rsidR="00201495" w:rsidRPr="00862CF6" w:rsidRDefault="00201495" w:rsidP="007132D3">
            <w:r w:rsidRPr="00862CF6">
              <w:t>Sudjelovanje u razvoju i unapređivanju kurikula Dječjeg vrtića „Magnolija“ u dijelu koji se odnosi na zdravlje, sigurnost, kvalitetu života i stvaranje poticajnog okruženja za djecu.</w:t>
            </w:r>
          </w:p>
        </w:tc>
        <w:tc>
          <w:tcPr>
            <w:tcW w:w="0" w:type="auto"/>
            <w:hideMark/>
          </w:tcPr>
          <w:p w14:paraId="25A6F58C" w14:textId="77777777" w:rsidR="00201495" w:rsidRPr="00862CF6" w:rsidRDefault="00201495" w:rsidP="007132D3">
            <w:r w:rsidRPr="00862CF6">
              <w:t>Zdravstvena voditeljica, ravnateljica, odgojitelji, stručni suradnici</w:t>
            </w:r>
          </w:p>
        </w:tc>
        <w:tc>
          <w:tcPr>
            <w:tcW w:w="0" w:type="auto"/>
            <w:hideMark/>
          </w:tcPr>
          <w:p w14:paraId="1126B8C7" w14:textId="77777777" w:rsidR="00201495" w:rsidRPr="00862CF6" w:rsidRDefault="00201495" w:rsidP="007132D3">
            <w:r w:rsidRPr="00862CF6">
              <w:t>Tijekom godine</w:t>
            </w:r>
          </w:p>
        </w:tc>
      </w:tr>
      <w:tr w:rsidR="00201495" w:rsidRPr="00862CF6" w14:paraId="7AF49B1A" w14:textId="77777777" w:rsidTr="00FD115B">
        <w:tc>
          <w:tcPr>
            <w:tcW w:w="0" w:type="auto"/>
            <w:shd w:val="clear" w:color="auto" w:fill="BFBFBF" w:themeFill="background1" w:themeFillShade="BF"/>
            <w:hideMark/>
          </w:tcPr>
          <w:p w14:paraId="2278D39F" w14:textId="77777777" w:rsidR="00201495" w:rsidRPr="00862CF6" w:rsidRDefault="00201495" w:rsidP="007132D3">
            <w:r w:rsidRPr="00862CF6">
              <w:t>Ostali poslovi</w:t>
            </w:r>
          </w:p>
        </w:tc>
        <w:tc>
          <w:tcPr>
            <w:tcW w:w="0" w:type="auto"/>
            <w:hideMark/>
          </w:tcPr>
          <w:p w14:paraId="105B51D5" w14:textId="77777777" w:rsidR="00201495" w:rsidRPr="00862CF6" w:rsidRDefault="00201495" w:rsidP="007132D3">
            <w:r w:rsidRPr="00862CF6">
              <w:t>Obavljanje drugih poslova iz djelokruga rada zdravstvene voditeljice u skladu sa zakonom, općim aktima Vrtića, Godišnjim planom i programom rada i nalogom ravnateljice.</w:t>
            </w:r>
          </w:p>
        </w:tc>
        <w:tc>
          <w:tcPr>
            <w:tcW w:w="0" w:type="auto"/>
            <w:hideMark/>
          </w:tcPr>
          <w:p w14:paraId="1A5F0E68" w14:textId="77777777" w:rsidR="00201495" w:rsidRPr="00862CF6" w:rsidRDefault="00201495" w:rsidP="007132D3">
            <w:r w:rsidRPr="00862CF6">
              <w:t>Zdravstvena voditeljica, ravnateljica</w:t>
            </w:r>
          </w:p>
        </w:tc>
        <w:tc>
          <w:tcPr>
            <w:tcW w:w="0" w:type="auto"/>
            <w:hideMark/>
          </w:tcPr>
          <w:p w14:paraId="4BB85DD5" w14:textId="77777777" w:rsidR="00201495" w:rsidRPr="00862CF6" w:rsidRDefault="00201495" w:rsidP="007132D3">
            <w:r w:rsidRPr="00862CF6">
              <w:t>Tijekom cijele pedagoške godine</w:t>
            </w:r>
          </w:p>
        </w:tc>
      </w:tr>
    </w:tbl>
    <w:p w14:paraId="457A183D" w14:textId="77777777" w:rsidR="00FD115B" w:rsidRPr="00862CF6" w:rsidRDefault="00FD115B" w:rsidP="007132D3"/>
    <w:p w14:paraId="14EF35C6" w14:textId="1DA8FA5F" w:rsidR="00201495" w:rsidRPr="00862CF6" w:rsidRDefault="00FD115B" w:rsidP="008931E5">
      <w:pPr>
        <w:pStyle w:val="Heading2"/>
      </w:pPr>
      <w:bookmarkStart w:id="205" w:name="_Toc241518000"/>
      <w:bookmarkStart w:id="206" w:name="_Toc241571404"/>
      <w:r w:rsidRPr="00862CF6">
        <w:t>Praćenje, vrednovanje i unapređivanje rada</w:t>
      </w:r>
      <w:bookmarkEnd w:id="205"/>
      <w:bookmarkEnd w:id="206"/>
    </w:p>
    <w:p w14:paraId="37EEB430" w14:textId="77777777" w:rsidR="00201495" w:rsidRPr="00862CF6" w:rsidRDefault="00201495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Rad zdravstvene voditeljice pratit će se i vrednovati tijekom cijele pedagoške godine kroz praćenje realizacije planiranih aktivnosti, uvid u zdravstvenu dokumentaciju i evidencije, praćenje zdravstvenog stanja djece, analizu pobola i izostanaka, praćenje provedbe higijenskih i prehrambenih mjera, suradnju s roditeljima i zaposlenicima te suradnju s nadležnim zdravstvenim ustanovama.</w:t>
      </w:r>
    </w:p>
    <w:p w14:paraId="5E32BA0D" w14:textId="0F4CEBAE" w:rsidR="00FD115B" w:rsidRPr="00862CF6" w:rsidRDefault="00201495" w:rsidP="007132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>Na temelju uočenih potreba, rezultata praćenja i evaluacije poduzimat će se odgovarajuće mjere za unapređivanje zdravstvene zaštite, higijenskih uvjeta, prehrane, sigurnosti i kvalitete života djece u Dječjem vrtiću „Magnolija“.</w:t>
      </w:r>
    </w:p>
    <w:p w14:paraId="5AD279AA" w14:textId="19C84EF5" w:rsidR="00201495" w:rsidRPr="00862CF6" w:rsidRDefault="00201495" w:rsidP="008931E5">
      <w:pPr>
        <w:pStyle w:val="Heading2"/>
      </w:pPr>
      <w:r w:rsidRPr="00862CF6">
        <w:t xml:space="preserve"> </w:t>
      </w:r>
      <w:bookmarkStart w:id="207" w:name="_Toc241518001"/>
      <w:bookmarkStart w:id="208" w:name="_Toc241571405"/>
      <w:r w:rsidR="00FD115B" w:rsidRPr="00862CF6">
        <w:t>Vrijeme ostvarivanja</w:t>
      </w:r>
      <w:bookmarkEnd w:id="207"/>
      <w:bookmarkEnd w:id="208"/>
    </w:p>
    <w:p w14:paraId="57925329" w14:textId="77777777" w:rsidR="00201495" w:rsidRPr="00862CF6" w:rsidRDefault="00201495" w:rsidP="00152AD3">
      <w:pPr>
        <w:pStyle w:val="NormalWeb"/>
        <w:rPr>
          <w:rFonts w:asciiTheme="minorHAnsi" w:hAnsiTheme="minorHAnsi" w:cstheme="minorHAnsi"/>
        </w:rPr>
      </w:pPr>
      <w:r w:rsidRPr="00862CF6">
        <w:rPr>
          <w:rFonts w:asciiTheme="minorHAnsi" w:hAnsiTheme="minorHAnsi" w:cstheme="minorHAnsi"/>
        </w:rPr>
        <w:t xml:space="preserve">Godišnji plan i program rada zdravstvene voditeljice ostvarivat će se tijekom cijele pedagoške godine, od </w:t>
      </w:r>
      <w:r w:rsidRPr="00862CF6">
        <w:rPr>
          <w:rStyle w:val="Strong"/>
          <w:rFonts w:asciiTheme="minorHAnsi" w:hAnsiTheme="minorHAnsi" w:cstheme="minorHAnsi"/>
        </w:rPr>
        <w:t>1. rujna 2026. do 31. kolovoza 2027. godine</w:t>
      </w:r>
      <w:r w:rsidRPr="00862CF6">
        <w:rPr>
          <w:rFonts w:asciiTheme="minorHAnsi" w:hAnsiTheme="minorHAnsi" w:cstheme="minorHAnsi"/>
        </w:rPr>
        <w:t>, prema dinamici utvrđenoj Godišnjim planom i programom rada Vrtića, potrebama djece i organizaciji rada Dječjeg vrtića „Magnolija“.</w:t>
      </w:r>
    </w:p>
    <w:p w14:paraId="35396DE3" w14:textId="429B782C" w:rsidR="00201495" w:rsidRPr="00862CF6" w:rsidRDefault="00201495" w:rsidP="00495A28">
      <w:pPr>
        <w:pStyle w:val="NormalWeb"/>
        <w:rPr>
          <w:rFonts w:asciiTheme="minorHAnsi" w:eastAsiaTheme="majorEastAsia" w:hAnsiTheme="minorHAnsi" w:cstheme="minorHAnsi"/>
        </w:rPr>
      </w:pPr>
      <w:r w:rsidRPr="00862CF6">
        <w:rPr>
          <w:rFonts w:asciiTheme="minorHAnsi" w:hAnsiTheme="minorHAnsi" w:cstheme="minorHAnsi"/>
        </w:rPr>
        <w:t>U slučaju pojave izvanrednih zdravstvenih, epidemioloških, higijenskih ili sigurnosnih okolnosti, planirane aktivnosti prilagođavat će se aktualnim potrebama i uputama nadležnih zdravstvenih i drugih institucija.</w:t>
      </w:r>
    </w:p>
    <w:sectPr w:rsidR="00201495" w:rsidRPr="00862CF6" w:rsidSect="00072A8D">
      <w:footerReference w:type="defaul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328296" w14:textId="77777777" w:rsidR="000032BA" w:rsidRDefault="000032BA" w:rsidP="007132D3">
      <w:r>
        <w:separator/>
      </w:r>
    </w:p>
  </w:endnote>
  <w:endnote w:type="continuationSeparator" w:id="0">
    <w:p w14:paraId="7153B5D3" w14:textId="77777777" w:rsidR="000032BA" w:rsidRDefault="000032BA" w:rsidP="00713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tka Text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782292"/>
      <w:docPartObj>
        <w:docPartGallery w:val="Page Numbers (Bottom of Page)"/>
        <w:docPartUnique/>
      </w:docPartObj>
    </w:sdtPr>
    <w:sdtEndPr/>
    <w:sdtContent>
      <w:p w14:paraId="1A7D40FE" w14:textId="77777777" w:rsidR="00201495" w:rsidRDefault="00201495" w:rsidP="00911E9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33143C" w14:textId="77777777" w:rsidR="00201495" w:rsidRDefault="00201495" w:rsidP="007132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33B305" w14:textId="77777777" w:rsidR="000032BA" w:rsidRDefault="000032BA" w:rsidP="007132D3">
      <w:r>
        <w:separator/>
      </w:r>
    </w:p>
  </w:footnote>
  <w:footnote w:type="continuationSeparator" w:id="0">
    <w:p w14:paraId="27681DBA" w14:textId="77777777" w:rsidR="000032BA" w:rsidRDefault="000032BA" w:rsidP="007132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F423A"/>
    <w:multiLevelType w:val="multilevel"/>
    <w:tmpl w:val="C89E0C4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210" w:hanging="360"/>
      </w:pPr>
      <w:rPr>
        <w:rFonts w:hint="default"/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11DA4"/>
    <w:multiLevelType w:val="hybridMultilevel"/>
    <w:tmpl w:val="D38A0024"/>
    <w:lvl w:ilvl="0" w:tplc="CD68B346">
      <w:start w:val="1"/>
      <w:numFmt w:val="decimal"/>
      <w:pStyle w:val="Tabela"/>
      <w:lvlText w:val="Tabela %1."/>
      <w:lvlJc w:val="left"/>
      <w:pPr>
        <w:ind w:left="928" w:hanging="360"/>
      </w:pPr>
      <w:rPr>
        <w:rFonts w:hint="default"/>
        <w:b/>
        <w:bCs/>
      </w:rPr>
    </w:lvl>
    <w:lvl w:ilvl="1" w:tplc="0C000019" w:tentative="1">
      <w:start w:val="1"/>
      <w:numFmt w:val="lowerLetter"/>
      <w:lvlText w:val="%2."/>
      <w:lvlJc w:val="left"/>
      <w:pPr>
        <w:ind w:left="1688" w:hanging="360"/>
      </w:pPr>
    </w:lvl>
    <w:lvl w:ilvl="2" w:tplc="0C00001B" w:tentative="1">
      <w:start w:val="1"/>
      <w:numFmt w:val="lowerRoman"/>
      <w:lvlText w:val="%3."/>
      <w:lvlJc w:val="right"/>
      <w:pPr>
        <w:ind w:left="2408" w:hanging="180"/>
      </w:pPr>
    </w:lvl>
    <w:lvl w:ilvl="3" w:tplc="0C00000F" w:tentative="1">
      <w:start w:val="1"/>
      <w:numFmt w:val="decimal"/>
      <w:lvlText w:val="%4."/>
      <w:lvlJc w:val="left"/>
      <w:pPr>
        <w:ind w:left="3128" w:hanging="360"/>
      </w:pPr>
    </w:lvl>
    <w:lvl w:ilvl="4" w:tplc="0C000019" w:tentative="1">
      <w:start w:val="1"/>
      <w:numFmt w:val="lowerLetter"/>
      <w:lvlText w:val="%5."/>
      <w:lvlJc w:val="left"/>
      <w:pPr>
        <w:ind w:left="3848" w:hanging="360"/>
      </w:pPr>
    </w:lvl>
    <w:lvl w:ilvl="5" w:tplc="0C00001B" w:tentative="1">
      <w:start w:val="1"/>
      <w:numFmt w:val="lowerRoman"/>
      <w:lvlText w:val="%6."/>
      <w:lvlJc w:val="right"/>
      <w:pPr>
        <w:ind w:left="4568" w:hanging="180"/>
      </w:pPr>
    </w:lvl>
    <w:lvl w:ilvl="6" w:tplc="0C00000F" w:tentative="1">
      <w:start w:val="1"/>
      <w:numFmt w:val="decimal"/>
      <w:lvlText w:val="%7."/>
      <w:lvlJc w:val="left"/>
      <w:pPr>
        <w:ind w:left="5288" w:hanging="360"/>
      </w:pPr>
    </w:lvl>
    <w:lvl w:ilvl="7" w:tplc="0C000019" w:tentative="1">
      <w:start w:val="1"/>
      <w:numFmt w:val="lowerLetter"/>
      <w:lvlText w:val="%8."/>
      <w:lvlJc w:val="left"/>
      <w:pPr>
        <w:ind w:left="6008" w:hanging="360"/>
      </w:pPr>
    </w:lvl>
    <w:lvl w:ilvl="8" w:tplc="0C00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2" w15:restartNumberingAfterBreak="0">
    <w:nsid w:val="049441DF"/>
    <w:multiLevelType w:val="multilevel"/>
    <w:tmpl w:val="1BA86E3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106EB4"/>
    <w:multiLevelType w:val="multilevel"/>
    <w:tmpl w:val="48D6AE5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8B4530"/>
    <w:multiLevelType w:val="multilevel"/>
    <w:tmpl w:val="6DB2DA8E"/>
    <w:lvl w:ilvl="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B4653C"/>
    <w:multiLevelType w:val="multilevel"/>
    <w:tmpl w:val="221E1DC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5E415F"/>
    <w:multiLevelType w:val="multilevel"/>
    <w:tmpl w:val="ABC8C58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D655C9"/>
    <w:multiLevelType w:val="multilevel"/>
    <w:tmpl w:val="CEE811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AB2220"/>
    <w:multiLevelType w:val="multilevel"/>
    <w:tmpl w:val="F500C8F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9B04DDB"/>
    <w:multiLevelType w:val="multilevel"/>
    <w:tmpl w:val="A760938C"/>
    <w:lvl w:ilvl="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2B561A"/>
    <w:multiLevelType w:val="multilevel"/>
    <w:tmpl w:val="48D6AE5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BA4145"/>
    <w:multiLevelType w:val="multilevel"/>
    <w:tmpl w:val="80268EC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210" w:hanging="360"/>
      </w:pPr>
      <w:rPr>
        <w:rFonts w:hint="default"/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65469A"/>
    <w:multiLevelType w:val="multilevel"/>
    <w:tmpl w:val="FD64877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A32AE5"/>
    <w:multiLevelType w:val="multilevel"/>
    <w:tmpl w:val="48D6AE5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6F74823"/>
    <w:multiLevelType w:val="hybridMultilevel"/>
    <w:tmpl w:val="79088618"/>
    <w:lvl w:ilvl="0" w:tplc="F6281CC4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17107ADF"/>
    <w:multiLevelType w:val="hybridMultilevel"/>
    <w:tmpl w:val="1D32739C"/>
    <w:lvl w:ilvl="0" w:tplc="F6281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0E44BB"/>
    <w:multiLevelType w:val="multilevel"/>
    <w:tmpl w:val="C01A4C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A2C4FE8"/>
    <w:multiLevelType w:val="multilevel"/>
    <w:tmpl w:val="905EDE2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C5524E7"/>
    <w:multiLevelType w:val="multilevel"/>
    <w:tmpl w:val="8BE2080A"/>
    <w:lvl w:ilvl="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C9076DF"/>
    <w:multiLevelType w:val="hybridMultilevel"/>
    <w:tmpl w:val="38BE36B8"/>
    <w:lvl w:ilvl="0" w:tplc="F6281C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D1723DB"/>
    <w:multiLevelType w:val="multilevel"/>
    <w:tmpl w:val="40EE6B7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DAF6896"/>
    <w:multiLevelType w:val="multilevel"/>
    <w:tmpl w:val="B6009D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1DEC196C"/>
    <w:multiLevelType w:val="multilevel"/>
    <w:tmpl w:val="11B46F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E240218"/>
    <w:multiLevelType w:val="hybridMultilevel"/>
    <w:tmpl w:val="72BE81CA"/>
    <w:lvl w:ilvl="0" w:tplc="237C95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0175653"/>
    <w:multiLevelType w:val="multilevel"/>
    <w:tmpl w:val="05EC8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1A4446A"/>
    <w:multiLevelType w:val="multilevel"/>
    <w:tmpl w:val="7E0E70F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3CD235E"/>
    <w:multiLevelType w:val="multilevel"/>
    <w:tmpl w:val="ABC8C58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4092C34"/>
    <w:multiLevelType w:val="multilevel"/>
    <w:tmpl w:val="00CA8F2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4AA41DE"/>
    <w:multiLevelType w:val="multilevel"/>
    <w:tmpl w:val="0C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25B545F3"/>
    <w:multiLevelType w:val="multilevel"/>
    <w:tmpl w:val="642A1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6553B15"/>
    <w:multiLevelType w:val="multilevel"/>
    <w:tmpl w:val="48D6AE5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85D21F6"/>
    <w:multiLevelType w:val="multilevel"/>
    <w:tmpl w:val="A06E4A3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Text" w:hAnsi="Sitka Text" w:hint="default"/>
        <w:sz w:val="20"/>
      </w:rPr>
    </w:lvl>
    <w:lvl w:ilvl="1">
      <w:start w:val="1"/>
      <w:numFmt w:val="decimalZero"/>
      <w:lvlText w:val="%2."/>
      <w:lvlJc w:val="left"/>
      <w:pPr>
        <w:ind w:left="1069" w:hanging="360"/>
      </w:pPr>
      <w:rPr>
        <w:rFonts w:hint="default"/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8A201AA"/>
    <w:multiLevelType w:val="multilevel"/>
    <w:tmpl w:val="D10C6F3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94024C8"/>
    <w:multiLevelType w:val="multilevel"/>
    <w:tmpl w:val="40EE6B7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A326A8B"/>
    <w:multiLevelType w:val="multilevel"/>
    <w:tmpl w:val="20E673D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C7A0971"/>
    <w:multiLevelType w:val="multilevel"/>
    <w:tmpl w:val="457858A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6" w15:restartNumberingAfterBreak="0">
    <w:nsid w:val="326229B5"/>
    <w:multiLevelType w:val="hybridMultilevel"/>
    <w:tmpl w:val="7A6E7302"/>
    <w:lvl w:ilvl="0" w:tplc="F6281C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32A3528B"/>
    <w:multiLevelType w:val="multilevel"/>
    <w:tmpl w:val="48D6AE5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58855E8"/>
    <w:multiLevelType w:val="hybridMultilevel"/>
    <w:tmpl w:val="E5269378"/>
    <w:lvl w:ilvl="0" w:tplc="80D83EA2">
      <w:start w:val="1"/>
      <w:numFmt w:val="decimal"/>
      <w:lvlText w:val="Tabela %1."/>
      <w:lvlJc w:val="left"/>
      <w:pPr>
        <w:ind w:left="108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5B53050"/>
    <w:multiLevelType w:val="multilevel"/>
    <w:tmpl w:val="00F4DBE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77C6031"/>
    <w:multiLevelType w:val="hybridMultilevel"/>
    <w:tmpl w:val="72F0FEFC"/>
    <w:lvl w:ilvl="0" w:tplc="F6281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BA56DFE"/>
    <w:multiLevelType w:val="hybridMultilevel"/>
    <w:tmpl w:val="67CC54AE"/>
    <w:lvl w:ilvl="0" w:tplc="48B81A0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F893A31"/>
    <w:multiLevelType w:val="multilevel"/>
    <w:tmpl w:val="48D6AE5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0AA7E37"/>
    <w:multiLevelType w:val="hybridMultilevel"/>
    <w:tmpl w:val="DF848380"/>
    <w:lvl w:ilvl="0" w:tplc="12E2F0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18729B7"/>
    <w:multiLevelType w:val="hybridMultilevel"/>
    <w:tmpl w:val="DF8483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5660A20"/>
    <w:multiLevelType w:val="multilevel"/>
    <w:tmpl w:val="19F668A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6" w15:restartNumberingAfterBreak="0">
    <w:nsid w:val="480F2632"/>
    <w:multiLevelType w:val="multilevel"/>
    <w:tmpl w:val="ACBE825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9905DB6"/>
    <w:multiLevelType w:val="multilevel"/>
    <w:tmpl w:val="A53EA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99770C9"/>
    <w:multiLevelType w:val="multilevel"/>
    <w:tmpl w:val="285CC95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A641531"/>
    <w:multiLevelType w:val="multilevel"/>
    <w:tmpl w:val="ABC8C58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A6A0094"/>
    <w:multiLevelType w:val="multilevel"/>
    <w:tmpl w:val="ABC8C58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D9C2E13"/>
    <w:multiLevelType w:val="hybridMultilevel"/>
    <w:tmpl w:val="76EA8F84"/>
    <w:lvl w:ilvl="0" w:tplc="F6281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D9D4DEC"/>
    <w:multiLevelType w:val="multilevel"/>
    <w:tmpl w:val="48D6AE5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14452C5"/>
    <w:multiLevelType w:val="multilevel"/>
    <w:tmpl w:val="48D6AE5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15F64E9"/>
    <w:multiLevelType w:val="multilevel"/>
    <w:tmpl w:val="CA56BEA8"/>
    <w:lvl w:ilvl="0">
      <w:start w:val="1"/>
      <w:numFmt w:val="decimal"/>
      <w:pStyle w:val="Heading1"/>
      <w:lvlText w:val="%1."/>
      <w:lvlJc w:val="righ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5" w15:restartNumberingAfterBreak="0">
    <w:nsid w:val="56314E13"/>
    <w:multiLevelType w:val="hybridMultilevel"/>
    <w:tmpl w:val="EC727C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6CE6E8B"/>
    <w:multiLevelType w:val="multilevel"/>
    <w:tmpl w:val="ED08FC9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7162071"/>
    <w:multiLevelType w:val="multilevel"/>
    <w:tmpl w:val="ED707BF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7F50837"/>
    <w:multiLevelType w:val="multilevel"/>
    <w:tmpl w:val="40EE6B7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9DB6AB0"/>
    <w:multiLevelType w:val="multilevel"/>
    <w:tmpl w:val="6C0447DA"/>
    <w:lvl w:ilvl="0">
      <w:start w:val="1"/>
      <w:numFmt w:val="decimal"/>
      <w:pStyle w:val="lanakX"/>
      <w:suff w:val="space"/>
      <w:lvlText w:val="Članak %1."/>
      <w:lvlJc w:val="left"/>
      <w:pPr>
        <w:ind w:left="0" w:firstLine="0"/>
      </w:pPr>
    </w:lvl>
    <w:lvl w:ilvl="1">
      <w:start w:val="1"/>
      <w:numFmt w:val="decimal"/>
      <w:pStyle w:val="Stavak"/>
      <w:suff w:val="space"/>
      <w:lvlText w:val="(%2)"/>
      <w:lvlJc w:val="left"/>
      <w:pPr>
        <w:ind w:left="680" w:hanging="320"/>
      </w:pPr>
      <w:rPr>
        <w:rFonts w:hint="default"/>
        <w:b w:val="0"/>
        <w:bCs w:val="0"/>
      </w:rPr>
    </w:lvl>
    <w:lvl w:ilvl="2">
      <w:start w:val="1"/>
      <w:numFmt w:val="none"/>
      <w:lvlText w:val="%3"/>
      <w:lvlJc w:val="left"/>
      <w:pPr>
        <w:ind w:left="0" w:firstLine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0" w15:restartNumberingAfterBreak="0">
    <w:nsid w:val="5A03641E"/>
    <w:multiLevelType w:val="hybridMultilevel"/>
    <w:tmpl w:val="0C3CAF80"/>
    <w:lvl w:ilvl="0" w:tplc="4D3A3934">
      <w:start w:val="1"/>
      <w:numFmt w:val="upperRoman"/>
      <w:pStyle w:val="Glava"/>
      <w:lvlText w:val="%1."/>
      <w:lvlJc w:val="righ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B1F0CC1"/>
    <w:multiLevelType w:val="multilevel"/>
    <w:tmpl w:val="48D6AE5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BFA4E72"/>
    <w:multiLevelType w:val="multilevel"/>
    <w:tmpl w:val="91C84D3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CF2702E"/>
    <w:multiLevelType w:val="hybridMultilevel"/>
    <w:tmpl w:val="608071F2"/>
    <w:lvl w:ilvl="0" w:tplc="F6281C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D6A7418"/>
    <w:multiLevelType w:val="multilevel"/>
    <w:tmpl w:val="40EE6B7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DB81728"/>
    <w:multiLevelType w:val="multilevel"/>
    <w:tmpl w:val="6DB2DA8E"/>
    <w:lvl w:ilvl="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DC05FC9"/>
    <w:multiLevelType w:val="multilevel"/>
    <w:tmpl w:val="11B46F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DE26C27"/>
    <w:multiLevelType w:val="multilevel"/>
    <w:tmpl w:val="4AECC9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F1C7942"/>
    <w:multiLevelType w:val="multilevel"/>
    <w:tmpl w:val="48D6AE5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0323B02"/>
    <w:multiLevelType w:val="multilevel"/>
    <w:tmpl w:val="11B46F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2B17767"/>
    <w:multiLevelType w:val="multilevel"/>
    <w:tmpl w:val="ABC8C58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89C04DD"/>
    <w:multiLevelType w:val="multilevel"/>
    <w:tmpl w:val="FAA8B60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5" w:hanging="5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2" w15:restartNumberingAfterBreak="0">
    <w:nsid w:val="694E18E6"/>
    <w:multiLevelType w:val="multilevel"/>
    <w:tmpl w:val="51489A8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9D85300"/>
    <w:multiLevelType w:val="multilevel"/>
    <w:tmpl w:val="48D6AE5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AD70677"/>
    <w:multiLevelType w:val="multilevel"/>
    <w:tmpl w:val="48D6AE5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CFF3331"/>
    <w:multiLevelType w:val="hybridMultilevel"/>
    <w:tmpl w:val="1636632E"/>
    <w:lvl w:ilvl="0" w:tplc="F6281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E3250FE"/>
    <w:multiLevelType w:val="hybridMultilevel"/>
    <w:tmpl w:val="E3503AA8"/>
    <w:lvl w:ilvl="0" w:tplc="F6281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E5339C7"/>
    <w:multiLevelType w:val="multilevel"/>
    <w:tmpl w:val="9DD4655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FDB064B"/>
    <w:multiLevelType w:val="multilevel"/>
    <w:tmpl w:val="93326FA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02A4287"/>
    <w:multiLevelType w:val="multilevel"/>
    <w:tmpl w:val="6DB2DA8E"/>
    <w:lvl w:ilvl="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704C5DC9"/>
    <w:multiLevelType w:val="multilevel"/>
    <w:tmpl w:val="48D6AE5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0BB0AEC"/>
    <w:multiLevelType w:val="multilevel"/>
    <w:tmpl w:val="4AECC9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40648C5"/>
    <w:multiLevelType w:val="multilevel"/>
    <w:tmpl w:val="F68CEDC6"/>
    <w:styleLink w:val="Trenutnipopis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3" w15:restartNumberingAfterBreak="0">
    <w:nsid w:val="77927BB2"/>
    <w:multiLevelType w:val="multilevel"/>
    <w:tmpl w:val="51489A8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7DA45BD"/>
    <w:multiLevelType w:val="multilevel"/>
    <w:tmpl w:val="6610F8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7A9B58D7"/>
    <w:multiLevelType w:val="multilevel"/>
    <w:tmpl w:val="40EE6B7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CAD5EA1"/>
    <w:multiLevelType w:val="multilevel"/>
    <w:tmpl w:val="FB10173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F437E53"/>
    <w:multiLevelType w:val="multilevel"/>
    <w:tmpl w:val="AECE95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FDD0767"/>
    <w:multiLevelType w:val="hybridMultilevel"/>
    <w:tmpl w:val="A4A6F9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0"/>
  </w:num>
  <w:num w:numId="2">
    <w:abstractNumId w:val="59"/>
  </w:num>
  <w:num w:numId="3">
    <w:abstractNumId w:val="71"/>
  </w:num>
  <w:num w:numId="4">
    <w:abstractNumId w:val="41"/>
  </w:num>
  <w:num w:numId="5">
    <w:abstractNumId w:val="31"/>
  </w:num>
  <w:num w:numId="6">
    <w:abstractNumId w:val="76"/>
  </w:num>
  <w:num w:numId="7">
    <w:abstractNumId w:val="87"/>
  </w:num>
  <w:num w:numId="8">
    <w:abstractNumId w:val="15"/>
  </w:num>
  <w:num w:numId="9">
    <w:abstractNumId w:val="39"/>
  </w:num>
  <w:num w:numId="10">
    <w:abstractNumId w:val="43"/>
  </w:num>
  <w:num w:numId="11">
    <w:abstractNumId w:val="82"/>
  </w:num>
  <w:num w:numId="12">
    <w:abstractNumId w:val="40"/>
  </w:num>
  <w:num w:numId="13">
    <w:abstractNumId w:val="11"/>
  </w:num>
  <w:num w:numId="14">
    <w:abstractNumId w:val="14"/>
  </w:num>
  <w:num w:numId="15">
    <w:abstractNumId w:val="8"/>
  </w:num>
  <w:num w:numId="16">
    <w:abstractNumId w:val="57"/>
  </w:num>
  <w:num w:numId="17">
    <w:abstractNumId w:val="86"/>
  </w:num>
  <w:num w:numId="18">
    <w:abstractNumId w:val="78"/>
  </w:num>
  <w:num w:numId="19">
    <w:abstractNumId w:val="0"/>
  </w:num>
  <w:num w:numId="20">
    <w:abstractNumId w:val="12"/>
  </w:num>
  <w:num w:numId="21">
    <w:abstractNumId w:val="7"/>
  </w:num>
  <w:num w:numId="22">
    <w:abstractNumId w:val="84"/>
  </w:num>
  <w:num w:numId="23">
    <w:abstractNumId w:val="62"/>
  </w:num>
  <w:num w:numId="24">
    <w:abstractNumId w:val="48"/>
  </w:num>
  <w:num w:numId="25">
    <w:abstractNumId w:val="16"/>
  </w:num>
  <w:num w:numId="26">
    <w:abstractNumId w:val="25"/>
  </w:num>
  <w:num w:numId="27">
    <w:abstractNumId w:val="17"/>
  </w:num>
  <w:num w:numId="28">
    <w:abstractNumId w:val="56"/>
  </w:num>
  <w:num w:numId="29">
    <w:abstractNumId w:val="46"/>
  </w:num>
  <w:num w:numId="30">
    <w:abstractNumId w:val="32"/>
  </w:num>
  <w:num w:numId="31">
    <w:abstractNumId w:val="27"/>
  </w:num>
  <w:num w:numId="32">
    <w:abstractNumId w:val="67"/>
  </w:num>
  <w:num w:numId="33">
    <w:abstractNumId w:val="5"/>
  </w:num>
  <w:num w:numId="34">
    <w:abstractNumId w:val="34"/>
  </w:num>
  <w:num w:numId="35">
    <w:abstractNumId w:val="2"/>
  </w:num>
  <w:num w:numId="36">
    <w:abstractNumId w:val="64"/>
  </w:num>
  <w:num w:numId="37">
    <w:abstractNumId w:val="29"/>
  </w:num>
  <w:num w:numId="38">
    <w:abstractNumId w:val="58"/>
  </w:num>
  <w:num w:numId="39">
    <w:abstractNumId w:val="33"/>
  </w:num>
  <w:num w:numId="40">
    <w:abstractNumId w:val="85"/>
  </w:num>
  <w:num w:numId="41">
    <w:abstractNumId w:val="20"/>
  </w:num>
  <w:num w:numId="42">
    <w:abstractNumId w:val="81"/>
  </w:num>
  <w:num w:numId="43">
    <w:abstractNumId w:val="72"/>
  </w:num>
  <w:num w:numId="44">
    <w:abstractNumId w:val="83"/>
  </w:num>
  <w:num w:numId="45">
    <w:abstractNumId w:val="80"/>
  </w:num>
  <w:num w:numId="46">
    <w:abstractNumId w:val="3"/>
  </w:num>
  <w:num w:numId="47">
    <w:abstractNumId w:val="30"/>
  </w:num>
  <w:num w:numId="48">
    <w:abstractNumId w:val="88"/>
  </w:num>
  <w:num w:numId="49">
    <w:abstractNumId w:val="52"/>
  </w:num>
  <w:num w:numId="50">
    <w:abstractNumId w:val="53"/>
  </w:num>
  <w:num w:numId="51">
    <w:abstractNumId w:val="73"/>
  </w:num>
  <w:num w:numId="52">
    <w:abstractNumId w:val="13"/>
  </w:num>
  <w:num w:numId="53">
    <w:abstractNumId w:val="42"/>
  </w:num>
  <w:num w:numId="54">
    <w:abstractNumId w:val="74"/>
  </w:num>
  <w:num w:numId="55">
    <w:abstractNumId w:val="61"/>
  </w:num>
  <w:num w:numId="56">
    <w:abstractNumId w:val="10"/>
  </w:num>
  <w:num w:numId="57">
    <w:abstractNumId w:val="68"/>
  </w:num>
  <w:num w:numId="58">
    <w:abstractNumId w:val="37"/>
  </w:num>
  <w:num w:numId="59">
    <w:abstractNumId w:val="63"/>
  </w:num>
  <w:num w:numId="60">
    <w:abstractNumId w:val="79"/>
  </w:num>
  <w:num w:numId="61">
    <w:abstractNumId w:val="4"/>
  </w:num>
  <w:num w:numId="62">
    <w:abstractNumId w:val="65"/>
  </w:num>
  <w:num w:numId="63">
    <w:abstractNumId w:val="9"/>
  </w:num>
  <w:num w:numId="64">
    <w:abstractNumId w:val="18"/>
  </w:num>
  <w:num w:numId="65">
    <w:abstractNumId w:val="55"/>
  </w:num>
  <w:num w:numId="66">
    <w:abstractNumId w:val="36"/>
  </w:num>
  <w:num w:numId="67">
    <w:abstractNumId w:val="21"/>
  </w:num>
  <w:num w:numId="68">
    <w:abstractNumId w:val="19"/>
  </w:num>
  <w:num w:numId="69">
    <w:abstractNumId w:val="24"/>
  </w:num>
  <w:num w:numId="70">
    <w:abstractNumId w:val="47"/>
  </w:num>
  <w:num w:numId="71">
    <w:abstractNumId w:val="23"/>
  </w:num>
  <w:num w:numId="72">
    <w:abstractNumId w:val="75"/>
  </w:num>
  <w:num w:numId="73">
    <w:abstractNumId w:val="51"/>
  </w:num>
  <w:num w:numId="74">
    <w:abstractNumId w:val="22"/>
  </w:num>
  <w:num w:numId="75">
    <w:abstractNumId w:val="66"/>
  </w:num>
  <w:num w:numId="76">
    <w:abstractNumId w:val="69"/>
  </w:num>
  <w:num w:numId="77">
    <w:abstractNumId w:val="50"/>
  </w:num>
  <w:num w:numId="78">
    <w:abstractNumId w:val="26"/>
  </w:num>
  <w:num w:numId="79">
    <w:abstractNumId w:val="70"/>
  </w:num>
  <w:num w:numId="80">
    <w:abstractNumId w:val="49"/>
  </w:num>
  <w:num w:numId="81">
    <w:abstractNumId w:val="6"/>
  </w:num>
  <w:num w:numId="82">
    <w:abstractNumId w:val="77"/>
  </w:num>
  <w:num w:numId="83">
    <w:abstractNumId w:val="45"/>
  </w:num>
  <w:num w:numId="84">
    <w:abstractNumId w:val="28"/>
  </w:num>
  <w:num w:numId="85">
    <w:abstractNumId w:val="35"/>
  </w:num>
  <w:num w:numId="86">
    <w:abstractNumId w:val="54"/>
  </w:num>
  <w:num w:numId="87">
    <w:abstractNumId w:val="54"/>
  </w:num>
  <w:num w:numId="88">
    <w:abstractNumId w:val="38"/>
  </w:num>
  <w:num w:numId="89">
    <w:abstractNumId w:val="1"/>
  </w:num>
  <w:num w:numId="90">
    <w:abstractNumId w:val="44"/>
  </w:num>
  <w:numIdMacAtCleanup w:val="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E7E"/>
    <w:rsid w:val="000032BA"/>
    <w:rsid w:val="00027440"/>
    <w:rsid w:val="00037DBC"/>
    <w:rsid w:val="00042A93"/>
    <w:rsid w:val="00072A8D"/>
    <w:rsid w:val="0007790A"/>
    <w:rsid w:val="000A042E"/>
    <w:rsid w:val="000A3B2E"/>
    <w:rsid w:val="000F3F4E"/>
    <w:rsid w:val="000F50D6"/>
    <w:rsid w:val="000F7863"/>
    <w:rsid w:val="001033BF"/>
    <w:rsid w:val="0010672D"/>
    <w:rsid w:val="00137B9F"/>
    <w:rsid w:val="00152AD3"/>
    <w:rsid w:val="0015506A"/>
    <w:rsid w:val="001572F5"/>
    <w:rsid w:val="0016785B"/>
    <w:rsid w:val="00181185"/>
    <w:rsid w:val="00194B9B"/>
    <w:rsid w:val="001A3F17"/>
    <w:rsid w:val="001A6BE2"/>
    <w:rsid w:val="001A79EE"/>
    <w:rsid w:val="001A7F48"/>
    <w:rsid w:val="001E36A6"/>
    <w:rsid w:val="001E6B87"/>
    <w:rsid w:val="001F573A"/>
    <w:rsid w:val="00201495"/>
    <w:rsid w:val="00230A22"/>
    <w:rsid w:val="00260F6F"/>
    <w:rsid w:val="00265701"/>
    <w:rsid w:val="00266CCD"/>
    <w:rsid w:val="0027700A"/>
    <w:rsid w:val="00277AB0"/>
    <w:rsid w:val="00296835"/>
    <w:rsid w:val="002B3DE5"/>
    <w:rsid w:val="002F25EE"/>
    <w:rsid w:val="00300935"/>
    <w:rsid w:val="0031708B"/>
    <w:rsid w:val="0033159F"/>
    <w:rsid w:val="0033372F"/>
    <w:rsid w:val="003437BA"/>
    <w:rsid w:val="003466B2"/>
    <w:rsid w:val="00366480"/>
    <w:rsid w:val="003731D7"/>
    <w:rsid w:val="003C1DD5"/>
    <w:rsid w:val="003D03A5"/>
    <w:rsid w:val="003D1769"/>
    <w:rsid w:val="003E5DA5"/>
    <w:rsid w:val="0040020B"/>
    <w:rsid w:val="004017BC"/>
    <w:rsid w:val="00407D68"/>
    <w:rsid w:val="004132C7"/>
    <w:rsid w:val="0042465B"/>
    <w:rsid w:val="00436921"/>
    <w:rsid w:val="00436D16"/>
    <w:rsid w:val="004459A3"/>
    <w:rsid w:val="004634A0"/>
    <w:rsid w:val="004652EE"/>
    <w:rsid w:val="0048608B"/>
    <w:rsid w:val="00493657"/>
    <w:rsid w:val="00495A28"/>
    <w:rsid w:val="004A5F15"/>
    <w:rsid w:val="004D525F"/>
    <w:rsid w:val="004E0C7B"/>
    <w:rsid w:val="004E1501"/>
    <w:rsid w:val="004F2208"/>
    <w:rsid w:val="004F2845"/>
    <w:rsid w:val="005349C7"/>
    <w:rsid w:val="00561CCF"/>
    <w:rsid w:val="0056461A"/>
    <w:rsid w:val="00585D9C"/>
    <w:rsid w:val="00586A1D"/>
    <w:rsid w:val="005925C3"/>
    <w:rsid w:val="005A0A97"/>
    <w:rsid w:val="005B09DA"/>
    <w:rsid w:val="005B4EA1"/>
    <w:rsid w:val="005E132F"/>
    <w:rsid w:val="005E78DB"/>
    <w:rsid w:val="00600A57"/>
    <w:rsid w:val="00620A38"/>
    <w:rsid w:val="00621F29"/>
    <w:rsid w:val="006823AA"/>
    <w:rsid w:val="006834D0"/>
    <w:rsid w:val="0068550A"/>
    <w:rsid w:val="00696E5C"/>
    <w:rsid w:val="006F6DE1"/>
    <w:rsid w:val="00701E15"/>
    <w:rsid w:val="0070389F"/>
    <w:rsid w:val="007132D3"/>
    <w:rsid w:val="007362CD"/>
    <w:rsid w:val="00736AC0"/>
    <w:rsid w:val="00740101"/>
    <w:rsid w:val="00750EAA"/>
    <w:rsid w:val="00784DDD"/>
    <w:rsid w:val="007946CB"/>
    <w:rsid w:val="007C41A2"/>
    <w:rsid w:val="007C5F26"/>
    <w:rsid w:val="007D084B"/>
    <w:rsid w:val="007F3E7E"/>
    <w:rsid w:val="00807EFE"/>
    <w:rsid w:val="00810EED"/>
    <w:rsid w:val="00826126"/>
    <w:rsid w:val="008318FD"/>
    <w:rsid w:val="00855A91"/>
    <w:rsid w:val="00862CF6"/>
    <w:rsid w:val="00886CD9"/>
    <w:rsid w:val="00891A84"/>
    <w:rsid w:val="008931E5"/>
    <w:rsid w:val="008C26AE"/>
    <w:rsid w:val="008C2DB7"/>
    <w:rsid w:val="008D52F3"/>
    <w:rsid w:val="008D61F3"/>
    <w:rsid w:val="008E3596"/>
    <w:rsid w:val="008F18A0"/>
    <w:rsid w:val="008F4960"/>
    <w:rsid w:val="008F5D76"/>
    <w:rsid w:val="00911E98"/>
    <w:rsid w:val="0091662F"/>
    <w:rsid w:val="0093782F"/>
    <w:rsid w:val="00970437"/>
    <w:rsid w:val="0098613D"/>
    <w:rsid w:val="00994CC2"/>
    <w:rsid w:val="009A6563"/>
    <w:rsid w:val="009C7889"/>
    <w:rsid w:val="009D28C5"/>
    <w:rsid w:val="009F025B"/>
    <w:rsid w:val="009F2357"/>
    <w:rsid w:val="00A13A2C"/>
    <w:rsid w:val="00A450EA"/>
    <w:rsid w:val="00A66E0C"/>
    <w:rsid w:val="00A76E0A"/>
    <w:rsid w:val="00A772EC"/>
    <w:rsid w:val="00A84EE5"/>
    <w:rsid w:val="00A90C72"/>
    <w:rsid w:val="00A92858"/>
    <w:rsid w:val="00AA30DD"/>
    <w:rsid w:val="00B02516"/>
    <w:rsid w:val="00B43B6B"/>
    <w:rsid w:val="00B465FE"/>
    <w:rsid w:val="00B46CEA"/>
    <w:rsid w:val="00B47848"/>
    <w:rsid w:val="00B57593"/>
    <w:rsid w:val="00B63F0D"/>
    <w:rsid w:val="00B77CA4"/>
    <w:rsid w:val="00B95570"/>
    <w:rsid w:val="00BA21FD"/>
    <w:rsid w:val="00BA7563"/>
    <w:rsid w:val="00C50867"/>
    <w:rsid w:val="00C530A2"/>
    <w:rsid w:val="00C64A01"/>
    <w:rsid w:val="00C71547"/>
    <w:rsid w:val="00C82D03"/>
    <w:rsid w:val="00CA0220"/>
    <w:rsid w:val="00CB08D8"/>
    <w:rsid w:val="00CB3C0F"/>
    <w:rsid w:val="00CF1075"/>
    <w:rsid w:val="00D106BA"/>
    <w:rsid w:val="00D10785"/>
    <w:rsid w:val="00D151E2"/>
    <w:rsid w:val="00D24865"/>
    <w:rsid w:val="00D340C6"/>
    <w:rsid w:val="00D601D6"/>
    <w:rsid w:val="00D8177B"/>
    <w:rsid w:val="00D81CE3"/>
    <w:rsid w:val="00D87B02"/>
    <w:rsid w:val="00D958C4"/>
    <w:rsid w:val="00DB3BB0"/>
    <w:rsid w:val="00DD2B47"/>
    <w:rsid w:val="00DD5B4B"/>
    <w:rsid w:val="00DE6694"/>
    <w:rsid w:val="00DF51A1"/>
    <w:rsid w:val="00E001ED"/>
    <w:rsid w:val="00E06087"/>
    <w:rsid w:val="00E0771A"/>
    <w:rsid w:val="00E22B85"/>
    <w:rsid w:val="00E302C3"/>
    <w:rsid w:val="00E4691B"/>
    <w:rsid w:val="00E71088"/>
    <w:rsid w:val="00E80A5E"/>
    <w:rsid w:val="00E83304"/>
    <w:rsid w:val="00E850FF"/>
    <w:rsid w:val="00E865DD"/>
    <w:rsid w:val="00EA3B72"/>
    <w:rsid w:val="00EA7BBB"/>
    <w:rsid w:val="00EC6D09"/>
    <w:rsid w:val="00EF4699"/>
    <w:rsid w:val="00F037EC"/>
    <w:rsid w:val="00F07211"/>
    <w:rsid w:val="00F243E1"/>
    <w:rsid w:val="00F35E59"/>
    <w:rsid w:val="00F67C54"/>
    <w:rsid w:val="00F729FB"/>
    <w:rsid w:val="00F863C1"/>
    <w:rsid w:val="00FB1D4A"/>
    <w:rsid w:val="00FD115B"/>
    <w:rsid w:val="00FD3301"/>
    <w:rsid w:val="00FE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F87F9"/>
  <w15:chartTrackingRefBased/>
  <w15:docId w15:val="{FA57D78F-4BEC-4C89-BA07-A0B24DBBE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7B9F"/>
    <w:pPr>
      <w:jc w:val="both"/>
    </w:pPr>
    <w:rPr>
      <w:rFonts w:cs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2DB7"/>
    <w:pPr>
      <w:keepNext/>
      <w:keepLines/>
      <w:numPr>
        <w:numId w:val="87"/>
      </w:numPr>
      <w:spacing w:before="240" w:after="360"/>
      <w:ind w:left="567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32D3"/>
    <w:pPr>
      <w:keepNext/>
      <w:keepLines/>
      <w:numPr>
        <w:ilvl w:val="1"/>
        <w:numId w:val="87"/>
      </w:numPr>
      <w:spacing w:before="40" w:after="80"/>
      <w:outlineLvl w:val="1"/>
    </w:pPr>
    <w:rPr>
      <w:rFonts w:eastAsiaTheme="majorEastAsia" w:cstheme="majorBidi"/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E132F"/>
    <w:pPr>
      <w:keepNext/>
      <w:keepLines/>
      <w:numPr>
        <w:ilvl w:val="2"/>
        <w:numId w:val="87"/>
      </w:numPr>
      <w:spacing w:before="40" w:after="0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5DD"/>
    <w:pPr>
      <w:keepNext/>
      <w:keepLines/>
      <w:numPr>
        <w:ilvl w:val="3"/>
        <w:numId w:val="87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699"/>
    <w:pPr>
      <w:keepNext/>
      <w:keepLines/>
      <w:numPr>
        <w:ilvl w:val="4"/>
        <w:numId w:val="87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6E5C"/>
    <w:pPr>
      <w:keepNext/>
      <w:keepLines/>
      <w:numPr>
        <w:ilvl w:val="5"/>
        <w:numId w:val="87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6E5C"/>
    <w:pPr>
      <w:keepNext/>
      <w:keepLines/>
      <w:numPr>
        <w:ilvl w:val="6"/>
        <w:numId w:val="87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6E5C"/>
    <w:pPr>
      <w:keepNext/>
      <w:keepLines/>
      <w:numPr>
        <w:ilvl w:val="7"/>
        <w:numId w:val="87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6E5C"/>
    <w:pPr>
      <w:keepNext/>
      <w:keepLines/>
      <w:numPr>
        <w:ilvl w:val="8"/>
        <w:numId w:val="87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C1D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1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DD5"/>
    <w:rPr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3C1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DD5"/>
    <w:rPr>
      <w:kern w:val="2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277A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7A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7AB0"/>
    <w:rPr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7A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7AB0"/>
    <w:rPr>
      <w:b/>
      <w:bCs/>
      <w:kern w:val="2"/>
      <w:sz w:val="20"/>
      <w:szCs w:val="20"/>
      <w14:ligatures w14:val="standardContextual"/>
    </w:rPr>
  </w:style>
  <w:style w:type="paragraph" w:styleId="NormalWeb">
    <w:name w:val="Normal (Web)"/>
    <w:basedOn w:val="Normal"/>
    <w:uiPriority w:val="99"/>
    <w:unhideWhenUsed/>
    <w:rsid w:val="00463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hr-HR"/>
    </w:rPr>
  </w:style>
  <w:style w:type="character" w:styleId="Strong">
    <w:name w:val="Strong"/>
    <w:basedOn w:val="DefaultParagraphFont"/>
    <w:uiPriority w:val="22"/>
    <w:qFormat/>
    <w:rsid w:val="004634A0"/>
    <w:rPr>
      <w:b/>
      <w:bCs/>
    </w:rPr>
  </w:style>
  <w:style w:type="paragraph" w:customStyle="1" w:styleId="Glava">
    <w:name w:val="Glava"/>
    <w:basedOn w:val="ListParagraph"/>
    <w:link w:val="GlavaChar"/>
    <w:qFormat/>
    <w:rsid w:val="00181185"/>
    <w:pPr>
      <w:numPr>
        <w:numId w:val="1"/>
      </w:numPr>
      <w:spacing w:before="240" w:after="240" w:line="360" w:lineRule="auto"/>
      <w:ind w:left="0" w:firstLine="0"/>
      <w:jc w:val="center"/>
      <w:outlineLvl w:val="1"/>
    </w:pPr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D1769"/>
    <w:rPr>
      <w:kern w:val="2"/>
      <w14:ligatures w14:val="standardContextual"/>
    </w:rPr>
  </w:style>
  <w:style w:type="character" w:customStyle="1" w:styleId="GlavaChar">
    <w:name w:val="Glava Char"/>
    <w:basedOn w:val="ListParagraphChar"/>
    <w:link w:val="Glava"/>
    <w:rsid w:val="00181185"/>
    <w:rPr>
      <w:rFonts w:cstheme="minorHAnsi"/>
      <w:b/>
      <w:bCs/>
      <w:kern w:val="2"/>
      <w:sz w:val="24"/>
      <w:szCs w:val="24"/>
      <w14:ligatures w14:val="standardContextual"/>
    </w:rPr>
  </w:style>
  <w:style w:type="paragraph" w:customStyle="1" w:styleId="Stavak">
    <w:name w:val="Stavak"/>
    <w:basedOn w:val="ListParagraph"/>
    <w:link w:val="StavakChar"/>
    <w:qFormat/>
    <w:rsid w:val="0048608B"/>
    <w:pPr>
      <w:numPr>
        <w:ilvl w:val="1"/>
        <w:numId w:val="2"/>
      </w:numPr>
      <w:spacing w:before="120" w:after="0"/>
      <w:ind w:left="0" w:firstLine="227"/>
      <w:outlineLvl w:val="3"/>
    </w:pPr>
  </w:style>
  <w:style w:type="character" w:customStyle="1" w:styleId="StavakChar">
    <w:name w:val="Stavak Char"/>
    <w:basedOn w:val="ListParagraphChar"/>
    <w:link w:val="Stavak"/>
    <w:rsid w:val="0048608B"/>
    <w:rPr>
      <w:rFonts w:cstheme="minorHAnsi"/>
      <w:kern w:val="2"/>
      <w:sz w:val="24"/>
      <w:szCs w:val="24"/>
      <w14:ligatures w14:val="standardContextual"/>
    </w:rPr>
  </w:style>
  <w:style w:type="paragraph" w:customStyle="1" w:styleId="lanakX">
    <w:name w:val="Članak X"/>
    <w:basedOn w:val="ListParagraph"/>
    <w:link w:val="lanakXChar"/>
    <w:qFormat/>
    <w:rsid w:val="00585D9C"/>
    <w:pPr>
      <w:numPr>
        <w:numId w:val="2"/>
      </w:numPr>
      <w:spacing w:before="240" w:after="120"/>
      <w:jc w:val="center"/>
      <w:outlineLvl w:val="2"/>
    </w:pPr>
    <w:rPr>
      <w:b/>
      <w:bCs/>
    </w:rPr>
  </w:style>
  <w:style w:type="character" w:customStyle="1" w:styleId="lanakXChar">
    <w:name w:val="Članak X Char"/>
    <w:basedOn w:val="ListParagraphChar"/>
    <w:link w:val="lanakX"/>
    <w:rsid w:val="00585D9C"/>
    <w:rPr>
      <w:rFonts w:cstheme="minorHAnsi"/>
      <w:b/>
      <w:bCs/>
      <w:kern w:val="2"/>
      <w:sz w:val="24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8C2DB7"/>
    <w:rPr>
      <w:rFonts w:eastAsiaTheme="majorEastAsia" w:cstheme="majorBidi"/>
      <w:b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E132F"/>
    <w:rPr>
      <w:rFonts w:eastAsiaTheme="majorEastAsia" w:cstheme="minorHAnsi"/>
      <w:b/>
      <w:bCs/>
      <w:sz w:val="24"/>
      <w:szCs w:val="24"/>
    </w:rPr>
  </w:style>
  <w:style w:type="paragraph" w:customStyle="1" w:styleId="isselectedend">
    <w:name w:val="isselectedend"/>
    <w:basedOn w:val="Normal"/>
    <w:rsid w:val="007F3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hr-HR"/>
    </w:rPr>
  </w:style>
  <w:style w:type="paragraph" w:styleId="ListBullet">
    <w:name w:val="List Bullet"/>
    <w:basedOn w:val="Normal"/>
    <w:uiPriority w:val="99"/>
    <w:unhideWhenUsed/>
    <w:rsid w:val="007F3E7E"/>
    <w:pPr>
      <w:spacing w:after="120" w:line="276" w:lineRule="auto"/>
      <w:contextualSpacing/>
    </w:pPr>
    <w:rPr>
      <w:rFonts w:ascii="Arial" w:eastAsiaTheme="minorEastAsia" w:hAnsi="Arial"/>
      <w:sz w:val="21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28C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D28C5"/>
    <w:rPr>
      <w:rFonts w:eastAsiaTheme="minorEastAsia"/>
      <w:color w:val="5A5A5A" w:themeColor="text1" w:themeTint="A5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7132D3"/>
    <w:rPr>
      <w:rFonts w:eastAsiaTheme="majorEastAsia" w:cstheme="majorBidi"/>
      <w:b/>
      <w:sz w:val="24"/>
      <w:szCs w:val="24"/>
    </w:rPr>
  </w:style>
  <w:style w:type="table" w:styleId="TableGrid">
    <w:name w:val="Table Grid"/>
    <w:basedOn w:val="TableNormal"/>
    <w:uiPriority w:val="39"/>
    <w:rsid w:val="001E3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TableNormal"/>
    <w:next w:val="TableGrid"/>
    <w:uiPriority w:val="59"/>
    <w:rsid w:val="003D0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Trenutnipopis1">
    <w:name w:val="Trenutni popis1"/>
    <w:uiPriority w:val="99"/>
    <w:rsid w:val="00A66E0C"/>
    <w:pPr>
      <w:numPr>
        <w:numId w:val="11"/>
      </w:numPr>
    </w:pPr>
  </w:style>
  <w:style w:type="paragraph" w:customStyle="1" w:styleId="Default">
    <w:name w:val="Default"/>
    <w:uiPriority w:val="99"/>
    <w:rsid w:val="00B478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5D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4699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my-2">
    <w:name w:val="my-2"/>
    <w:basedOn w:val="Normal"/>
    <w:rsid w:val="00891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hr-HR"/>
    </w:rPr>
  </w:style>
  <w:style w:type="paragraph" w:styleId="TOCHeading">
    <w:name w:val="TOC Heading"/>
    <w:basedOn w:val="Heading1"/>
    <w:next w:val="Normal"/>
    <w:uiPriority w:val="39"/>
    <w:unhideWhenUsed/>
    <w:qFormat/>
    <w:rsid w:val="005E78DB"/>
    <w:pPr>
      <w:outlineLvl w:val="9"/>
    </w:pPr>
    <w:rPr>
      <w:rFonts w:asciiTheme="majorHAnsi" w:hAnsiTheme="majorHAnsi"/>
      <w:b w:val="0"/>
      <w:color w:val="2F5496" w:themeColor="accent1" w:themeShade="BF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E78D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E78D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5E78DB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5E78DB"/>
    <w:rPr>
      <w:color w:val="0563C1" w:themeColor="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6E5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6E5C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6E5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6E5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Tabela">
    <w:name w:val="Tabela"/>
    <w:basedOn w:val="ListParagraph"/>
    <w:link w:val="TabelaChar"/>
    <w:qFormat/>
    <w:rsid w:val="008D52F3"/>
    <w:pPr>
      <w:numPr>
        <w:numId w:val="89"/>
      </w:numPr>
      <w:spacing w:after="0" w:line="240" w:lineRule="auto"/>
      <w:ind w:left="1474" w:hanging="1134"/>
    </w:pPr>
  </w:style>
  <w:style w:type="character" w:customStyle="1" w:styleId="TabelaChar">
    <w:name w:val="Tabela Char"/>
    <w:basedOn w:val="ListParagraphChar"/>
    <w:link w:val="Tabela"/>
    <w:rsid w:val="008D52F3"/>
    <w:rPr>
      <w:rFonts w:cstheme="minorHAnsi"/>
      <w:kern w:val="2"/>
      <w:sz w:val="24"/>
      <w:szCs w:val="24"/>
      <w14:ligatures w14:val="standardContextual"/>
    </w:rPr>
  </w:style>
  <w:style w:type="paragraph" w:styleId="TOC4">
    <w:name w:val="toc 4"/>
    <w:basedOn w:val="Normal"/>
    <w:next w:val="Normal"/>
    <w:autoRedefine/>
    <w:uiPriority w:val="39"/>
    <w:unhideWhenUsed/>
    <w:rsid w:val="004017BC"/>
    <w:pPr>
      <w:spacing w:after="100" w:line="278" w:lineRule="auto"/>
      <w:ind w:left="720"/>
    </w:pPr>
    <w:rPr>
      <w:rFonts w:eastAsiaTheme="minorEastAsia" w:cstheme="minorBidi"/>
      <w:kern w:val="2"/>
      <w:lang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4017BC"/>
    <w:pPr>
      <w:spacing w:after="100" w:line="278" w:lineRule="auto"/>
      <w:ind w:left="960"/>
    </w:pPr>
    <w:rPr>
      <w:rFonts w:eastAsiaTheme="minorEastAsia" w:cstheme="minorBidi"/>
      <w:kern w:val="2"/>
      <w:lang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4017BC"/>
    <w:pPr>
      <w:spacing w:after="100" w:line="278" w:lineRule="auto"/>
      <w:ind w:left="1200"/>
    </w:pPr>
    <w:rPr>
      <w:rFonts w:eastAsiaTheme="minorEastAsia" w:cstheme="minorBidi"/>
      <w:kern w:val="2"/>
      <w:lang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4017BC"/>
    <w:pPr>
      <w:spacing w:after="100" w:line="278" w:lineRule="auto"/>
      <w:ind w:left="1440"/>
    </w:pPr>
    <w:rPr>
      <w:rFonts w:eastAsiaTheme="minorEastAsia" w:cstheme="minorBidi"/>
      <w:kern w:val="2"/>
      <w:lang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4017BC"/>
    <w:pPr>
      <w:spacing w:after="100" w:line="278" w:lineRule="auto"/>
      <w:ind w:left="1680"/>
    </w:pPr>
    <w:rPr>
      <w:rFonts w:eastAsiaTheme="minorEastAsia" w:cstheme="minorBidi"/>
      <w:kern w:val="2"/>
      <w:lang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4017BC"/>
    <w:pPr>
      <w:spacing w:after="100" w:line="278" w:lineRule="auto"/>
      <w:ind w:left="1920"/>
    </w:pPr>
    <w:rPr>
      <w:rFonts w:eastAsiaTheme="minorEastAsia" w:cstheme="minorBidi"/>
      <w:kern w:val="2"/>
      <w:lang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4017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77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nan\Downloads\DV%20Magnolija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8E275-DBD9-4427-A805-9CE6933ED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DV Magnolija_template</Template>
  <TotalTime>875</TotalTime>
  <Pages>100</Pages>
  <Words>33521</Words>
  <Characters>191071</Characters>
  <Application>Microsoft Office Word</Application>
  <DocSecurity>0</DocSecurity>
  <Lines>1592</Lines>
  <Paragraphs>448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barić</dc:creator>
  <cp:keywords/>
  <dc:description/>
  <cp:lastModifiedBy>DV Magnolija</cp:lastModifiedBy>
  <cp:revision>38</cp:revision>
  <dcterms:created xsi:type="dcterms:W3CDTF">2026-09-27T09:16:00Z</dcterms:created>
  <dcterms:modified xsi:type="dcterms:W3CDTF">2026-10-09T13:38:00Z</dcterms:modified>
</cp:coreProperties>
</file>